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037215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3420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3420F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D780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3420F" w:rsidRPr="0083420F">
              <w:rPr>
                <w:szCs w:val="28"/>
              </w:rPr>
              <w:t>12</w:t>
            </w:r>
            <w:r w:rsidR="009D7808">
              <w:rPr>
                <w:szCs w:val="28"/>
              </w:rPr>
              <w:t>90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3420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3420F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  <w:p w:rsidR="000B3FB2" w:rsidRPr="0083420F" w:rsidRDefault="000B3FB2" w:rsidP="0094344A">
            <w:pPr>
              <w:ind w:left="-108"/>
              <w:jc w:val="both"/>
            </w:pPr>
          </w:p>
        </w:tc>
      </w:tr>
    </w:tbl>
    <w:p w:rsidR="0083420F" w:rsidRDefault="0083420F" w:rsidP="0083420F">
      <w:pPr>
        <w:ind w:firstLine="709"/>
      </w:pPr>
      <w:r>
        <w:t xml:space="preserve">Законодательное Собрание Приморского края </w:t>
      </w:r>
    </w:p>
    <w:p w:rsidR="0083420F" w:rsidRDefault="0083420F" w:rsidP="0083420F"/>
    <w:p w:rsidR="0083420F" w:rsidRDefault="0083420F" w:rsidP="0083420F">
      <w:r>
        <w:t>ПОСТАНОВЛЯЕТ:</w:t>
      </w:r>
    </w:p>
    <w:p w:rsidR="0083420F" w:rsidRDefault="0083420F" w:rsidP="0083420F"/>
    <w:p w:rsidR="0083420F" w:rsidRDefault="0083420F" w:rsidP="0083420F">
      <w:pPr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изменений в Закон Приморского края "</w:t>
      </w:r>
      <w:r>
        <w:rPr>
          <w:szCs w:val="28"/>
        </w:rPr>
        <w:t>О системе капитального ремонта многоквартирных домов в Приморском крае</w:t>
      </w:r>
      <w:r>
        <w:t>"</w:t>
      </w:r>
      <w:r>
        <w:rPr>
          <w:szCs w:val="28"/>
        </w:rPr>
        <w:t xml:space="preserve"> во втором чтении.</w:t>
      </w:r>
    </w:p>
    <w:p w:rsidR="0083420F" w:rsidRDefault="0083420F" w:rsidP="0083420F">
      <w:pPr>
        <w:ind w:firstLine="709"/>
        <w:jc w:val="both"/>
      </w:pPr>
    </w:p>
    <w:p w:rsidR="0083420F" w:rsidRDefault="0083420F" w:rsidP="0083420F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83420F" w:rsidRDefault="0083420F" w:rsidP="0083420F">
      <w:pPr>
        <w:ind w:firstLine="709"/>
        <w:jc w:val="both"/>
      </w:pPr>
    </w:p>
    <w:p w:rsidR="0083420F" w:rsidRDefault="0083420F" w:rsidP="0083420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3420F" w:rsidRDefault="0083420F" w:rsidP="0083420F">
      <w:pPr>
        <w:ind w:firstLine="709"/>
        <w:jc w:val="both"/>
      </w:pPr>
    </w:p>
    <w:p w:rsidR="0083420F" w:rsidRDefault="0083420F" w:rsidP="0083420F">
      <w:pPr>
        <w:ind w:firstLine="709"/>
        <w:jc w:val="both"/>
      </w:pPr>
    </w:p>
    <w:p w:rsidR="0083420F" w:rsidRDefault="0083420F" w:rsidP="0083420F">
      <w:pPr>
        <w:ind w:firstLine="709"/>
        <w:jc w:val="both"/>
      </w:pPr>
    </w:p>
    <w:p w:rsidR="0083420F" w:rsidRDefault="0083420F" w:rsidP="0083420F">
      <w:pPr>
        <w:jc w:val="both"/>
      </w:pPr>
      <w:r>
        <w:t>Председатель</w:t>
      </w:r>
    </w:p>
    <w:p w:rsidR="0083420F" w:rsidRDefault="0083420F" w:rsidP="0083420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83420F" w:rsidRDefault="0083420F" w:rsidP="0083420F">
      <w:pPr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EDD" w:rsidRDefault="00363EDD">
      <w:r>
        <w:separator/>
      </w:r>
    </w:p>
  </w:endnote>
  <w:endnote w:type="continuationSeparator" w:id="0">
    <w:p w:rsidR="00363EDD" w:rsidRDefault="00363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EDD" w:rsidRDefault="00363EDD">
      <w:r>
        <w:separator/>
      </w:r>
    </w:p>
  </w:footnote>
  <w:footnote w:type="continuationSeparator" w:id="0">
    <w:p w:rsidR="00363EDD" w:rsidRDefault="00363E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20F"/>
    <w:rsid w:val="00057575"/>
    <w:rsid w:val="000B3FB2"/>
    <w:rsid w:val="000D628E"/>
    <w:rsid w:val="000E5228"/>
    <w:rsid w:val="00123119"/>
    <w:rsid w:val="00155F7F"/>
    <w:rsid w:val="003325F4"/>
    <w:rsid w:val="00363EDD"/>
    <w:rsid w:val="00392E21"/>
    <w:rsid w:val="004B69FA"/>
    <w:rsid w:val="004D1A01"/>
    <w:rsid w:val="005A6019"/>
    <w:rsid w:val="005B203B"/>
    <w:rsid w:val="005E6130"/>
    <w:rsid w:val="00695A4A"/>
    <w:rsid w:val="006D45ED"/>
    <w:rsid w:val="006E650F"/>
    <w:rsid w:val="00726997"/>
    <w:rsid w:val="007B48E7"/>
    <w:rsid w:val="007B5289"/>
    <w:rsid w:val="0083420F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7808"/>
    <w:rsid w:val="00A13794"/>
    <w:rsid w:val="00A26C60"/>
    <w:rsid w:val="00A93332"/>
    <w:rsid w:val="00AE5EE6"/>
    <w:rsid w:val="00BA58C7"/>
    <w:rsid w:val="00BF44E9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2014-04-30T03:08:00Z</cp:lastPrinted>
  <dcterms:created xsi:type="dcterms:W3CDTF">2014-04-30T03:09:00Z</dcterms:created>
  <dcterms:modified xsi:type="dcterms:W3CDTF">2014-04-30T03:09:00Z</dcterms:modified>
</cp:coreProperties>
</file>