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23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73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7326" w:rsidRPr="00117326">
              <w:rPr>
                <w:szCs w:val="28"/>
              </w:rPr>
              <w:t>1289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73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17326" w:rsidRDefault="00117326" w:rsidP="00117326">
            <w:pPr>
              <w:ind w:left="-108"/>
              <w:jc w:val="both"/>
              <w:rPr>
                <w:szCs w:val="28"/>
              </w:rPr>
            </w:pPr>
            <w:r w:rsidRPr="00A450E0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A450E0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A450E0">
              <w:rPr>
                <w:szCs w:val="28"/>
              </w:rPr>
              <w:t xml:space="preserve"> Приморского края "Об обеспечении беспрепятственного доступа инвалидов </w:t>
            </w:r>
            <w:r>
              <w:rPr>
                <w:szCs w:val="28"/>
              </w:rPr>
              <w:t xml:space="preserve">и других маломобильных групп населения </w:t>
            </w:r>
            <w:r w:rsidRPr="00A450E0">
              <w:rPr>
                <w:szCs w:val="28"/>
              </w:rPr>
              <w:t>к объектам социальной, транспорт</w:t>
            </w:r>
            <w:r>
              <w:rPr>
                <w:szCs w:val="28"/>
              </w:rPr>
              <w:t>-</w:t>
            </w:r>
            <w:r w:rsidRPr="00A450E0">
              <w:rPr>
                <w:szCs w:val="28"/>
              </w:rPr>
              <w:t xml:space="preserve">ной и </w:t>
            </w:r>
            <w:proofErr w:type="gramStart"/>
            <w:r w:rsidRPr="00A450E0">
              <w:rPr>
                <w:szCs w:val="28"/>
              </w:rPr>
              <w:t>инженерной</w:t>
            </w:r>
            <w:proofErr w:type="gramEnd"/>
            <w:r w:rsidRPr="00A450E0">
              <w:rPr>
                <w:szCs w:val="28"/>
              </w:rPr>
              <w:t xml:space="preserve"> инфраструктур в Приморском крае"</w:t>
            </w:r>
          </w:p>
          <w:p w:rsidR="000B3FB2" w:rsidRPr="00117326" w:rsidRDefault="000B3FB2" w:rsidP="0094344A">
            <w:pPr>
              <w:ind w:left="-108"/>
              <w:jc w:val="both"/>
            </w:pPr>
          </w:p>
        </w:tc>
      </w:tr>
    </w:tbl>
    <w:p w:rsidR="00117326" w:rsidRPr="009E27DC" w:rsidRDefault="00117326" w:rsidP="0011732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17326" w:rsidRPr="009E27DC" w:rsidRDefault="00117326" w:rsidP="00117326">
      <w:pPr>
        <w:rPr>
          <w:szCs w:val="28"/>
        </w:rPr>
      </w:pPr>
    </w:p>
    <w:p w:rsidR="00117326" w:rsidRPr="009E27DC" w:rsidRDefault="00117326" w:rsidP="0011732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17326" w:rsidRPr="009E27DC" w:rsidRDefault="00117326" w:rsidP="00117326">
      <w:pPr>
        <w:rPr>
          <w:szCs w:val="28"/>
        </w:rPr>
      </w:pPr>
    </w:p>
    <w:p w:rsidR="00117326" w:rsidRDefault="00117326" w:rsidP="00117326">
      <w:pPr>
        <w:jc w:val="both"/>
      </w:pPr>
      <w:r>
        <w:tab/>
        <w:t xml:space="preserve">1.Принять Закон Приморского края </w:t>
      </w:r>
      <w:r w:rsidRPr="00A450E0">
        <w:rPr>
          <w:szCs w:val="28"/>
        </w:rPr>
        <w:t xml:space="preserve">"Об обеспечении беспрепятственного доступа инвалидов </w:t>
      </w:r>
      <w:r>
        <w:rPr>
          <w:szCs w:val="28"/>
        </w:rPr>
        <w:t xml:space="preserve">и других маломобильных групп населения </w:t>
      </w:r>
      <w:r w:rsidRPr="00A450E0">
        <w:rPr>
          <w:szCs w:val="28"/>
        </w:rPr>
        <w:t>к объектам социальной, транспортной и инженерной инфраструктур в Приморском крае"</w:t>
      </w:r>
      <w:r>
        <w:t>.</w:t>
      </w:r>
    </w:p>
    <w:p w:rsidR="00117326" w:rsidRDefault="00117326" w:rsidP="00117326">
      <w:pPr>
        <w:jc w:val="both"/>
      </w:pPr>
    </w:p>
    <w:p w:rsidR="00117326" w:rsidRDefault="00117326" w:rsidP="0011732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17326" w:rsidRDefault="00117326" w:rsidP="00117326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117326" w:rsidRDefault="00117326" w:rsidP="0011732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117326" w:rsidRDefault="00117326" w:rsidP="00117326">
      <w:pPr>
        <w:jc w:val="both"/>
      </w:pPr>
      <w:bookmarkStart w:id="0" w:name="_GoBack"/>
      <w:bookmarkEnd w:id="0"/>
    </w:p>
    <w:p w:rsidR="00117326" w:rsidRPr="009E27DC" w:rsidRDefault="00117326" w:rsidP="001173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17326" w:rsidRPr="009E27DC" w:rsidRDefault="00117326" w:rsidP="001173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17326" w:rsidRPr="009E27DC" w:rsidRDefault="00117326" w:rsidP="001173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17326" w:rsidRPr="009E27DC" w:rsidRDefault="00117326" w:rsidP="0011732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117326" w:rsidRPr="009E27DC" w:rsidRDefault="00117326" w:rsidP="00117326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92C" w:rsidRDefault="00F2092C">
      <w:r>
        <w:separator/>
      </w:r>
    </w:p>
  </w:endnote>
  <w:endnote w:type="continuationSeparator" w:id="0">
    <w:p w:rsidR="00F2092C" w:rsidRDefault="00F2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92C" w:rsidRDefault="00F2092C">
      <w:r>
        <w:separator/>
      </w:r>
    </w:p>
  </w:footnote>
  <w:footnote w:type="continuationSeparator" w:id="0">
    <w:p w:rsidR="00F2092C" w:rsidRDefault="00F20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7326"/>
    <w:rsid w:val="00057575"/>
    <w:rsid w:val="000B3FB2"/>
    <w:rsid w:val="000D628E"/>
    <w:rsid w:val="000E5228"/>
    <w:rsid w:val="00117326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092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173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2014-04-30T03:11:00Z</cp:lastPrinted>
  <dcterms:created xsi:type="dcterms:W3CDTF">2014-04-30T03:10:00Z</dcterms:created>
  <dcterms:modified xsi:type="dcterms:W3CDTF">2014-04-30T03:11:00Z</dcterms:modified>
</cp:coreProperties>
</file>