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81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C04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C04BD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C04BD" w:rsidRPr="00DC04BD">
              <w:rPr>
                <w:szCs w:val="28"/>
              </w:rPr>
              <w:t>1286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C04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C04B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градо</w:t>
            </w:r>
            <w:proofErr w:type="spellEnd"/>
            <w:r>
              <w:t>-</w:t>
            </w:r>
            <w:r>
              <w:t>строительной</w:t>
            </w:r>
            <w:proofErr w:type="gramEnd"/>
            <w:r>
              <w:t xml:space="preserve"> деятельности на территории Приморского края"</w:t>
            </w:r>
          </w:p>
          <w:p w:rsidR="000B3FB2" w:rsidRPr="00DC04BD" w:rsidRDefault="000B3FB2" w:rsidP="0094344A">
            <w:pPr>
              <w:ind w:left="-108"/>
              <w:jc w:val="both"/>
            </w:pPr>
          </w:p>
        </w:tc>
      </w:tr>
    </w:tbl>
    <w:p w:rsidR="00DC04BD" w:rsidRDefault="00DC04BD" w:rsidP="00DC04BD">
      <w:pPr>
        <w:ind w:firstLine="720"/>
      </w:pPr>
      <w:r>
        <w:t xml:space="preserve">Законодательное Собрание Приморского края </w:t>
      </w:r>
    </w:p>
    <w:p w:rsidR="00DC04BD" w:rsidRDefault="00DC04BD" w:rsidP="00DC04BD"/>
    <w:p w:rsidR="00DC04BD" w:rsidRDefault="00DC04BD" w:rsidP="00DC04BD">
      <w:r>
        <w:t>ПОСТАНОВЛЯЕТ:</w:t>
      </w:r>
    </w:p>
    <w:p w:rsidR="00DC04BD" w:rsidRDefault="00DC04BD" w:rsidP="00DC04BD"/>
    <w:p w:rsidR="00DC04BD" w:rsidRDefault="00DC04BD" w:rsidP="00DC04BD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DC04BD" w:rsidRDefault="00DC04BD" w:rsidP="00DC04BD">
      <w:pPr>
        <w:jc w:val="both"/>
      </w:pPr>
    </w:p>
    <w:p w:rsidR="00DC04BD" w:rsidRDefault="00DC04BD" w:rsidP="00DC04BD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C04BD" w:rsidRDefault="00DC04BD" w:rsidP="00DC04BD">
      <w:pPr>
        <w:jc w:val="both"/>
      </w:pPr>
    </w:p>
    <w:p w:rsidR="00DC04BD" w:rsidRDefault="00DC04BD" w:rsidP="00DC04BD">
      <w:pPr>
        <w:jc w:val="both"/>
      </w:pPr>
      <w:r>
        <w:tab/>
        <w:t>3.Настоящее постановление вступает в силу со дня его принятия.</w:t>
      </w:r>
    </w:p>
    <w:p w:rsidR="00DC04BD" w:rsidRDefault="00DC04BD" w:rsidP="00DC04BD">
      <w:pPr>
        <w:jc w:val="both"/>
      </w:pPr>
      <w:bookmarkStart w:id="0" w:name="_GoBack"/>
      <w:bookmarkEnd w:id="0"/>
    </w:p>
    <w:p w:rsidR="00DC04BD" w:rsidRDefault="00DC04BD" w:rsidP="00DC04BD">
      <w:pPr>
        <w:jc w:val="both"/>
      </w:pPr>
    </w:p>
    <w:p w:rsidR="00DC04BD" w:rsidRDefault="00DC04BD" w:rsidP="00DC04BD">
      <w:pPr>
        <w:jc w:val="both"/>
      </w:pPr>
    </w:p>
    <w:p w:rsidR="00DC04BD" w:rsidRDefault="00DC04BD" w:rsidP="00DC04BD">
      <w:pPr>
        <w:jc w:val="both"/>
      </w:pPr>
      <w:r>
        <w:t>Председатель</w:t>
      </w:r>
    </w:p>
    <w:p w:rsidR="00DC04BD" w:rsidRDefault="00DC04BD" w:rsidP="00DC04B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DC04BD" w:rsidRDefault="00DC04BD" w:rsidP="00DC04BD"/>
    <w:p w:rsidR="00DC04BD" w:rsidRDefault="00DC04BD" w:rsidP="00DC04BD"/>
    <w:p w:rsidR="00DC04BD" w:rsidRDefault="00DC04BD" w:rsidP="00DC04BD"/>
    <w:p w:rsidR="00DC04BD" w:rsidRDefault="00DC04BD" w:rsidP="00DC04B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8BE" w:rsidRDefault="00A718BE">
      <w:r>
        <w:separator/>
      </w:r>
    </w:p>
  </w:endnote>
  <w:endnote w:type="continuationSeparator" w:id="0">
    <w:p w:rsidR="00A718BE" w:rsidRDefault="00A7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8BE" w:rsidRDefault="00A718BE">
      <w:r>
        <w:separator/>
      </w:r>
    </w:p>
  </w:footnote>
  <w:footnote w:type="continuationSeparator" w:id="0">
    <w:p w:rsidR="00A718BE" w:rsidRDefault="00A71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04B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18BE"/>
    <w:rsid w:val="00A93332"/>
    <w:rsid w:val="00AE5EE6"/>
    <w:rsid w:val="00BA58C7"/>
    <w:rsid w:val="00C20E8F"/>
    <w:rsid w:val="00CA7E54"/>
    <w:rsid w:val="00CE19DF"/>
    <w:rsid w:val="00D02716"/>
    <w:rsid w:val="00DC04B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2014-04-30T02:02:00Z</cp:lastPrinted>
  <dcterms:created xsi:type="dcterms:W3CDTF">2014-04-30T02:00:00Z</dcterms:created>
  <dcterms:modified xsi:type="dcterms:W3CDTF">2014-04-30T02:02:00Z</dcterms:modified>
</cp:coreProperties>
</file>