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96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29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292A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292A" w:rsidRPr="002B292A">
              <w:rPr>
                <w:szCs w:val="28"/>
              </w:rPr>
              <w:t>1284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29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292A" w:rsidP="0094344A">
            <w:pPr>
              <w:ind w:left="-108"/>
              <w:jc w:val="both"/>
            </w:pPr>
            <w:proofErr w:type="gramStart"/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внесении изменений в               статью 2 Закона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</w:t>
            </w:r>
            <w:r w:rsidRPr="00107631">
              <w:rPr>
                <w:szCs w:val="28"/>
              </w:rPr>
              <w:t>"</w:t>
            </w:r>
            <w:proofErr w:type="gramEnd"/>
          </w:p>
          <w:p w:rsidR="000B3FB2" w:rsidRPr="002B292A" w:rsidRDefault="000B3FB2" w:rsidP="0094344A">
            <w:pPr>
              <w:ind w:left="-108"/>
              <w:jc w:val="both"/>
            </w:pPr>
          </w:p>
        </w:tc>
      </w:tr>
    </w:tbl>
    <w:p w:rsidR="002B292A" w:rsidRPr="0059601A" w:rsidRDefault="002B292A" w:rsidP="002B292A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2B292A" w:rsidRPr="0059601A" w:rsidRDefault="002B292A" w:rsidP="002B292A">
      <w:pPr>
        <w:rPr>
          <w:szCs w:val="28"/>
        </w:rPr>
      </w:pPr>
    </w:p>
    <w:p w:rsidR="002B292A" w:rsidRPr="0059601A" w:rsidRDefault="002B292A" w:rsidP="002B292A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2B292A" w:rsidRPr="0059601A" w:rsidRDefault="002B292A" w:rsidP="002B292A">
      <w:pPr>
        <w:rPr>
          <w:szCs w:val="28"/>
        </w:rPr>
      </w:pPr>
    </w:p>
    <w:p w:rsidR="002B292A" w:rsidRDefault="002B292A" w:rsidP="002B292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изменений в статью 2 Закона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труда".</w:t>
      </w:r>
    </w:p>
    <w:p w:rsidR="002B292A" w:rsidRPr="0059601A" w:rsidRDefault="002B292A" w:rsidP="002B292A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2B292A" w:rsidRDefault="002B292A" w:rsidP="002B292A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B292A" w:rsidRDefault="002B292A" w:rsidP="002B292A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B292A" w:rsidRPr="00071DFA" w:rsidRDefault="002B292A" w:rsidP="002B292A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B292A" w:rsidRDefault="002B292A" w:rsidP="002B29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B292A" w:rsidRDefault="002B292A" w:rsidP="002B29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B292A" w:rsidRPr="0059601A" w:rsidRDefault="002B292A" w:rsidP="002B29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B292A" w:rsidRPr="0059601A" w:rsidRDefault="002B292A" w:rsidP="002B29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2B292A" w:rsidRPr="0059601A" w:rsidRDefault="002B292A" w:rsidP="002B292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2B292A" w:rsidRDefault="002B292A" w:rsidP="002B292A"/>
    <w:p w:rsidR="002B292A" w:rsidRDefault="002B292A" w:rsidP="002B292A"/>
    <w:p w:rsidR="002B292A" w:rsidRDefault="002B292A" w:rsidP="002B292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F59" w:rsidRDefault="00532F59">
      <w:r>
        <w:separator/>
      </w:r>
    </w:p>
  </w:endnote>
  <w:endnote w:type="continuationSeparator" w:id="0">
    <w:p w:rsidR="00532F59" w:rsidRDefault="0053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F59" w:rsidRDefault="00532F59">
      <w:r>
        <w:separator/>
      </w:r>
    </w:p>
  </w:footnote>
  <w:footnote w:type="continuationSeparator" w:id="0">
    <w:p w:rsidR="00532F59" w:rsidRDefault="00532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292A"/>
    <w:rsid w:val="00057575"/>
    <w:rsid w:val="000B3FB2"/>
    <w:rsid w:val="000D628E"/>
    <w:rsid w:val="000E5228"/>
    <w:rsid w:val="00123119"/>
    <w:rsid w:val="00155F7F"/>
    <w:rsid w:val="002B292A"/>
    <w:rsid w:val="003325F4"/>
    <w:rsid w:val="00392E21"/>
    <w:rsid w:val="004B69FA"/>
    <w:rsid w:val="004D1A01"/>
    <w:rsid w:val="00532F59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2014-04-30T02:27:00Z</cp:lastPrinted>
  <dcterms:created xsi:type="dcterms:W3CDTF">2014-04-30T02:26:00Z</dcterms:created>
  <dcterms:modified xsi:type="dcterms:W3CDTF">2014-04-30T02:27:00Z</dcterms:modified>
</cp:coreProperties>
</file>