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036947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B13F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B13F9">
              <w:rPr>
                <w:szCs w:val="28"/>
              </w:rPr>
              <w:t>30.04.2014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B13F9" w:rsidRPr="00BB13F9">
              <w:rPr>
                <w:szCs w:val="28"/>
              </w:rPr>
              <w:t>1282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B13F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B13F9" w:rsidP="0094344A">
            <w:pPr>
              <w:ind w:left="-108"/>
              <w:jc w:val="both"/>
            </w:pPr>
            <w:r w:rsidRPr="00BB13F9">
              <w:t xml:space="preserve">О Законе Приморского края "О внесении изменений в Закон Приморского края "О </w:t>
            </w:r>
            <w:proofErr w:type="spellStart"/>
            <w:proofErr w:type="gramStart"/>
            <w:r w:rsidRPr="00BB13F9">
              <w:t>предоставле</w:t>
            </w:r>
            <w:r>
              <w:t>-</w:t>
            </w:r>
            <w:r w:rsidRPr="00BB13F9">
              <w:t>нии</w:t>
            </w:r>
            <w:proofErr w:type="spellEnd"/>
            <w:proofErr w:type="gramEnd"/>
            <w:r w:rsidRPr="00BB13F9">
              <w:t xml:space="preserve"> мер социальной поддержки приемным семьям в Приморском крае и вознаграждении приемным родителям"</w:t>
            </w:r>
          </w:p>
          <w:p w:rsidR="000B3FB2" w:rsidRPr="00BB13F9" w:rsidRDefault="000B3FB2" w:rsidP="0094344A">
            <w:pPr>
              <w:ind w:left="-108"/>
              <w:jc w:val="both"/>
            </w:pPr>
          </w:p>
        </w:tc>
      </w:tr>
    </w:tbl>
    <w:p w:rsidR="00BB13F9" w:rsidRDefault="00BB13F9" w:rsidP="00BB13F9">
      <w:pPr>
        <w:ind w:firstLine="709"/>
        <w:rPr>
          <w:szCs w:val="28"/>
        </w:rPr>
      </w:pPr>
      <w:bookmarkStart w:id="0" w:name="_GoBack"/>
      <w:bookmarkEnd w:id="0"/>
      <w:r>
        <w:rPr>
          <w:szCs w:val="28"/>
        </w:rPr>
        <w:t>Законодательное Собрание Приморского края</w:t>
      </w:r>
    </w:p>
    <w:p w:rsidR="00BB13F9" w:rsidRDefault="00BB13F9" w:rsidP="00BB13F9">
      <w:pPr>
        <w:rPr>
          <w:szCs w:val="28"/>
        </w:rPr>
      </w:pPr>
    </w:p>
    <w:p w:rsidR="00BB13F9" w:rsidRDefault="00BB13F9" w:rsidP="00BB13F9">
      <w:pPr>
        <w:rPr>
          <w:szCs w:val="28"/>
        </w:rPr>
      </w:pPr>
      <w:r>
        <w:rPr>
          <w:szCs w:val="28"/>
        </w:rPr>
        <w:t>ПОСТАНОВЛЯЕТ:</w:t>
      </w:r>
    </w:p>
    <w:p w:rsidR="00BB13F9" w:rsidRDefault="00BB13F9" w:rsidP="00BB13F9">
      <w:pPr>
        <w:rPr>
          <w:szCs w:val="28"/>
        </w:rPr>
      </w:pPr>
    </w:p>
    <w:p w:rsidR="00BB13F9" w:rsidRDefault="00BB13F9" w:rsidP="00BB13F9">
      <w:pPr>
        <w:ind w:firstLine="709"/>
        <w:jc w:val="both"/>
      </w:pPr>
      <w:proofErr w:type="gramStart"/>
      <w:r>
        <w:t xml:space="preserve">1.Принять Закон Приморского края </w:t>
      </w:r>
      <w:r>
        <w:rPr>
          <w:szCs w:val="28"/>
        </w:rPr>
        <w:t>"</w:t>
      </w:r>
      <w:r w:rsidRPr="002C340D">
        <w:rPr>
          <w:szCs w:val="28"/>
        </w:rPr>
        <w:t xml:space="preserve">О внесении </w:t>
      </w:r>
      <w:r>
        <w:rPr>
          <w:szCs w:val="28"/>
        </w:rPr>
        <w:t>изменений в Закон Приморского края "О предоставлении мер социальной поддержки приемным семьям в Приморском крае и вознаграждении приемным родителям"</w:t>
      </w:r>
      <w:r>
        <w:t>.</w:t>
      </w:r>
      <w:proofErr w:type="gramEnd"/>
    </w:p>
    <w:p w:rsidR="00BB13F9" w:rsidRDefault="00BB13F9" w:rsidP="00BB13F9">
      <w:pPr>
        <w:jc w:val="both"/>
      </w:pPr>
    </w:p>
    <w:p w:rsidR="00BB13F9" w:rsidRDefault="00BB13F9" w:rsidP="00BB13F9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BB13F9" w:rsidRDefault="00BB13F9" w:rsidP="00BB13F9">
      <w:pPr>
        <w:jc w:val="both"/>
      </w:pPr>
    </w:p>
    <w:p w:rsidR="00BB13F9" w:rsidRDefault="00BB13F9" w:rsidP="00BB13F9">
      <w:pPr>
        <w:jc w:val="both"/>
      </w:pPr>
      <w:r>
        <w:tab/>
        <w:t>3.Настоящее постановление вступает в силу со дня его принятия.</w:t>
      </w:r>
    </w:p>
    <w:p w:rsidR="00BB13F9" w:rsidRDefault="00BB13F9" w:rsidP="00BB13F9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BB13F9" w:rsidRDefault="00BB13F9" w:rsidP="00BB13F9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BB13F9" w:rsidRDefault="00BB13F9" w:rsidP="00BB13F9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BB13F9" w:rsidRDefault="00BB13F9" w:rsidP="00BB13F9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BB13F9" w:rsidRDefault="00BB13F9" w:rsidP="00BB13F9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</w:t>
      </w:r>
      <w:r>
        <w:rPr>
          <w:szCs w:val="28"/>
        </w:rPr>
        <w:t>В.В. Горчаков</w:t>
      </w:r>
    </w:p>
    <w:p w:rsidR="00BB13F9" w:rsidRDefault="00BB13F9" w:rsidP="00BB13F9"/>
    <w:p w:rsidR="00BB13F9" w:rsidRDefault="00BB13F9" w:rsidP="00BB13F9"/>
    <w:p w:rsidR="00BB13F9" w:rsidRDefault="00BB13F9" w:rsidP="00BB13F9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588F" w:rsidRDefault="00E7588F">
      <w:r>
        <w:separator/>
      </w:r>
    </w:p>
  </w:endnote>
  <w:endnote w:type="continuationSeparator" w:id="0">
    <w:p w:rsidR="00E7588F" w:rsidRDefault="00E758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588F" w:rsidRDefault="00E7588F">
      <w:r>
        <w:separator/>
      </w:r>
    </w:p>
  </w:footnote>
  <w:footnote w:type="continuationSeparator" w:id="0">
    <w:p w:rsidR="00E7588F" w:rsidRDefault="00E758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13F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BB13F9"/>
    <w:rsid w:val="00C20E8F"/>
    <w:rsid w:val="00CA7E54"/>
    <w:rsid w:val="00CE19DF"/>
    <w:rsid w:val="00D02716"/>
    <w:rsid w:val="00DF01B2"/>
    <w:rsid w:val="00E7588F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2014-04-30T02:24:00Z</cp:lastPrinted>
  <dcterms:created xsi:type="dcterms:W3CDTF">2014-04-30T02:23:00Z</dcterms:created>
  <dcterms:modified xsi:type="dcterms:W3CDTF">2014-04-30T02:24:00Z</dcterms:modified>
</cp:coreProperties>
</file>