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66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9054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9054B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9054B" w:rsidRPr="00D9054B">
              <w:rPr>
                <w:szCs w:val="28"/>
              </w:rPr>
              <w:t>1280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9054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9054B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D9054B" w:rsidRDefault="000B3FB2" w:rsidP="0094344A">
            <w:pPr>
              <w:ind w:left="-108"/>
              <w:jc w:val="both"/>
            </w:pPr>
          </w:p>
        </w:tc>
      </w:tr>
    </w:tbl>
    <w:p w:rsidR="00D9054B" w:rsidRPr="00F2794F" w:rsidRDefault="00D9054B" w:rsidP="00D9054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D9054B" w:rsidRPr="00F2794F" w:rsidRDefault="00D9054B" w:rsidP="00D9054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054B" w:rsidRPr="00F2794F" w:rsidRDefault="00D9054B" w:rsidP="00D9054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9054B" w:rsidRPr="00F2794F" w:rsidRDefault="00D9054B" w:rsidP="00D9054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054B" w:rsidRDefault="00D9054B" w:rsidP="00D905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>.</w:t>
      </w:r>
    </w:p>
    <w:p w:rsidR="00D9054B" w:rsidRDefault="00D9054B" w:rsidP="00D9054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054B" w:rsidRDefault="00D9054B" w:rsidP="00D9054B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D9054B" w:rsidRDefault="00D9054B" w:rsidP="00D9054B">
      <w:pPr>
        <w:ind w:firstLine="709"/>
        <w:jc w:val="both"/>
        <w:rPr>
          <w:color w:val="000000"/>
        </w:rPr>
      </w:pPr>
    </w:p>
    <w:p w:rsidR="00D9054B" w:rsidRDefault="00D9054B" w:rsidP="00D9054B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D9054B" w:rsidRDefault="00D9054B" w:rsidP="00D9054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9054B" w:rsidRDefault="00D9054B" w:rsidP="00D9054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9054B" w:rsidRPr="00F2794F" w:rsidRDefault="00D9054B" w:rsidP="00D9054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9054B" w:rsidRPr="00F2794F" w:rsidRDefault="00D9054B" w:rsidP="00D9054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9054B" w:rsidRDefault="00D9054B" w:rsidP="00D9054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2AD" w:rsidRDefault="000702AD">
      <w:r>
        <w:separator/>
      </w:r>
    </w:p>
  </w:endnote>
  <w:endnote w:type="continuationSeparator" w:id="0">
    <w:p w:rsidR="000702AD" w:rsidRDefault="0007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2AD" w:rsidRDefault="000702AD">
      <w:r>
        <w:separator/>
      </w:r>
    </w:p>
  </w:footnote>
  <w:footnote w:type="continuationSeparator" w:id="0">
    <w:p w:rsidR="000702AD" w:rsidRDefault="00070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054B"/>
    <w:rsid w:val="00057575"/>
    <w:rsid w:val="000702AD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054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9054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2014-04-30T01:38:00Z</cp:lastPrinted>
  <dcterms:created xsi:type="dcterms:W3CDTF">2014-04-30T01:37:00Z</dcterms:created>
  <dcterms:modified xsi:type="dcterms:W3CDTF">2014-04-30T01:38:00Z</dcterms:modified>
</cp:coreProperties>
</file>