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79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0F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0F86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0F86" w:rsidRPr="00490F86">
              <w:rPr>
                <w:szCs w:val="28"/>
              </w:rPr>
              <w:t>1279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0F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0F86" w:rsidP="0094344A">
            <w:pPr>
              <w:ind w:left="-108"/>
              <w:jc w:val="both"/>
            </w:pPr>
            <w:r w:rsidRPr="00490F86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  <w:p w:rsidR="000B3FB2" w:rsidRPr="00490F86" w:rsidRDefault="000B3FB2" w:rsidP="0094344A">
            <w:pPr>
              <w:ind w:left="-108"/>
              <w:jc w:val="both"/>
            </w:pPr>
          </w:p>
        </w:tc>
      </w:tr>
    </w:tbl>
    <w:p w:rsidR="00490F86" w:rsidRPr="00FC206E" w:rsidRDefault="00490F86" w:rsidP="00490F86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490F86" w:rsidRDefault="00490F86" w:rsidP="00490F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0F86" w:rsidRDefault="00490F86" w:rsidP="00490F86">
      <w:r>
        <w:t>ПОСТАНОВЛЯЕТ:</w:t>
      </w:r>
    </w:p>
    <w:p w:rsidR="00490F86" w:rsidRPr="00FC206E" w:rsidRDefault="00490F86" w:rsidP="00490F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490F86" w:rsidRDefault="00490F86" w:rsidP="00490F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Елизарьеву Надежду Михайловну, федерального судью в отставке, к исполнению обязанностей мирового судьи судебного участка </w:t>
      </w:r>
      <w:r>
        <w:br/>
        <w:t xml:space="preserve">№ </w:t>
      </w:r>
      <w:r>
        <w:rPr>
          <w:snapToGrid w:val="0"/>
          <w:color w:val="000000"/>
          <w:szCs w:val="28"/>
        </w:rPr>
        <w:t>53 судебного района города Находки</w:t>
      </w:r>
      <w:r w:rsidRPr="00B677BA">
        <w:rPr>
          <w:snapToGrid w:val="0"/>
          <w:color w:val="000000"/>
          <w:szCs w:val="28"/>
        </w:rPr>
        <w:t xml:space="preserve"> Приморского края</w:t>
      </w:r>
      <w:r>
        <w:t xml:space="preserve"> на срок до одного года.</w:t>
      </w:r>
    </w:p>
    <w:p w:rsidR="00490F86" w:rsidRDefault="00490F86" w:rsidP="00490F86">
      <w:pPr>
        <w:jc w:val="both"/>
      </w:pPr>
    </w:p>
    <w:p w:rsidR="00490F86" w:rsidRDefault="00490F86" w:rsidP="00490F86">
      <w:pPr>
        <w:jc w:val="both"/>
      </w:pPr>
      <w:r>
        <w:tab/>
        <w:t>2.Настоящее постановление  вступает в силу со дня его принятия.</w:t>
      </w:r>
    </w:p>
    <w:p w:rsidR="00490F86" w:rsidRDefault="00490F86" w:rsidP="00490F86">
      <w:pPr>
        <w:jc w:val="both"/>
      </w:pPr>
      <w:bookmarkStart w:id="0" w:name="_GoBack"/>
      <w:bookmarkEnd w:id="0"/>
    </w:p>
    <w:p w:rsidR="00490F86" w:rsidRDefault="00490F86" w:rsidP="00490F86">
      <w:pPr>
        <w:jc w:val="both"/>
      </w:pPr>
      <w:r>
        <w:tab/>
      </w:r>
    </w:p>
    <w:p w:rsidR="00490F86" w:rsidRDefault="00490F86" w:rsidP="00490F86">
      <w:pPr>
        <w:jc w:val="both"/>
      </w:pPr>
    </w:p>
    <w:p w:rsidR="00490F86" w:rsidRDefault="00490F86" w:rsidP="00490F86">
      <w:pPr>
        <w:jc w:val="both"/>
      </w:pPr>
      <w:r>
        <w:t>Председатель</w:t>
      </w:r>
    </w:p>
    <w:p w:rsidR="00490F86" w:rsidRDefault="00490F86" w:rsidP="00490F8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490F86" w:rsidRDefault="00490F86" w:rsidP="00490F86"/>
    <w:p w:rsidR="00490F86" w:rsidRDefault="00490F86" w:rsidP="00490F8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775" w:rsidRDefault="00A66775">
      <w:r>
        <w:separator/>
      </w:r>
    </w:p>
  </w:endnote>
  <w:endnote w:type="continuationSeparator" w:id="0">
    <w:p w:rsidR="00A66775" w:rsidRDefault="00A66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775" w:rsidRDefault="00A66775">
      <w:r>
        <w:separator/>
      </w:r>
    </w:p>
  </w:footnote>
  <w:footnote w:type="continuationSeparator" w:id="0">
    <w:p w:rsidR="00A66775" w:rsidRDefault="00A66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0F86"/>
    <w:rsid w:val="00057575"/>
    <w:rsid w:val="000B3FB2"/>
    <w:rsid w:val="000D628E"/>
    <w:rsid w:val="000E5228"/>
    <w:rsid w:val="00123119"/>
    <w:rsid w:val="00155F7F"/>
    <w:rsid w:val="003325F4"/>
    <w:rsid w:val="00392E21"/>
    <w:rsid w:val="00490F8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6775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90F86"/>
    <w:rPr>
      <w:sz w:val="28"/>
    </w:rPr>
  </w:style>
  <w:style w:type="paragraph" w:customStyle="1" w:styleId="ConsPlusNormal">
    <w:name w:val="ConsPlusNormal"/>
    <w:rsid w:val="00490F86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2014-04-30T04:44:00Z</cp:lastPrinted>
  <dcterms:created xsi:type="dcterms:W3CDTF">2014-04-30T04:43:00Z</dcterms:created>
  <dcterms:modified xsi:type="dcterms:W3CDTF">2014-04-30T04:44:00Z</dcterms:modified>
</cp:coreProperties>
</file>