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5659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58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582E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582E">
              <w:t>1270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58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582E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</w:t>
            </w:r>
            <w:r>
              <w:rPr>
                <w:szCs w:val="28"/>
              </w:rPr>
              <w:br/>
              <w:t>2016 годов</w:t>
            </w:r>
            <w:r>
              <w:t>"</w:t>
            </w:r>
          </w:p>
          <w:p w:rsidR="000B3FB2" w:rsidRPr="0076582E" w:rsidRDefault="000B3FB2" w:rsidP="0094344A">
            <w:pPr>
              <w:ind w:left="-108"/>
              <w:jc w:val="both"/>
            </w:pPr>
          </w:p>
        </w:tc>
      </w:tr>
    </w:tbl>
    <w:p w:rsidR="0076582E" w:rsidRDefault="0076582E" w:rsidP="0076582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6582E" w:rsidRDefault="0076582E" w:rsidP="0076582E">
      <w:pPr>
        <w:pStyle w:val="a3"/>
        <w:tabs>
          <w:tab w:val="clear" w:pos="4153"/>
          <w:tab w:val="clear" w:pos="8306"/>
        </w:tabs>
      </w:pPr>
    </w:p>
    <w:p w:rsidR="0076582E" w:rsidRDefault="0076582E" w:rsidP="0076582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6582E" w:rsidRDefault="0076582E" w:rsidP="0076582E"/>
    <w:p w:rsidR="0076582E" w:rsidRDefault="0076582E" w:rsidP="0076582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76582E" w:rsidRDefault="0076582E" w:rsidP="0076582E">
      <w:pPr>
        <w:pStyle w:val="a3"/>
        <w:tabs>
          <w:tab w:val="clear" w:pos="4153"/>
          <w:tab w:val="clear" w:pos="8306"/>
        </w:tabs>
        <w:jc w:val="both"/>
      </w:pPr>
    </w:p>
    <w:p w:rsidR="0076582E" w:rsidRDefault="0076582E" w:rsidP="0076582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6582E" w:rsidRDefault="0076582E" w:rsidP="0076582E">
      <w:pPr>
        <w:pStyle w:val="a3"/>
        <w:tabs>
          <w:tab w:val="clear" w:pos="4153"/>
          <w:tab w:val="clear" w:pos="8306"/>
        </w:tabs>
        <w:jc w:val="both"/>
      </w:pPr>
    </w:p>
    <w:p w:rsidR="0076582E" w:rsidRDefault="0076582E" w:rsidP="0076582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6582E" w:rsidRDefault="0076582E" w:rsidP="0076582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6582E" w:rsidRDefault="0076582E" w:rsidP="0076582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6582E" w:rsidRDefault="0076582E" w:rsidP="0076582E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6582E" w:rsidRDefault="0076582E" w:rsidP="0076582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6582E" w:rsidRDefault="0076582E" w:rsidP="0076582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91F" w:rsidRDefault="0005491F">
      <w:r>
        <w:separator/>
      </w:r>
    </w:p>
  </w:endnote>
  <w:endnote w:type="continuationSeparator" w:id="0">
    <w:p w:rsidR="0005491F" w:rsidRDefault="0005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91F" w:rsidRDefault="0005491F">
      <w:r>
        <w:separator/>
      </w:r>
    </w:p>
  </w:footnote>
  <w:footnote w:type="continuationSeparator" w:id="0">
    <w:p w:rsidR="0005491F" w:rsidRDefault="000549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582E"/>
    <w:rsid w:val="0005491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582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2014-04-29T22:50:00Z</cp:lastPrinted>
  <dcterms:created xsi:type="dcterms:W3CDTF">2014-04-29T22:48:00Z</dcterms:created>
  <dcterms:modified xsi:type="dcterms:W3CDTF">2014-04-29T22:50:00Z</dcterms:modified>
</cp:coreProperties>
</file>