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11590"/>
        <w:gridCol w:w="3764"/>
      </w:tblGrid>
      <w:tr w:rsidR="0082523C" w:rsidRPr="005404E8" w:rsidTr="004D705C">
        <w:tc>
          <w:tcPr>
            <w:tcW w:w="11590" w:type="dxa"/>
          </w:tcPr>
          <w:p w:rsidR="0082523C" w:rsidRPr="00534C11" w:rsidRDefault="0082523C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</w:tcPr>
          <w:p w:rsidR="0082523C" w:rsidRPr="00534C11" w:rsidRDefault="008252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82523C" w:rsidRPr="00534C11" w:rsidRDefault="008252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82523C" w:rsidRPr="00534C11" w:rsidRDefault="008252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82523C" w:rsidRPr="00534C11" w:rsidRDefault="0082523C" w:rsidP="004D705C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от 23</w:t>
            </w:r>
            <w:r w:rsidRPr="00534C11">
              <w:rPr>
                <w:rFonts w:ascii="Times New Roman" w:hAnsi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04.2014 №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>353</w:t>
            </w:r>
          </w:p>
        </w:tc>
      </w:tr>
    </w:tbl>
    <w:p w:rsidR="0082523C" w:rsidRPr="00534C11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82523C" w:rsidRPr="00534C11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p w:rsidR="0082523C" w:rsidRPr="00534C11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Таблица поправок</w:t>
      </w:r>
    </w:p>
    <w:p w:rsidR="0082523C" w:rsidRPr="00216EA9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534C11">
        <w:rPr>
          <w:rFonts w:ascii="Times New Roman" w:hAnsi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</w:p>
    <w:p w:rsidR="0082523C" w:rsidRPr="00216EA9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A75356">
        <w:rPr>
          <w:rFonts w:ascii="Times New Roman" w:hAnsi="Times New Roman"/>
          <w:sz w:val="28"/>
          <w:szCs w:val="20"/>
          <w:lang w:eastAsia="ru-RU"/>
        </w:rPr>
        <w:t>"О государственной поддержке инвестиционной деятельности в Приморском крае</w:t>
      </w:r>
      <w:r>
        <w:rPr>
          <w:rFonts w:ascii="Times New Roman" w:hAnsi="Times New Roman"/>
          <w:sz w:val="28"/>
          <w:szCs w:val="20"/>
          <w:lang w:eastAsia="ru-RU"/>
        </w:rPr>
        <w:t>"</w:t>
      </w:r>
      <w:r w:rsidRPr="00216EA9">
        <w:rPr>
          <w:rFonts w:ascii="Times New Roman" w:hAnsi="Times New Roman"/>
          <w:sz w:val="28"/>
          <w:szCs w:val="20"/>
          <w:lang w:eastAsia="ru-RU"/>
        </w:rPr>
        <w:t xml:space="preserve">, рекомендуемых комитетом </w:t>
      </w:r>
    </w:p>
    <w:p w:rsidR="0082523C" w:rsidRPr="00534C11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216EA9">
        <w:rPr>
          <w:rFonts w:ascii="Times New Roman" w:hAnsi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82523C" w:rsidRPr="00534C11" w:rsidRDefault="0082523C" w:rsidP="00001585">
      <w:pPr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9"/>
        <w:gridCol w:w="2372"/>
        <w:gridCol w:w="3363"/>
        <w:gridCol w:w="1625"/>
        <w:gridCol w:w="1559"/>
        <w:gridCol w:w="2630"/>
      </w:tblGrid>
      <w:tr w:rsidR="0082523C" w:rsidRPr="005404E8" w:rsidTr="004D705C">
        <w:tc>
          <w:tcPr>
            <w:tcW w:w="3199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 которому предлагается поправка</w:t>
            </w:r>
          </w:p>
        </w:tc>
        <w:tc>
          <w:tcPr>
            <w:tcW w:w="2372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Альтернатив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ные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Решение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2523C" w:rsidRPr="00534C11" w:rsidRDefault="0082523C" w:rsidP="00001585">
      <w:pP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99"/>
        <w:gridCol w:w="2372"/>
        <w:gridCol w:w="3363"/>
        <w:gridCol w:w="1625"/>
        <w:gridCol w:w="1559"/>
        <w:gridCol w:w="2630"/>
      </w:tblGrid>
      <w:tr w:rsidR="0082523C" w:rsidRPr="005404E8" w:rsidTr="00097DE4">
        <w:trPr>
          <w:tblHeader/>
        </w:trPr>
        <w:tc>
          <w:tcPr>
            <w:tcW w:w="3199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</w:tcPr>
          <w:p w:rsidR="0082523C" w:rsidRPr="00534C11" w:rsidRDefault="0082523C" w:rsidP="004D70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82523C" w:rsidRPr="005404E8" w:rsidTr="004D705C">
        <w:tc>
          <w:tcPr>
            <w:tcW w:w="3199" w:type="dxa"/>
          </w:tcPr>
          <w:p w:rsidR="0082523C" w:rsidRPr="00534C11" w:rsidRDefault="0082523C" w:rsidP="004D705C">
            <w:pPr>
              <w:spacing w:after="0" w:line="240" w:lineRule="auto"/>
              <w:ind w:firstLine="38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2372" w:type="dxa"/>
          </w:tcPr>
          <w:p w:rsidR="0082523C" w:rsidRPr="00534C11" w:rsidRDefault="0082523C" w:rsidP="004D7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Комитет Законода-тельного Собрания по экономической политике и собственности</w:t>
            </w:r>
          </w:p>
        </w:tc>
        <w:tc>
          <w:tcPr>
            <w:tcW w:w="3363" w:type="dxa"/>
          </w:tcPr>
          <w:p w:rsidR="0082523C" w:rsidRPr="00534C11" w:rsidRDefault="0082523C" w:rsidP="004D705C">
            <w:pPr>
              <w:spacing w:after="0" w:line="240" w:lineRule="auto"/>
              <w:ind w:firstLine="34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Изложить в новой редакции (прилагается)</w:t>
            </w:r>
          </w:p>
        </w:tc>
        <w:tc>
          <w:tcPr>
            <w:tcW w:w="1625" w:type="dxa"/>
          </w:tcPr>
          <w:p w:rsidR="0082523C" w:rsidRPr="00534C11" w:rsidRDefault="0082523C" w:rsidP="004D7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2523C" w:rsidRPr="00534C11" w:rsidRDefault="0082523C" w:rsidP="004D705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hAnsi="Times New Roman"/>
                <w:sz w:val="24"/>
                <w:szCs w:val="24"/>
                <w:lang w:eastAsia="ru-RU"/>
              </w:rPr>
              <w:t>огласиться</w:t>
            </w:r>
          </w:p>
        </w:tc>
        <w:tc>
          <w:tcPr>
            <w:tcW w:w="2630" w:type="dxa"/>
          </w:tcPr>
          <w:p w:rsidR="0082523C" w:rsidRPr="00534C11" w:rsidRDefault="0082523C" w:rsidP="004D705C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к таблице поправок</w:t>
            </w:r>
          </w:p>
        </w:tc>
      </w:tr>
    </w:tbl>
    <w:p w:rsidR="0082523C" w:rsidRDefault="0082523C"/>
    <w:sectPr w:rsidR="0082523C" w:rsidSect="00AA37A0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1585"/>
    <w:rsid w:val="00001585"/>
    <w:rsid w:val="00097DE4"/>
    <w:rsid w:val="001C227A"/>
    <w:rsid w:val="00216EA9"/>
    <w:rsid w:val="002759D5"/>
    <w:rsid w:val="002E7B27"/>
    <w:rsid w:val="004D705C"/>
    <w:rsid w:val="00534C11"/>
    <w:rsid w:val="005404E8"/>
    <w:rsid w:val="005D564D"/>
    <w:rsid w:val="005F4CE9"/>
    <w:rsid w:val="00647DC2"/>
    <w:rsid w:val="00656CAB"/>
    <w:rsid w:val="0082523C"/>
    <w:rsid w:val="0096059E"/>
    <w:rsid w:val="009D3859"/>
    <w:rsid w:val="00A01B4E"/>
    <w:rsid w:val="00A75356"/>
    <w:rsid w:val="00AA37A0"/>
    <w:rsid w:val="00B00221"/>
    <w:rsid w:val="00B40365"/>
    <w:rsid w:val="00BC70DF"/>
    <w:rsid w:val="00C053A1"/>
    <w:rsid w:val="00C12C12"/>
    <w:rsid w:val="00C1528A"/>
    <w:rsid w:val="00C565EC"/>
    <w:rsid w:val="00DD6BCE"/>
    <w:rsid w:val="00F5207C"/>
    <w:rsid w:val="00F667F1"/>
    <w:rsid w:val="00F953C9"/>
    <w:rsid w:val="00FA01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58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1</Pages>
  <Words>990</Words>
  <Characters>5649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6</cp:revision>
  <cp:lastPrinted>2014-04-22T01:38:00Z</cp:lastPrinted>
  <dcterms:created xsi:type="dcterms:W3CDTF">2014-02-27T03:58:00Z</dcterms:created>
  <dcterms:modified xsi:type="dcterms:W3CDTF">2014-04-22T01:38:00Z</dcterms:modified>
</cp:coreProperties>
</file>