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7" o:title=""/>
          </v:shape>
          <o:OLEObject Type="Embed" ProgID="Word.Picture.8" ShapeID="_x0000_i1025" DrawAspect="Content" ObjectID="_1459318867" r:id="rId8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A360B" w:rsidP="00EA360B">
            <w:pPr>
              <w:widowControl w:val="0"/>
              <w:spacing w:after="120"/>
              <w:ind w:firstLine="34"/>
            </w:pPr>
            <w:r>
              <w:t>09</w:t>
            </w:r>
            <w:r w:rsidR="00372A76">
              <w:t>.0</w:t>
            </w:r>
            <w:r>
              <w:t>4</w:t>
            </w:r>
            <w:r w:rsidR="00372A76">
              <w:t>.201</w:t>
            </w:r>
            <w:r>
              <w:t>4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B2744F">
            <w:pPr>
              <w:ind w:hanging="107"/>
            </w:pPr>
            <w:r>
              <w:t>275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1F2A06">
            <w:pPr>
              <w:jc w:val="both"/>
            </w:pPr>
            <w:r w:rsidRPr="00394D26">
              <w:t>О</w:t>
            </w:r>
            <w:r w:rsidR="00330E73">
              <w:t xml:space="preserve">б изменении текста проекта федерального закона № 330573-6 "О внесении изменений в отдельные законодательные акты Российской Федерации по вопросам охраны атмосферного воздуха", внесенного в Государственную Думу Федерального Собрания </w:t>
            </w:r>
            <w:r w:rsidRPr="00394D26">
              <w:t>Российской</w:t>
            </w:r>
            <w:r w:rsidR="00680ED4">
              <w:t xml:space="preserve"> </w:t>
            </w:r>
            <w:r w:rsidRPr="00394D26">
              <w:t xml:space="preserve">Федерации </w:t>
            </w:r>
            <w:r w:rsidR="00330E73">
              <w:t xml:space="preserve">Законодательным Собранием Приморского края </w:t>
            </w:r>
          </w:p>
        </w:tc>
      </w:tr>
    </w:tbl>
    <w:p w:rsidR="002F02CB" w:rsidRDefault="002F02CB">
      <w:pPr>
        <w:jc w:val="right"/>
      </w:pPr>
    </w:p>
    <w:p w:rsidR="00CA7363" w:rsidRDefault="00330E73" w:rsidP="00CA7363">
      <w:pPr>
        <w:ind w:firstLine="709"/>
        <w:jc w:val="both"/>
      </w:pPr>
      <w:proofErr w:type="gramStart"/>
      <w:r>
        <w:t>Ра</w:t>
      </w:r>
      <w:r w:rsidR="00CA7363">
        <w:t xml:space="preserve">ссмотрев </w:t>
      </w:r>
      <w:r>
        <w:t xml:space="preserve">подготовленный комитетом </w:t>
      </w:r>
      <w:r w:rsidR="00CA7363">
        <w:t xml:space="preserve">Законодательного Собрания </w:t>
      </w:r>
      <w:r>
        <w:t xml:space="preserve">по продовольственной политике и природопользованию по предложению Комитета Государственной Думы Федерального Собрания Российской Федерации </w:t>
      </w:r>
      <w:r w:rsidR="00BF73D3">
        <w:t xml:space="preserve">по природным ресурсам, природопользованию и экологии </w:t>
      </w:r>
      <w:r>
        <w:t xml:space="preserve">измененный текст </w:t>
      </w:r>
      <w:r w:rsidR="00113E27">
        <w:t xml:space="preserve">проекта федерального закона </w:t>
      </w:r>
      <w:r w:rsidR="000E433C">
        <w:t xml:space="preserve">№ 330573-6 "О внесении изменений в отдельные законодательные акты Российской Федерации по вопросам охраны атмосферного воздуха", внесенный </w:t>
      </w:r>
      <w:r>
        <w:t xml:space="preserve">в Государственную Думу Федерального Собрания </w:t>
      </w:r>
      <w:r w:rsidRPr="00394D26">
        <w:t>Российской</w:t>
      </w:r>
      <w:r>
        <w:t xml:space="preserve"> </w:t>
      </w:r>
      <w:r w:rsidRPr="00394D26">
        <w:t xml:space="preserve">Федерации </w:t>
      </w:r>
      <w:r>
        <w:t>Законодательным Собранием Приморского края в качестве законодательной</w:t>
      </w:r>
      <w:proofErr w:type="gramEnd"/>
      <w:r>
        <w:t xml:space="preserve"> инициативы</w:t>
      </w:r>
      <w:r w:rsidR="000E433C">
        <w:t>,</w:t>
      </w:r>
      <w:r>
        <w:t xml:space="preserve"> руководствуясь пунктом 6 статьи 112 Регламента Государственной Думы Федерального Собрания </w:t>
      </w:r>
      <w:r w:rsidRPr="00394D26">
        <w:t>Российской</w:t>
      </w:r>
      <w:r>
        <w:t xml:space="preserve"> </w:t>
      </w:r>
      <w:r w:rsidRPr="00394D26">
        <w:t>Федерации</w:t>
      </w:r>
      <w:r>
        <w:t xml:space="preserve">, а также учитывая заключение </w:t>
      </w:r>
      <w:r w:rsidR="00BF73D3">
        <w:t>Комитета Государственной Думы</w:t>
      </w:r>
      <w:r w:rsidR="00CB461A">
        <w:t xml:space="preserve"> Федерального Собрания </w:t>
      </w:r>
      <w:r w:rsidR="00CB461A" w:rsidRPr="00394D26">
        <w:t>Российской</w:t>
      </w:r>
      <w:r w:rsidR="00CB461A">
        <w:t xml:space="preserve"> </w:t>
      </w:r>
      <w:r w:rsidR="00CB461A" w:rsidRPr="00394D26">
        <w:t>Федерации</w:t>
      </w:r>
      <w:r w:rsidR="00BF73D3">
        <w:t xml:space="preserve"> по природным ресурсам, природопользованию и экологии на данный проект федерального закона,</w:t>
      </w:r>
      <w:r w:rsidR="000E433C">
        <w:t xml:space="preserve"> </w:t>
      </w:r>
      <w:r w:rsidR="00CA7363">
        <w:t>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FC7630" w:rsidRDefault="000D606E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</w:t>
      </w:r>
      <w:r w:rsidR="00FC7630">
        <w:t>.</w:t>
      </w:r>
      <w:r w:rsidR="0013431E">
        <w:t xml:space="preserve">Внести на рассмотрение </w:t>
      </w:r>
      <w:r w:rsidR="00397122">
        <w:t xml:space="preserve">Законодательного Собрания </w:t>
      </w:r>
      <w:r w:rsidR="0013431E">
        <w:t xml:space="preserve">проект постановления Законодательного Собрания </w:t>
      </w:r>
      <w:r w:rsidR="00BF73D3">
        <w:t>"</w:t>
      </w:r>
      <w:r w:rsidR="00BF73D3" w:rsidRPr="00394D26">
        <w:t>О</w:t>
      </w:r>
      <w:r w:rsidR="00BF73D3">
        <w:t xml:space="preserve">б изменении текста проекта федерального закона № 330573-6 "О внесении изменений в отдельные законодательные акты Российской Федерации по вопросам охраны атмосферного воздуха", внесенного в Государственную Думу Федерального Собрания </w:t>
      </w:r>
      <w:r w:rsidR="00BF73D3" w:rsidRPr="00394D26">
        <w:t>Российской</w:t>
      </w:r>
      <w:r w:rsidR="00BF73D3">
        <w:t xml:space="preserve"> </w:t>
      </w:r>
      <w:r w:rsidR="00BF73D3" w:rsidRPr="00394D26">
        <w:t xml:space="preserve">Федерации </w:t>
      </w:r>
      <w:r w:rsidR="00BF73D3">
        <w:t>Законодательным Собранием Приморского края</w:t>
      </w:r>
      <w:bookmarkStart w:id="0" w:name="_GoBack"/>
      <w:bookmarkEnd w:id="0"/>
      <w:r w:rsidR="0013431E">
        <w:t>"</w:t>
      </w:r>
      <w:r w:rsidR="00BF73D3">
        <w:t xml:space="preserve"> </w:t>
      </w:r>
      <w:r w:rsidR="0013431E">
        <w:t xml:space="preserve">на </w:t>
      </w:r>
      <w:r w:rsidR="00E16FB4">
        <w:t>очередно</w:t>
      </w:r>
      <w:r w:rsidR="009D2492">
        <w:t>е</w:t>
      </w:r>
      <w:r w:rsidR="00E16FB4">
        <w:t xml:space="preserve"> заседани</w:t>
      </w:r>
      <w:r w:rsidR="009D2492">
        <w:t>е</w:t>
      </w:r>
      <w:r w:rsidR="00E16FB4">
        <w:t xml:space="preserve"> </w:t>
      </w:r>
      <w:r w:rsidR="00AA684B">
        <w:t xml:space="preserve">в </w:t>
      </w:r>
      <w:r w:rsidR="0013431E">
        <w:t>апреле</w:t>
      </w:r>
      <w:r w:rsidR="00FC7630">
        <w:t xml:space="preserve"> 201</w:t>
      </w:r>
      <w:r w:rsidR="0013431E">
        <w:t>4</w:t>
      </w:r>
      <w:r w:rsidR="00FC7630">
        <w:t xml:space="preserve"> года</w:t>
      </w:r>
      <w:r w:rsidR="00A072B0">
        <w:t>.</w:t>
      </w:r>
    </w:p>
    <w:p w:rsidR="00FC7630" w:rsidRDefault="00FC7630" w:rsidP="00FC7630">
      <w:pPr>
        <w:pStyle w:val="a3"/>
        <w:tabs>
          <w:tab w:val="clear" w:pos="4153"/>
          <w:tab w:val="clear" w:pos="8306"/>
        </w:tabs>
        <w:jc w:val="both"/>
      </w:pPr>
    </w:p>
    <w:p w:rsidR="0011380F" w:rsidRDefault="00365A05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2</w:t>
      </w:r>
      <w:r w:rsidR="00FC7630">
        <w:t>.Рекомендовать Законодательному Собранию принять</w:t>
      </w:r>
      <w:r w:rsidR="00AA684B">
        <w:t xml:space="preserve"> указанный</w:t>
      </w:r>
      <w:r w:rsidR="00FC7630">
        <w:t xml:space="preserve"> проект постановления</w:t>
      </w:r>
      <w:r w:rsidR="00AA684B">
        <w:t>.</w:t>
      </w:r>
      <w:r w:rsidR="00FC7630">
        <w:t xml:space="preserve"> </w:t>
      </w:r>
    </w:p>
    <w:p w:rsidR="00FC7630" w:rsidRDefault="00FC7630" w:rsidP="00FC7630">
      <w:pPr>
        <w:pStyle w:val="a3"/>
        <w:tabs>
          <w:tab w:val="clear" w:pos="4153"/>
          <w:tab w:val="clear" w:pos="8306"/>
        </w:tabs>
        <w:jc w:val="both"/>
      </w:pPr>
    </w:p>
    <w:p w:rsidR="00FC7630" w:rsidRDefault="00365A05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FC7630">
        <w:t xml:space="preserve">.Поручить </w:t>
      </w:r>
      <w:r w:rsidR="0013431E">
        <w:t>Зотову Евгению Александровичу</w:t>
      </w:r>
      <w:r w:rsidR="00FC7630">
        <w:t>, председател</w:t>
      </w:r>
      <w:r w:rsidR="0013431E">
        <w:t>ю</w:t>
      </w:r>
      <w:r w:rsidR="00FC7630">
        <w:t xml:space="preserve"> комитета по </w:t>
      </w:r>
      <w:r w:rsidR="0011380F">
        <w:t>продовольственной политике и природопользованию</w:t>
      </w:r>
      <w:r w:rsidR="00FC7630">
        <w:t>, выступить на заседании Законодательного Собрания с докладом по указанному вопросу.</w:t>
      </w:r>
    </w:p>
    <w:p w:rsidR="00FC7630" w:rsidRDefault="00FC7630" w:rsidP="00FC7630">
      <w:pPr>
        <w:pStyle w:val="a3"/>
        <w:tabs>
          <w:tab w:val="clear" w:pos="4153"/>
          <w:tab w:val="clear" w:pos="8306"/>
        </w:tabs>
        <w:jc w:val="both"/>
      </w:pPr>
    </w:p>
    <w:p w:rsidR="00FC7630" w:rsidRDefault="00365A05" w:rsidP="00FC763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FC7630">
        <w:t xml:space="preserve">.Определить время на рассмотрение вопроса – </w:t>
      </w:r>
      <w:r w:rsidR="0013431E">
        <w:t>5</w:t>
      </w:r>
      <w:r w:rsidR="00FC7630">
        <w:t xml:space="preserve"> минут, </w:t>
      </w:r>
      <w:r w:rsidR="0095747F">
        <w:t xml:space="preserve">в том числе для доклада </w:t>
      </w:r>
      <w:r w:rsidR="00FC7630">
        <w:t xml:space="preserve">– </w:t>
      </w:r>
      <w:r w:rsidR="0013431E">
        <w:t>3</w:t>
      </w:r>
      <w:r w:rsidR="00FC7630">
        <w:t xml:space="preserve"> минут</w:t>
      </w:r>
      <w:r w:rsidR="0013431E">
        <w:t>ы</w:t>
      </w:r>
      <w:r w:rsidR="0095747F">
        <w:t>.</w:t>
      </w:r>
    </w:p>
    <w:p w:rsidR="00CD4034" w:rsidRDefault="00CD4034" w:rsidP="00CD4034"/>
    <w:p w:rsidR="00CD4034" w:rsidRDefault="00CD4034" w:rsidP="00CD4034"/>
    <w:p w:rsidR="0011380F" w:rsidRDefault="0011380F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3C6" w:rsidRDefault="007453C6">
      <w:r>
        <w:separator/>
      </w:r>
    </w:p>
  </w:endnote>
  <w:endnote w:type="continuationSeparator" w:id="0">
    <w:p w:rsidR="007453C6" w:rsidRDefault="00745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3C6" w:rsidRDefault="007453C6">
      <w:r>
        <w:separator/>
      </w:r>
    </w:p>
  </w:footnote>
  <w:footnote w:type="continuationSeparator" w:id="0">
    <w:p w:rsidR="007453C6" w:rsidRDefault="007453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A55363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A55363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27EB2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B7DEC"/>
    <w:rsid w:val="000D606E"/>
    <w:rsid w:val="000E1498"/>
    <w:rsid w:val="000E433C"/>
    <w:rsid w:val="0011380F"/>
    <w:rsid w:val="00113E27"/>
    <w:rsid w:val="00117D97"/>
    <w:rsid w:val="00127EB2"/>
    <w:rsid w:val="0013431E"/>
    <w:rsid w:val="0015104F"/>
    <w:rsid w:val="00151BB0"/>
    <w:rsid w:val="00152A64"/>
    <w:rsid w:val="00155065"/>
    <w:rsid w:val="0017227B"/>
    <w:rsid w:val="00190E72"/>
    <w:rsid w:val="001A2317"/>
    <w:rsid w:val="001A6AC8"/>
    <w:rsid w:val="001C1504"/>
    <w:rsid w:val="001C4715"/>
    <w:rsid w:val="001F2A06"/>
    <w:rsid w:val="00201F7D"/>
    <w:rsid w:val="002171D7"/>
    <w:rsid w:val="002743E1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30E73"/>
    <w:rsid w:val="003656AB"/>
    <w:rsid w:val="00365A05"/>
    <w:rsid w:val="00372A76"/>
    <w:rsid w:val="00397122"/>
    <w:rsid w:val="003B54B8"/>
    <w:rsid w:val="003C4624"/>
    <w:rsid w:val="003E6834"/>
    <w:rsid w:val="0046121A"/>
    <w:rsid w:val="004B30F2"/>
    <w:rsid w:val="004C102E"/>
    <w:rsid w:val="004E3D78"/>
    <w:rsid w:val="004F2B43"/>
    <w:rsid w:val="00500F87"/>
    <w:rsid w:val="00504E7F"/>
    <w:rsid w:val="00564CFC"/>
    <w:rsid w:val="00595F16"/>
    <w:rsid w:val="005B31CB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453C6"/>
    <w:rsid w:val="00770600"/>
    <w:rsid w:val="0077354F"/>
    <w:rsid w:val="007867BE"/>
    <w:rsid w:val="00794BF3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B46DE"/>
    <w:rsid w:val="009C596A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55363"/>
    <w:rsid w:val="00A8389E"/>
    <w:rsid w:val="00A97D37"/>
    <w:rsid w:val="00AA684B"/>
    <w:rsid w:val="00AB3A66"/>
    <w:rsid w:val="00B222E7"/>
    <w:rsid w:val="00B26B2F"/>
    <w:rsid w:val="00B2744F"/>
    <w:rsid w:val="00B409D3"/>
    <w:rsid w:val="00B410B8"/>
    <w:rsid w:val="00B50AFC"/>
    <w:rsid w:val="00B50E61"/>
    <w:rsid w:val="00B50FD1"/>
    <w:rsid w:val="00BB0F3D"/>
    <w:rsid w:val="00BF73D3"/>
    <w:rsid w:val="00C27A00"/>
    <w:rsid w:val="00C454F6"/>
    <w:rsid w:val="00C625C4"/>
    <w:rsid w:val="00C62908"/>
    <w:rsid w:val="00C67495"/>
    <w:rsid w:val="00C714E3"/>
    <w:rsid w:val="00CA7363"/>
    <w:rsid w:val="00CB461A"/>
    <w:rsid w:val="00CD4034"/>
    <w:rsid w:val="00CD7525"/>
    <w:rsid w:val="00D02CCF"/>
    <w:rsid w:val="00D039B2"/>
    <w:rsid w:val="00D3588C"/>
    <w:rsid w:val="00D5361E"/>
    <w:rsid w:val="00D80476"/>
    <w:rsid w:val="00D8191D"/>
    <w:rsid w:val="00DA679F"/>
    <w:rsid w:val="00DC6172"/>
    <w:rsid w:val="00DD128C"/>
    <w:rsid w:val="00E0415F"/>
    <w:rsid w:val="00E102D4"/>
    <w:rsid w:val="00E16FB4"/>
    <w:rsid w:val="00E26EA4"/>
    <w:rsid w:val="00E30D1A"/>
    <w:rsid w:val="00E54EAC"/>
    <w:rsid w:val="00E926B6"/>
    <w:rsid w:val="00EA1EB3"/>
    <w:rsid w:val="00EA360B"/>
    <w:rsid w:val="00EB2BD7"/>
    <w:rsid w:val="00EB3875"/>
    <w:rsid w:val="00EC132D"/>
    <w:rsid w:val="00EE3549"/>
    <w:rsid w:val="00F10DE4"/>
    <w:rsid w:val="00F13005"/>
    <w:rsid w:val="00F16B04"/>
    <w:rsid w:val="00F44437"/>
    <w:rsid w:val="00F5158F"/>
    <w:rsid w:val="00F53416"/>
    <w:rsid w:val="00F649A5"/>
    <w:rsid w:val="00F86EB9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31F71-63FB-42A9-8749-6789FE66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28</TotalTime>
  <Pages>2</Pages>
  <Words>244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7</cp:revision>
  <cp:lastPrinted>2014-04-16T22:19:00Z</cp:lastPrinted>
  <dcterms:created xsi:type="dcterms:W3CDTF">2014-04-16T05:05:00Z</dcterms:created>
  <dcterms:modified xsi:type="dcterms:W3CDTF">2014-04-17T22:35:00Z</dcterms:modified>
</cp:coreProperties>
</file>