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75pt;height:53.3pt" o:ole="" fillcolor="window">
            <v:imagedata r:id="rId7" o:title=""/>
          </v:shape>
          <o:OLEObject Type="Embed" ProgID="Word.Picture.8" ShapeID="_x0000_i1025" DrawAspect="Content" ObjectID="_1458644395" r:id="rId8"/>
        </w:object>
      </w:r>
    </w:p>
    <w:p w:rsidR="002E46B4" w:rsidRDefault="002E46B4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43"/>
        <w:gridCol w:w="2375"/>
        <w:gridCol w:w="709"/>
        <w:gridCol w:w="850"/>
      </w:tblGrid>
      <w:tr w:rsidR="00595F16" w:rsidTr="00837742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837742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7E8B" w:rsidRPr="00F10DE4" w:rsidRDefault="001A7E8B" w:rsidP="001A7E8B">
            <w:pPr>
              <w:widowControl w:val="0"/>
              <w:spacing w:after="120"/>
              <w:ind w:firstLine="34"/>
            </w:pPr>
            <w:r>
              <w:t>09.04.2014</w:t>
            </w:r>
          </w:p>
        </w:tc>
        <w:tc>
          <w:tcPr>
            <w:tcW w:w="4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1A7E8B">
            <w:pPr>
              <w:ind w:hanging="107"/>
            </w:pPr>
            <w:r>
              <w:t>277</w:t>
            </w:r>
          </w:p>
        </w:tc>
      </w:tr>
      <w:tr w:rsidR="00595F16" w:rsidTr="00837742">
        <w:trPr>
          <w:cantSplit/>
        </w:trPr>
        <w:tc>
          <w:tcPr>
            <w:tcW w:w="87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37742">
        <w:trPr>
          <w:gridAfter w:val="3"/>
          <w:wAfter w:w="3934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5F16" w:rsidRPr="002F02CB" w:rsidRDefault="0073130C" w:rsidP="00D13568">
            <w:pPr>
              <w:jc w:val="both"/>
            </w:pPr>
            <w:r w:rsidRPr="00394D26">
              <w:t xml:space="preserve">О законодательной инициативе </w:t>
            </w:r>
            <w:r w:rsidR="008D7AE0">
              <w:t>Законодательного</w:t>
            </w:r>
            <w:r w:rsidR="00F920DB" w:rsidRPr="00F920DB">
              <w:t xml:space="preserve"> </w:t>
            </w:r>
            <w:r w:rsidR="00D13568">
              <w:t>с</w:t>
            </w:r>
            <w:r w:rsidR="00F920DB" w:rsidRPr="00F920DB">
              <w:t xml:space="preserve">обрания </w:t>
            </w:r>
            <w:r w:rsidR="00D13568">
              <w:t>Ленинградской</w:t>
            </w:r>
            <w:r w:rsidR="008D7AE0">
              <w:t xml:space="preserve"> области</w:t>
            </w:r>
            <w:r w:rsidR="00F920DB" w:rsidRPr="00F920DB">
              <w:t xml:space="preserve"> </w:t>
            </w:r>
            <w:r w:rsidRPr="00394D26">
              <w:t xml:space="preserve">по внесению </w:t>
            </w:r>
            <w:r w:rsidR="00F920DB">
              <w:t xml:space="preserve">                                  </w:t>
            </w:r>
            <w:r w:rsidRPr="00394D26">
              <w:t xml:space="preserve">в Государственную Думу </w:t>
            </w:r>
            <w:proofErr w:type="spellStart"/>
            <w:proofErr w:type="gramStart"/>
            <w:r w:rsidRPr="00394D26">
              <w:t>Фе</w:t>
            </w:r>
            <w:r w:rsidR="001634F9">
              <w:t>-</w:t>
            </w:r>
            <w:r w:rsidRPr="00394D26">
              <w:t>дерального</w:t>
            </w:r>
            <w:proofErr w:type="spellEnd"/>
            <w:proofErr w:type="gramEnd"/>
            <w:r w:rsidRPr="00394D26">
              <w:t xml:space="preserve"> Собрания Российской</w:t>
            </w:r>
            <w:r w:rsidR="00680ED4">
              <w:t xml:space="preserve"> </w:t>
            </w:r>
            <w:r w:rsidRPr="00394D26">
              <w:t>Федерации проекта федерального закона</w:t>
            </w:r>
            <w:r w:rsidR="00B306E0">
              <w:t xml:space="preserve"> </w:t>
            </w:r>
            <w:r w:rsidR="00B306E0" w:rsidRPr="00B306E0">
              <w:t>"О внесении изменени</w:t>
            </w:r>
            <w:r w:rsidR="00D13568">
              <w:t>й</w:t>
            </w:r>
            <w:r w:rsidR="00F920DB">
              <w:t xml:space="preserve">                     в</w:t>
            </w:r>
            <w:r w:rsidR="00B306E0" w:rsidRPr="00B306E0">
              <w:t xml:space="preserve"> </w:t>
            </w:r>
            <w:r w:rsidR="00D13568">
              <w:t>отдельные законодательные акты</w:t>
            </w:r>
            <w:r w:rsidR="00F920DB">
              <w:t xml:space="preserve"> Российской Федерации</w:t>
            </w:r>
            <w:r w:rsidR="00B306E0" w:rsidRPr="00B306E0">
              <w:t>"</w:t>
            </w:r>
            <w:r w:rsidRPr="00394D26">
              <w:t xml:space="preserve"> </w:t>
            </w:r>
          </w:p>
        </w:tc>
      </w:tr>
    </w:tbl>
    <w:p w:rsidR="002F02CB" w:rsidRDefault="002F02CB">
      <w:pPr>
        <w:jc w:val="right"/>
      </w:pPr>
    </w:p>
    <w:p w:rsidR="00595F16" w:rsidRDefault="00651DF6" w:rsidP="00651DF6">
      <w:pPr>
        <w:ind w:firstLine="720"/>
        <w:jc w:val="both"/>
      </w:pPr>
      <w:r>
        <w:t xml:space="preserve">Рассмотрев </w:t>
      </w:r>
      <w:r w:rsidR="00F53416" w:rsidRPr="00D8191D">
        <w:t>законодательн</w:t>
      </w:r>
      <w:r w:rsidR="00F53416">
        <w:t>ую</w:t>
      </w:r>
      <w:r w:rsidR="00F53416" w:rsidRPr="00D8191D">
        <w:t xml:space="preserve"> инициатив</w:t>
      </w:r>
      <w:r w:rsidR="00F53416">
        <w:t>у</w:t>
      </w:r>
      <w:r w:rsidR="00F53416" w:rsidRPr="00D8191D">
        <w:t xml:space="preserve"> </w:t>
      </w:r>
      <w:r w:rsidR="008D7AE0">
        <w:t>Законодательного</w:t>
      </w:r>
      <w:r w:rsidR="00F920DB" w:rsidRPr="00F920DB">
        <w:t xml:space="preserve"> </w:t>
      </w:r>
      <w:r w:rsidR="00D13568">
        <w:t>с</w:t>
      </w:r>
      <w:r w:rsidR="00F920DB" w:rsidRPr="00F920DB">
        <w:t xml:space="preserve">обрания </w:t>
      </w:r>
      <w:r w:rsidR="00D13568">
        <w:t>Ленинградской</w:t>
      </w:r>
      <w:r w:rsidR="008D7AE0">
        <w:t xml:space="preserve"> области</w:t>
      </w:r>
      <w:r w:rsidR="00F920DB" w:rsidRPr="00F920DB">
        <w:t xml:space="preserve"> </w:t>
      </w:r>
      <w:r w:rsidR="0073130C" w:rsidRPr="00394D26">
        <w:t xml:space="preserve">по внесению в Государственную Думу Федерального Собрания Российской Федерации проекта федерального закона </w:t>
      </w:r>
      <w:r w:rsidR="00B306E0" w:rsidRPr="00B306E0">
        <w:t>"О внесении изменени</w:t>
      </w:r>
      <w:r w:rsidR="00D13568">
        <w:t>й</w:t>
      </w:r>
      <w:r w:rsidR="00B306E0" w:rsidRPr="00B306E0">
        <w:t xml:space="preserve"> </w:t>
      </w:r>
      <w:r w:rsidR="00F920DB">
        <w:t xml:space="preserve">в </w:t>
      </w:r>
      <w:r w:rsidR="00D13568">
        <w:t>отдельные законодательные акты</w:t>
      </w:r>
      <w:r w:rsidR="00F920DB">
        <w:t xml:space="preserve"> Российской Федерации</w:t>
      </w:r>
      <w:r w:rsidR="00B306E0" w:rsidRPr="00B306E0">
        <w:t>"</w:t>
      </w:r>
      <w:r w:rsidR="005B31CB">
        <w:t>,</w:t>
      </w:r>
      <w:r w:rsidR="002D66E8">
        <w:t xml:space="preserve"> </w:t>
      </w:r>
      <w:r w:rsidR="00595F16">
        <w:t>комитет</w:t>
      </w:r>
    </w:p>
    <w:p w:rsidR="00595F16" w:rsidRDefault="00595F16"/>
    <w:p w:rsidR="00595F16" w:rsidRDefault="00595F16">
      <w:r>
        <w:t>РЕШИЛ:</w:t>
      </w:r>
    </w:p>
    <w:p w:rsidR="00595F16" w:rsidRDefault="00595F16" w:rsidP="00001D00">
      <w:pPr>
        <w:ind w:firstLine="709"/>
      </w:pPr>
    </w:p>
    <w:p w:rsidR="00CD4034" w:rsidRPr="002F02CB" w:rsidRDefault="00CD4034" w:rsidP="00001D00">
      <w:pPr>
        <w:ind w:firstLine="709"/>
        <w:jc w:val="both"/>
      </w:pPr>
      <w:r>
        <w:t xml:space="preserve">1.Рассмотреть проект постановления </w:t>
      </w:r>
      <w:r w:rsidR="00C714E3">
        <w:t xml:space="preserve">Законодательного Собрания Приморского края </w:t>
      </w:r>
      <w:r w:rsidR="008D7AE0">
        <w:t>"</w:t>
      </w:r>
      <w:r w:rsidR="008D7AE0" w:rsidRPr="008D7AE0">
        <w:t xml:space="preserve">О законодательной инициативе Законодательного </w:t>
      </w:r>
      <w:r w:rsidR="00D13568">
        <w:t>с</w:t>
      </w:r>
      <w:r w:rsidR="008D7AE0" w:rsidRPr="008D7AE0">
        <w:t xml:space="preserve">обрания </w:t>
      </w:r>
      <w:r w:rsidR="00D13568">
        <w:t>Ленинградской</w:t>
      </w:r>
      <w:r w:rsidR="008D7AE0" w:rsidRPr="008D7AE0">
        <w:t xml:space="preserve"> области по внесению в Государственную Думу Федерального Собрания Российской Федерации проекта федеральног</w:t>
      </w:r>
      <w:r w:rsidR="008D7AE0">
        <w:t>о закона "О внесении изменени</w:t>
      </w:r>
      <w:r w:rsidR="00D13568">
        <w:t>й</w:t>
      </w:r>
      <w:r w:rsidR="008D7AE0">
        <w:t xml:space="preserve"> </w:t>
      </w:r>
      <w:r w:rsidR="008D7AE0" w:rsidRPr="008D7AE0">
        <w:t xml:space="preserve">в </w:t>
      </w:r>
      <w:r w:rsidR="00D13568">
        <w:t>отдельные законодательные акты</w:t>
      </w:r>
      <w:r w:rsidR="008D7AE0" w:rsidRPr="008D7AE0">
        <w:t xml:space="preserve"> Российской Федерации" </w:t>
      </w:r>
      <w:r>
        <w:t xml:space="preserve">на очередном заседании Законодательного Собрания </w:t>
      </w:r>
      <w:r w:rsidR="008D7AE0">
        <w:t xml:space="preserve">                             </w:t>
      </w:r>
      <w:r>
        <w:t xml:space="preserve">в </w:t>
      </w:r>
      <w:r w:rsidR="008D7AE0">
        <w:t>апреле</w:t>
      </w:r>
      <w:r>
        <w:t xml:space="preserve"> 201</w:t>
      </w:r>
      <w:r w:rsidR="008D7AE0">
        <w:t>4</w:t>
      </w:r>
      <w:r>
        <w:t xml:space="preserve"> года.</w:t>
      </w:r>
    </w:p>
    <w:p w:rsidR="00CD4034" w:rsidRDefault="00CD4034" w:rsidP="00001D00">
      <w:pPr>
        <w:ind w:firstLine="709"/>
        <w:jc w:val="both"/>
      </w:pPr>
      <w:r>
        <w:t xml:space="preserve"> </w:t>
      </w:r>
    </w:p>
    <w:p w:rsidR="00680ED4" w:rsidRDefault="00CD4034" w:rsidP="00001D00">
      <w:pPr>
        <w:ind w:firstLine="709"/>
        <w:jc w:val="both"/>
      </w:pPr>
      <w:r>
        <w:t xml:space="preserve">2.Рекомендовать Законодательному Собранию поддержать законодательную инициативу </w:t>
      </w:r>
      <w:r w:rsidR="008D7AE0" w:rsidRPr="008D7AE0">
        <w:t xml:space="preserve">Законодательного </w:t>
      </w:r>
      <w:r w:rsidR="00D13568">
        <w:t>с</w:t>
      </w:r>
      <w:r w:rsidR="008D7AE0" w:rsidRPr="008D7AE0">
        <w:t xml:space="preserve">обрания </w:t>
      </w:r>
      <w:r w:rsidR="00D13568">
        <w:t>Ленинградской</w:t>
      </w:r>
      <w:r w:rsidR="008D7AE0" w:rsidRPr="008D7AE0">
        <w:t xml:space="preserve"> области </w:t>
      </w:r>
      <w:r w:rsidR="00680ED4" w:rsidRPr="00394D26">
        <w:t xml:space="preserve">по внесению в Государственную Думу Федерального Собрания Российской Федерации проекта федерального закона </w:t>
      </w:r>
      <w:r w:rsidR="008D7AE0" w:rsidRPr="008D7AE0">
        <w:t>"О внесении изменени</w:t>
      </w:r>
      <w:r w:rsidR="00D13568">
        <w:t>й</w:t>
      </w:r>
      <w:r w:rsidR="008D7AE0" w:rsidRPr="008D7AE0">
        <w:t xml:space="preserve">                     в </w:t>
      </w:r>
      <w:r w:rsidR="00D13568">
        <w:t>отдельные законодательные акты</w:t>
      </w:r>
      <w:r w:rsidR="008D7AE0" w:rsidRPr="008D7AE0">
        <w:t xml:space="preserve"> Российской Федерации"</w:t>
      </w:r>
      <w:r w:rsidR="008D7AE0">
        <w:t>.</w:t>
      </w:r>
    </w:p>
    <w:p w:rsidR="008D7AE0" w:rsidRDefault="008D7AE0" w:rsidP="00001D00">
      <w:pPr>
        <w:ind w:firstLine="709"/>
        <w:jc w:val="both"/>
      </w:pPr>
    </w:p>
    <w:p w:rsidR="002171D7" w:rsidRDefault="002171D7" w:rsidP="00001D00">
      <w:pPr>
        <w:ind w:firstLine="709"/>
        <w:jc w:val="both"/>
      </w:pPr>
      <w:r>
        <w:t xml:space="preserve">3.Поручить </w:t>
      </w:r>
      <w:r w:rsidR="005B53C9">
        <w:t xml:space="preserve">выступить на заседании Законодательного Собрания                      с докладом по указанному вопросу </w:t>
      </w:r>
      <w:r w:rsidR="00001D00">
        <w:t>К</w:t>
      </w:r>
      <w:r w:rsidR="008D7AE0">
        <w:t>ушнырь</w:t>
      </w:r>
      <w:r w:rsidR="00001D00">
        <w:t xml:space="preserve"> </w:t>
      </w:r>
      <w:r w:rsidR="008D7AE0">
        <w:t>Сергею</w:t>
      </w:r>
      <w:r w:rsidR="00001D00">
        <w:t xml:space="preserve"> </w:t>
      </w:r>
      <w:r w:rsidR="008D7AE0">
        <w:t>Михайловичу</w:t>
      </w:r>
      <w:r w:rsidR="00001D00">
        <w:t xml:space="preserve">, </w:t>
      </w:r>
      <w:r w:rsidR="00B306E0">
        <w:t>заместителю председателя комитета</w:t>
      </w:r>
      <w:r>
        <w:t xml:space="preserve"> Законодательного Собрания</w:t>
      </w:r>
      <w:r w:rsidR="00B306E0">
        <w:t xml:space="preserve"> </w:t>
      </w:r>
      <w:r w:rsidR="005B53C9">
        <w:t xml:space="preserve">                           </w:t>
      </w:r>
      <w:r w:rsidR="00B306E0">
        <w:t>по продовольственной политике и природопользованию</w:t>
      </w:r>
      <w:r w:rsidR="005B53C9">
        <w:t>.</w:t>
      </w:r>
    </w:p>
    <w:p w:rsidR="002171D7" w:rsidRDefault="002171D7" w:rsidP="00001D00">
      <w:pPr>
        <w:ind w:firstLine="709"/>
        <w:jc w:val="both"/>
      </w:pPr>
      <w:r>
        <w:lastRenderedPageBreak/>
        <w:t xml:space="preserve">4.Определить время для рассмотрения указанного вопроса на заседании Законодательного Собрания - </w:t>
      </w:r>
      <w:r w:rsidR="002303BA">
        <w:t>5</w:t>
      </w:r>
      <w:r>
        <w:t xml:space="preserve"> минут, в том числе для доклада -</w:t>
      </w:r>
      <w:r w:rsidR="008D7AE0">
        <w:t xml:space="preserve"> 2</w:t>
      </w:r>
      <w:r>
        <w:t xml:space="preserve"> минуты.</w:t>
      </w:r>
    </w:p>
    <w:p w:rsidR="00F920DB" w:rsidRDefault="00F920DB" w:rsidP="00001D00">
      <w:pPr>
        <w:ind w:firstLine="709"/>
        <w:jc w:val="both"/>
      </w:pPr>
    </w:p>
    <w:p w:rsidR="00CD4034" w:rsidRDefault="00CD4034" w:rsidP="00001D00">
      <w:pPr>
        <w:pStyle w:val="a5"/>
        <w:ind w:firstLine="709"/>
      </w:pPr>
    </w:p>
    <w:p w:rsidR="008D7AE0" w:rsidRDefault="008D7AE0" w:rsidP="00001D00">
      <w:pPr>
        <w:pStyle w:val="a5"/>
        <w:ind w:firstLine="709"/>
      </w:pPr>
    </w:p>
    <w:p w:rsidR="00CD4034" w:rsidRDefault="00CD4034" w:rsidP="00CD4034">
      <w:r>
        <w:t xml:space="preserve">Председатель комитета         </w:t>
      </w:r>
      <w:r w:rsidR="00D13568">
        <w:t xml:space="preserve">  </w:t>
      </w:r>
      <w:bookmarkStart w:id="0" w:name="_GoBack"/>
      <w:bookmarkEnd w:id="0"/>
      <w:r>
        <w:t xml:space="preserve">                                                                Е.А. Зотов</w:t>
      </w:r>
    </w:p>
    <w:sectPr w:rsidR="00CD4034" w:rsidSect="00900034">
      <w:headerReference w:type="even" r:id="rId9"/>
      <w:headerReference w:type="default" r:id="rId10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697D" w:rsidRDefault="00FB697D">
      <w:r>
        <w:separator/>
      </w:r>
    </w:p>
  </w:endnote>
  <w:endnote w:type="continuationSeparator" w:id="0">
    <w:p w:rsidR="00FB697D" w:rsidRDefault="00FB69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697D" w:rsidRDefault="00FB697D">
      <w:r>
        <w:separator/>
      </w:r>
    </w:p>
  </w:footnote>
  <w:footnote w:type="continuationSeparator" w:id="0">
    <w:p w:rsidR="00FB697D" w:rsidRDefault="00FB69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F14925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F14925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A7E8B">
      <w:rPr>
        <w:rStyle w:val="a7"/>
        <w:noProof/>
      </w:rPr>
      <w:t>2</w:t>
    </w:r>
    <w:r>
      <w:rPr>
        <w:rStyle w:val="a7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01D00"/>
    <w:rsid w:val="00024422"/>
    <w:rsid w:val="0003689F"/>
    <w:rsid w:val="0005183B"/>
    <w:rsid w:val="00053BC1"/>
    <w:rsid w:val="000620F8"/>
    <w:rsid w:val="00082DCD"/>
    <w:rsid w:val="00093092"/>
    <w:rsid w:val="000B7DEC"/>
    <w:rsid w:val="000E1498"/>
    <w:rsid w:val="00117D97"/>
    <w:rsid w:val="0015104F"/>
    <w:rsid w:val="00151BB0"/>
    <w:rsid w:val="00155065"/>
    <w:rsid w:val="001634F9"/>
    <w:rsid w:val="00166096"/>
    <w:rsid w:val="0017227B"/>
    <w:rsid w:val="00190E72"/>
    <w:rsid w:val="001A6AC8"/>
    <w:rsid w:val="001A7E8B"/>
    <w:rsid w:val="001C1504"/>
    <w:rsid w:val="001C4715"/>
    <w:rsid w:val="00201F7D"/>
    <w:rsid w:val="002171D7"/>
    <w:rsid w:val="002303BA"/>
    <w:rsid w:val="0024173A"/>
    <w:rsid w:val="00274D89"/>
    <w:rsid w:val="00291EFE"/>
    <w:rsid w:val="002A04AA"/>
    <w:rsid w:val="002C7C8F"/>
    <w:rsid w:val="002D3793"/>
    <w:rsid w:val="002D66E8"/>
    <w:rsid w:val="002E46B4"/>
    <w:rsid w:val="002F02CB"/>
    <w:rsid w:val="0030603C"/>
    <w:rsid w:val="00320F2B"/>
    <w:rsid w:val="003656AB"/>
    <w:rsid w:val="003B54B8"/>
    <w:rsid w:val="003C4624"/>
    <w:rsid w:val="003E6834"/>
    <w:rsid w:val="0046121A"/>
    <w:rsid w:val="004B30F2"/>
    <w:rsid w:val="004C102E"/>
    <w:rsid w:val="004E3D78"/>
    <w:rsid w:val="00500F87"/>
    <w:rsid w:val="00564CFC"/>
    <w:rsid w:val="00595F16"/>
    <w:rsid w:val="005B31CB"/>
    <w:rsid w:val="005B53C9"/>
    <w:rsid w:val="00644B73"/>
    <w:rsid w:val="00651DF6"/>
    <w:rsid w:val="006648AE"/>
    <w:rsid w:val="00667282"/>
    <w:rsid w:val="00680ED4"/>
    <w:rsid w:val="006A0FF4"/>
    <w:rsid w:val="006A5070"/>
    <w:rsid w:val="00726912"/>
    <w:rsid w:val="0073130C"/>
    <w:rsid w:val="00733319"/>
    <w:rsid w:val="007867BE"/>
    <w:rsid w:val="0079351B"/>
    <w:rsid w:val="00794BF3"/>
    <w:rsid w:val="007E1C72"/>
    <w:rsid w:val="007F0F0C"/>
    <w:rsid w:val="008322E5"/>
    <w:rsid w:val="00836F71"/>
    <w:rsid w:val="00837742"/>
    <w:rsid w:val="008B702C"/>
    <w:rsid w:val="008C6644"/>
    <w:rsid w:val="008D2893"/>
    <w:rsid w:val="008D7AE0"/>
    <w:rsid w:val="008F2060"/>
    <w:rsid w:val="00900034"/>
    <w:rsid w:val="00907E35"/>
    <w:rsid w:val="009263EC"/>
    <w:rsid w:val="00941AC2"/>
    <w:rsid w:val="0094628A"/>
    <w:rsid w:val="00986E1B"/>
    <w:rsid w:val="009C596A"/>
    <w:rsid w:val="009D1320"/>
    <w:rsid w:val="009F78CD"/>
    <w:rsid w:val="00A05464"/>
    <w:rsid w:val="00A1056E"/>
    <w:rsid w:val="00A1748F"/>
    <w:rsid w:val="00A218C7"/>
    <w:rsid w:val="00A33F2F"/>
    <w:rsid w:val="00A8389E"/>
    <w:rsid w:val="00A97D37"/>
    <w:rsid w:val="00AB3A66"/>
    <w:rsid w:val="00B222E7"/>
    <w:rsid w:val="00B26B2F"/>
    <w:rsid w:val="00B306E0"/>
    <w:rsid w:val="00B506F5"/>
    <w:rsid w:val="00B50AFC"/>
    <w:rsid w:val="00B50E61"/>
    <w:rsid w:val="00B50FD1"/>
    <w:rsid w:val="00BB0F3D"/>
    <w:rsid w:val="00BE05FE"/>
    <w:rsid w:val="00C25FC9"/>
    <w:rsid w:val="00C454F6"/>
    <w:rsid w:val="00C625C4"/>
    <w:rsid w:val="00C62908"/>
    <w:rsid w:val="00C67495"/>
    <w:rsid w:val="00C714E3"/>
    <w:rsid w:val="00CD4034"/>
    <w:rsid w:val="00CD7525"/>
    <w:rsid w:val="00D02CCF"/>
    <w:rsid w:val="00D039B2"/>
    <w:rsid w:val="00D0685F"/>
    <w:rsid w:val="00D13568"/>
    <w:rsid w:val="00D3588C"/>
    <w:rsid w:val="00D80476"/>
    <w:rsid w:val="00D8191D"/>
    <w:rsid w:val="00DA679F"/>
    <w:rsid w:val="00DD128C"/>
    <w:rsid w:val="00E0415F"/>
    <w:rsid w:val="00E1313F"/>
    <w:rsid w:val="00E30D1A"/>
    <w:rsid w:val="00E54EAC"/>
    <w:rsid w:val="00EA1EB3"/>
    <w:rsid w:val="00EB2BD7"/>
    <w:rsid w:val="00EB3875"/>
    <w:rsid w:val="00EE3549"/>
    <w:rsid w:val="00F042F4"/>
    <w:rsid w:val="00F105A1"/>
    <w:rsid w:val="00F10DE4"/>
    <w:rsid w:val="00F13005"/>
    <w:rsid w:val="00F14925"/>
    <w:rsid w:val="00F5158F"/>
    <w:rsid w:val="00F53416"/>
    <w:rsid w:val="00F6060E"/>
    <w:rsid w:val="00F649A5"/>
    <w:rsid w:val="00F86EB9"/>
    <w:rsid w:val="00F920DB"/>
    <w:rsid w:val="00FA23E1"/>
    <w:rsid w:val="00FB1587"/>
    <w:rsid w:val="00FB697D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EABF1-AC97-4C74-B1B9-FEFB244BA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24</TotalTime>
  <Pages>2</Pages>
  <Words>198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9</cp:revision>
  <cp:lastPrinted>2014-04-07T05:39:00Z</cp:lastPrinted>
  <dcterms:created xsi:type="dcterms:W3CDTF">2013-11-15T00:20:00Z</dcterms:created>
  <dcterms:modified xsi:type="dcterms:W3CDTF">2014-04-10T03:13:00Z</dcterms:modified>
</cp:coreProperties>
</file>