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25177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4AC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4AC9">
              <w:rPr>
                <w:szCs w:val="28"/>
              </w:rPr>
              <w:t>29.01.2014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4AC9">
              <w:rPr>
                <w:szCs w:val="28"/>
              </w:rPr>
              <w:t>1124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4AC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4AC9" w:rsidP="0094344A">
            <w:pPr>
              <w:ind w:left="-108"/>
              <w:jc w:val="both"/>
            </w:pPr>
            <w:r w:rsidRPr="009C4AC9">
              <w:t>О проекте закона Приморского края "Об инвестиционном фонде Приморского края"</w:t>
            </w:r>
          </w:p>
          <w:p w:rsidR="000B3FB2" w:rsidRPr="009C4AC9" w:rsidRDefault="000B3FB2" w:rsidP="0094344A">
            <w:pPr>
              <w:ind w:left="-108"/>
              <w:jc w:val="both"/>
            </w:pPr>
          </w:p>
        </w:tc>
      </w:tr>
    </w:tbl>
    <w:p w:rsidR="009C4AC9" w:rsidRDefault="009C4AC9" w:rsidP="009C4AC9">
      <w:pPr>
        <w:ind w:firstLine="709"/>
      </w:pPr>
      <w:r>
        <w:t xml:space="preserve">Законодательное Собрание Приморского края </w:t>
      </w:r>
    </w:p>
    <w:p w:rsidR="009C4AC9" w:rsidRDefault="009C4AC9" w:rsidP="009C4AC9"/>
    <w:p w:rsidR="009C4AC9" w:rsidRDefault="009C4AC9" w:rsidP="009C4AC9">
      <w:r>
        <w:t>ПОСТАНОВЛЯЕТ:</w:t>
      </w:r>
    </w:p>
    <w:p w:rsidR="009C4AC9" w:rsidRDefault="009C4AC9" w:rsidP="009C4AC9"/>
    <w:p w:rsidR="009C4AC9" w:rsidRDefault="009C4AC9" w:rsidP="009C4AC9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BB2137">
        <w:t>"Об инвести</w:t>
      </w:r>
      <w:r>
        <w:t xml:space="preserve">ционном фонде Приморского края" </w:t>
      </w:r>
      <w:r>
        <w:rPr>
          <w:szCs w:val="28"/>
        </w:rPr>
        <w:t>во втором чтении.</w:t>
      </w:r>
    </w:p>
    <w:p w:rsidR="009C4AC9" w:rsidRDefault="009C4AC9" w:rsidP="009C4AC9">
      <w:pPr>
        <w:ind w:firstLine="709"/>
        <w:jc w:val="both"/>
      </w:pPr>
    </w:p>
    <w:p w:rsidR="009C4AC9" w:rsidRDefault="009C4AC9" w:rsidP="009C4AC9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9C4AC9" w:rsidRDefault="009C4AC9" w:rsidP="009C4AC9">
      <w:pPr>
        <w:jc w:val="both"/>
      </w:pPr>
    </w:p>
    <w:p w:rsidR="009C4AC9" w:rsidRDefault="009C4AC9" w:rsidP="009C4AC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C4AC9" w:rsidRDefault="009C4AC9" w:rsidP="009C4AC9">
      <w:pPr>
        <w:ind w:firstLine="709"/>
        <w:jc w:val="both"/>
      </w:pPr>
      <w:bookmarkStart w:id="0" w:name="_GoBack"/>
      <w:bookmarkEnd w:id="0"/>
    </w:p>
    <w:p w:rsidR="009C4AC9" w:rsidRDefault="009C4AC9" w:rsidP="009C4AC9">
      <w:pPr>
        <w:ind w:firstLine="709"/>
        <w:jc w:val="both"/>
      </w:pPr>
    </w:p>
    <w:p w:rsidR="009C4AC9" w:rsidRDefault="009C4AC9" w:rsidP="009C4AC9">
      <w:pPr>
        <w:ind w:firstLine="709"/>
        <w:jc w:val="both"/>
      </w:pPr>
    </w:p>
    <w:p w:rsidR="009C4AC9" w:rsidRDefault="009C4AC9" w:rsidP="009C4AC9">
      <w:pPr>
        <w:jc w:val="both"/>
      </w:pPr>
      <w:r>
        <w:t>Председатель</w:t>
      </w:r>
    </w:p>
    <w:p w:rsidR="009C4AC9" w:rsidRDefault="009C4AC9" w:rsidP="009C4AC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5AA" w:rsidRDefault="007E65AA">
      <w:r>
        <w:separator/>
      </w:r>
    </w:p>
  </w:endnote>
  <w:endnote w:type="continuationSeparator" w:id="0">
    <w:p w:rsidR="007E65AA" w:rsidRDefault="007E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5AA" w:rsidRDefault="007E65AA">
      <w:r>
        <w:separator/>
      </w:r>
    </w:p>
  </w:footnote>
  <w:footnote w:type="continuationSeparator" w:id="0">
    <w:p w:rsidR="007E65AA" w:rsidRDefault="007E65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4AC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65AA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AC9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2014-01-29T05:23:00Z</cp:lastPrinted>
  <dcterms:created xsi:type="dcterms:W3CDTF">2014-01-29T05:22:00Z</dcterms:created>
  <dcterms:modified xsi:type="dcterms:W3CDTF">2014-01-29T05:23:00Z</dcterms:modified>
</cp:coreProperties>
</file>