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257500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D04E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D04E0">
              <w:rPr>
                <w:szCs w:val="28"/>
              </w:rPr>
              <w:t>29.01.2014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D04E0" w:rsidRPr="00BD04E0">
              <w:rPr>
                <w:szCs w:val="28"/>
              </w:rPr>
              <w:t>1123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D04E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D04E0" w:rsidP="0094344A">
            <w:pPr>
              <w:ind w:left="-108"/>
              <w:jc w:val="both"/>
            </w:pPr>
            <w:r w:rsidRPr="00BD04E0">
              <w:t xml:space="preserve">О Законе Приморского края                   "О внесении изменений в Закон Приморского края "Об </w:t>
            </w:r>
            <w:proofErr w:type="spellStart"/>
            <w:proofErr w:type="gramStart"/>
            <w:r w:rsidRPr="00BD04E0">
              <w:t>органи</w:t>
            </w:r>
            <w:r>
              <w:t>-</w:t>
            </w:r>
            <w:r w:rsidRPr="00BD04E0">
              <w:t>зации</w:t>
            </w:r>
            <w:proofErr w:type="spellEnd"/>
            <w:proofErr w:type="gramEnd"/>
            <w:r w:rsidRPr="00BD04E0">
              <w:t xml:space="preserve"> и поддержке учреждений культуры и искусства в Приморском крае"</w:t>
            </w:r>
          </w:p>
          <w:p w:rsidR="000B3FB2" w:rsidRPr="00BD04E0" w:rsidRDefault="000B3FB2" w:rsidP="0094344A">
            <w:pPr>
              <w:ind w:left="-108"/>
              <w:jc w:val="both"/>
            </w:pPr>
          </w:p>
        </w:tc>
      </w:tr>
    </w:tbl>
    <w:p w:rsidR="00BD04E0" w:rsidRDefault="00BD04E0" w:rsidP="00BD04E0">
      <w:pPr>
        <w:tabs>
          <w:tab w:val="left" w:pos="709"/>
        </w:tabs>
        <w:ind w:firstLine="709"/>
      </w:pPr>
      <w:r>
        <w:t>Законодательное Собрание Приморского края</w:t>
      </w:r>
    </w:p>
    <w:p w:rsidR="00BD04E0" w:rsidRDefault="00BD04E0" w:rsidP="00BD04E0">
      <w:pPr>
        <w:tabs>
          <w:tab w:val="left" w:pos="709"/>
        </w:tabs>
      </w:pPr>
    </w:p>
    <w:p w:rsidR="00BD04E0" w:rsidRDefault="00BD04E0" w:rsidP="00BD04E0">
      <w:r>
        <w:t>ПОСТАНОВЛЯЕТ:</w:t>
      </w:r>
    </w:p>
    <w:p w:rsidR="00BD04E0" w:rsidRDefault="00BD04E0" w:rsidP="00BD04E0"/>
    <w:p w:rsidR="00BD04E0" w:rsidRDefault="00BD04E0" w:rsidP="00BD04E0">
      <w:pPr>
        <w:jc w:val="both"/>
      </w:pPr>
      <w:r>
        <w:tab/>
      </w:r>
      <w:proofErr w:type="gramStart"/>
      <w:r>
        <w:t>1.Принять Закон Приморского края "О внесении изменений в Закон Приморского края "Об организации и поддержке учреждений культуры                и искусства в Приморском крае".</w:t>
      </w:r>
      <w:proofErr w:type="gramEnd"/>
    </w:p>
    <w:p w:rsidR="00BD04E0" w:rsidRDefault="00BD04E0" w:rsidP="00BD04E0">
      <w:pPr>
        <w:jc w:val="both"/>
      </w:pPr>
    </w:p>
    <w:p w:rsidR="00BD04E0" w:rsidRDefault="00BD04E0" w:rsidP="00BD04E0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BD04E0" w:rsidRDefault="00BD04E0" w:rsidP="00BD04E0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BD04E0" w:rsidRDefault="00BD04E0" w:rsidP="00BD04E0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BD04E0" w:rsidRDefault="00BD04E0" w:rsidP="00BD04E0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BD04E0" w:rsidRDefault="00BD04E0" w:rsidP="00BD04E0">
      <w:pPr>
        <w:pStyle w:val="a3"/>
        <w:tabs>
          <w:tab w:val="clear" w:pos="4153"/>
          <w:tab w:val="clear" w:pos="8306"/>
        </w:tabs>
        <w:ind w:right="-2"/>
        <w:jc w:val="both"/>
      </w:pPr>
      <w:bookmarkStart w:id="0" w:name="_GoBack"/>
      <w:bookmarkEnd w:id="0"/>
    </w:p>
    <w:p w:rsidR="00BD04E0" w:rsidRDefault="00BD04E0" w:rsidP="00BD04E0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BD04E0" w:rsidRDefault="00BD04E0" w:rsidP="00BD04E0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Председатель </w:t>
      </w:r>
    </w:p>
    <w:p w:rsidR="00BD04E0" w:rsidRDefault="00BD04E0" w:rsidP="00BD04E0">
      <w:pPr>
        <w:pStyle w:val="a3"/>
        <w:tabs>
          <w:tab w:val="clear" w:pos="4153"/>
          <w:tab w:val="clear" w:pos="8306"/>
        </w:tabs>
        <w:ind w:right="-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1DC" w:rsidRDefault="001361DC">
      <w:r>
        <w:separator/>
      </w:r>
    </w:p>
  </w:endnote>
  <w:endnote w:type="continuationSeparator" w:id="0">
    <w:p w:rsidR="001361DC" w:rsidRDefault="00136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1DC" w:rsidRDefault="001361DC">
      <w:r>
        <w:separator/>
      </w:r>
    </w:p>
  </w:footnote>
  <w:footnote w:type="continuationSeparator" w:id="0">
    <w:p w:rsidR="001361DC" w:rsidRDefault="001361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04E0"/>
    <w:rsid w:val="00057575"/>
    <w:rsid w:val="000B3FB2"/>
    <w:rsid w:val="000D628E"/>
    <w:rsid w:val="000E5228"/>
    <w:rsid w:val="00123119"/>
    <w:rsid w:val="001361DC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D04E0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2014-01-29T21:16:00Z</cp:lastPrinted>
  <dcterms:created xsi:type="dcterms:W3CDTF">2014-01-29T21:15:00Z</dcterms:created>
  <dcterms:modified xsi:type="dcterms:W3CDTF">2014-01-29T21:16:00Z</dcterms:modified>
</cp:coreProperties>
</file>