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257492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80EF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80EF0">
              <w:rPr>
                <w:szCs w:val="28"/>
              </w:rPr>
              <w:t>29.01.2014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80EF0" w:rsidRPr="00680EF0">
              <w:rPr>
                <w:szCs w:val="28"/>
              </w:rPr>
              <w:t>1122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80EF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80EF0" w:rsidP="0094344A">
            <w:pPr>
              <w:ind w:left="-108"/>
              <w:jc w:val="both"/>
            </w:pPr>
            <w:proofErr w:type="gramStart"/>
            <w:r w:rsidRPr="009E27DC">
              <w:rPr>
                <w:szCs w:val="28"/>
              </w:rPr>
              <w:t xml:space="preserve">О проекте закона Приморского края </w:t>
            </w:r>
            <w:r w:rsidRPr="00173B40">
              <w:rPr>
                <w:szCs w:val="28"/>
              </w:rPr>
              <w:t>"</w:t>
            </w:r>
            <w:r>
              <w:rPr>
                <w:szCs w:val="28"/>
              </w:rPr>
              <w:t>О внесении изменений                      в Закон Приморского края                   "</w:t>
            </w:r>
            <w:r w:rsidRPr="004F6B44">
              <w:rPr>
                <w:szCs w:val="28"/>
              </w:rPr>
              <w:t>О</w:t>
            </w:r>
            <w:r>
              <w:rPr>
                <w:szCs w:val="28"/>
              </w:rPr>
              <w:t>б организации и поддержке учреждений культуры и искусства в Приморском крае</w:t>
            </w:r>
            <w:r w:rsidRPr="004F6B44">
              <w:rPr>
                <w:szCs w:val="28"/>
              </w:rPr>
              <w:t>"</w:t>
            </w:r>
            <w:proofErr w:type="gramEnd"/>
          </w:p>
          <w:p w:rsidR="000B3FB2" w:rsidRPr="00680EF0" w:rsidRDefault="000B3FB2" w:rsidP="0094344A">
            <w:pPr>
              <w:ind w:left="-108"/>
              <w:jc w:val="both"/>
            </w:pPr>
          </w:p>
        </w:tc>
      </w:tr>
    </w:tbl>
    <w:p w:rsidR="00680EF0" w:rsidRDefault="00680EF0" w:rsidP="00680EF0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680EF0" w:rsidRDefault="00680EF0" w:rsidP="00680EF0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680EF0" w:rsidRDefault="00680EF0" w:rsidP="00680EF0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680EF0" w:rsidRDefault="00680EF0" w:rsidP="00680EF0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680EF0" w:rsidRDefault="00680EF0" w:rsidP="00680EF0">
      <w:pPr>
        <w:ind w:firstLine="709"/>
        <w:jc w:val="both"/>
      </w:pPr>
      <w:proofErr w:type="gramStart"/>
      <w:r>
        <w:t xml:space="preserve">1.Принять проект закона Приморского края </w:t>
      </w:r>
      <w:r w:rsidRPr="00173B40">
        <w:rPr>
          <w:szCs w:val="28"/>
        </w:rPr>
        <w:t>"</w:t>
      </w:r>
      <w:r w:rsidRPr="004F6B44">
        <w:rPr>
          <w:szCs w:val="28"/>
        </w:rPr>
        <w:t xml:space="preserve">О </w:t>
      </w:r>
      <w:r>
        <w:rPr>
          <w:szCs w:val="28"/>
        </w:rPr>
        <w:t xml:space="preserve">внесении изменений </w:t>
      </w:r>
      <w:r>
        <w:rPr>
          <w:szCs w:val="28"/>
        </w:rPr>
        <w:br/>
        <w:t xml:space="preserve">в Закон Приморского края "Об организации и поддержке учреждений культуры и искусства в Приморском крае" </w:t>
      </w:r>
      <w:r>
        <w:t>во втором чтении.</w:t>
      </w:r>
      <w:proofErr w:type="gramEnd"/>
    </w:p>
    <w:p w:rsidR="00680EF0" w:rsidRDefault="00680EF0" w:rsidP="00680EF0">
      <w:pPr>
        <w:ind w:firstLine="709"/>
        <w:jc w:val="both"/>
      </w:pPr>
    </w:p>
    <w:p w:rsidR="00680EF0" w:rsidRDefault="00680EF0" w:rsidP="00680EF0">
      <w:pPr>
        <w:ind w:firstLine="709"/>
        <w:jc w:val="both"/>
      </w:pPr>
      <w:r>
        <w:t xml:space="preserve">2.Комитету Законодательного Собрания по социальной политике </w:t>
      </w:r>
      <w:r>
        <w:br/>
        <w:t>и защите прав граждан (</w:t>
      </w:r>
      <w:proofErr w:type="spellStart"/>
      <w:r>
        <w:t>Чемерис</w:t>
      </w:r>
      <w:proofErr w:type="spellEnd"/>
      <w:r>
        <w:t xml:space="preserve">) доработать указанный законопроект </w:t>
      </w:r>
      <w:r>
        <w:br/>
        <w:t>с учетом принятых поправок и внести его на рассмотрение Законодательного Собрания в третьем чтении.</w:t>
      </w:r>
    </w:p>
    <w:p w:rsidR="00680EF0" w:rsidRDefault="00680EF0" w:rsidP="00680EF0">
      <w:pPr>
        <w:ind w:firstLine="709"/>
        <w:jc w:val="both"/>
      </w:pPr>
    </w:p>
    <w:p w:rsidR="00680EF0" w:rsidRDefault="00680EF0" w:rsidP="00680EF0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680EF0" w:rsidRDefault="00680EF0" w:rsidP="00680EF0">
      <w:pPr>
        <w:ind w:firstLine="709"/>
        <w:jc w:val="both"/>
      </w:pPr>
      <w:bookmarkStart w:id="0" w:name="_GoBack"/>
      <w:bookmarkEnd w:id="0"/>
    </w:p>
    <w:p w:rsidR="00680EF0" w:rsidRDefault="00680EF0" w:rsidP="00680EF0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680EF0" w:rsidRDefault="00680EF0" w:rsidP="00680EF0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680EF0" w:rsidRDefault="00680EF0" w:rsidP="00680EF0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680EF0" w:rsidRDefault="00680EF0" w:rsidP="00680EF0">
      <w:r>
        <w:t>Законодательного Собрания                                                            В.В. Горчаков</w:t>
      </w:r>
    </w:p>
    <w:p w:rsidR="00680EF0" w:rsidRDefault="00680EF0" w:rsidP="00680EF0"/>
    <w:p w:rsidR="00680EF0" w:rsidRDefault="00680EF0" w:rsidP="00680EF0"/>
    <w:p w:rsidR="00680EF0" w:rsidRDefault="00680EF0" w:rsidP="00680EF0"/>
    <w:p w:rsidR="00680EF0" w:rsidRDefault="00680EF0" w:rsidP="00680EF0"/>
    <w:p w:rsidR="00680EF0" w:rsidRDefault="00680EF0" w:rsidP="00680EF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299" w:rsidRDefault="00D81299">
      <w:r>
        <w:separator/>
      </w:r>
    </w:p>
  </w:endnote>
  <w:endnote w:type="continuationSeparator" w:id="0">
    <w:p w:rsidR="00D81299" w:rsidRDefault="00D81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299" w:rsidRDefault="00D81299">
      <w:r>
        <w:separator/>
      </w:r>
    </w:p>
  </w:footnote>
  <w:footnote w:type="continuationSeparator" w:id="0">
    <w:p w:rsidR="00D81299" w:rsidRDefault="00D812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0EF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80EF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81299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2014-01-29T21:15:00Z</cp:lastPrinted>
  <dcterms:created xsi:type="dcterms:W3CDTF">2014-01-29T21:14:00Z</dcterms:created>
  <dcterms:modified xsi:type="dcterms:W3CDTF">2014-01-29T21:15:00Z</dcterms:modified>
</cp:coreProperties>
</file>