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150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515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5157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5157" w:rsidRPr="00F25157">
              <w:rPr>
                <w:szCs w:val="28"/>
              </w:rPr>
              <w:t>1121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515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25157" w:rsidP="0094344A">
            <w:pPr>
              <w:ind w:left="-108"/>
              <w:jc w:val="both"/>
            </w:pPr>
            <w:r w:rsidRPr="00F25157">
              <w:t>О назначении на должности мировых судей в Приморском крае</w:t>
            </w:r>
          </w:p>
          <w:p w:rsidR="000B3FB2" w:rsidRPr="00F25157" w:rsidRDefault="000B3FB2" w:rsidP="0094344A">
            <w:pPr>
              <w:ind w:left="-108"/>
              <w:jc w:val="both"/>
            </w:pPr>
          </w:p>
        </w:tc>
      </w:tr>
    </w:tbl>
    <w:p w:rsidR="00F25157" w:rsidRDefault="00F25157" w:rsidP="00F25157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F25157" w:rsidRDefault="00F25157" w:rsidP="00F2515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25157" w:rsidRDefault="00F25157" w:rsidP="00F25157">
      <w:r>
        <w:t>ПОСТАНОВЛЯЕТ:</w:t>
      </w:r>
    </w:p>
    <w:p w:rsidR="00F25157" w:rsidRDefault="00F25157" w:rsidP="00F25157"/>
    <w:p w:rsidR="00F25157" w:rsidRDefault="00F25157" w:rsidP="00F2515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 трехлетний срок полномочий:</w:t>
      </w:r>
    </w:p>
    <w:p w:rsidR="00F25157" w:rsidRDefault="00F25157" w:rsidP="00F25157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231"/>
        <w:gridCol w:w="310"/>
        <w:gridCol w:w="6065"/>
      </w:tblGrid>
      <w:tr w:rsidR="00F25157" w:rsidRPr="00DE78CD" w:rsidTr="00423B0C">
        <w:tc>
          <w:tcPr>
            <w:tcW w:w="3231" w:type="dxa"/>
          </w:tcPr>
          <w:p w:rsidR="00F25157" w:rsidRDefault="00F25157" w:rsidP="00423B0C">
            <w:pPr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Ворожбит</w:t>
            </w:r>
            <w:proofErr w:type="spellEnd"/>
            <w:r>
              <w:t xml:space="preserve"> </w:t>
            </w:r>
          </w:p>
          <w:p w:rsidR="00F25157" w:rsidRPr="00DE78CD" w:rsidRDefault="00F25157" w:rsidP="00423B0C">
            <w:pPr>
              <w:pStyle w:val="a3"/>
              <w:tabs>
                <w:tab w:val="left" w:pos="708"/>
              </w:tabs>
              <w:jc w:val="both"/>
            </w:pPr>
            <w:r>
              <w:t>Яну Александровну</w:t>
            </w:r>
          </w:p>
        </w:tc>
        <w:tc>
          <w:tcPr>
            <w:tcW w:w="310" w:type="dxa"/>
            <w:tcBorders>
              <w:left w:val="nil"/>
            </w:tcBorders>
          </w:tcPr>
          <w:p w:rsidR="00F25157" w:rsidRDefault="00F25157" w:rsidP="00423B0C"/>
          <w:p w:rsidR="00F25157" w:rsidRPr="00DE78CD" w:rsidRDefault="00F25157" w:rsidP="00423B0C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6065" w:type="dxa"/>
          </w:tcPr>
          <w:p w:rsidR="00F25157" w:rsidRPr="00DE78CD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9D6115">
              <w:rPr>
                <w:szCs w:val="28"/>
              </w:rPr>
              <w:t xml:space="preserve">мировым судьей судебного участка </w:t>
            </w:r>
            <w:r>
              <w:t>№ 3 Ленинского судебного района города Владивостока Приморского края;</w:t>
            </w:r>
          </w:p>
          <w:p w:rsidR="00F25157" w:rsidRPr="00DE78CD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25157" w:rsidRPr="00DE78CD" w:rsidTr="00423B0C">
        <w:tc>
          <w:tcPr>
            <w:tcW w:w="3231" w:type="dxa"/>
          </w:tcPr>
          <w:p w:rsidR="00F25157" w:rsidRPr="00804BDC" w:rsidRDefault="00F25157" w:rsidP="00423B0C">
            <w:pPr>
              <w:jc w:val="both"/>
            </w:pPr>
            <w:proofErr w:type="spellStart"/>
            <w:r w:rsidRPr="00804BDC">
              <w:t>Маро</w:t>
            </w:r>
            <w:proofErr w:type="spellEnd"/>
            <w:r w:rsidRPr="00804BDC">
              <w:t xml:space="preserve"> </w:t>
            </w:r>
          </w:p>
          <w:p w:rsidR="00F25157" w:rsidRPr="00DE78CD" w:rsidRDefault="00F25157" w:rsidP="00423B0C">
            <w:pPr>
              <w:jc w:val="both"/>
            </w:pPr>
            <w:r w:rsidRPr="00804BDC">
              <w:t>Романа Геннадьевича</w:t>
            </w:r>
          </w:p>
        </w:tc>
        <w:tc>
          <w:tcPr>
            <w:tcW w:w="310" w:type="dxa"/>
            <w:tcBorders>
              <w:left w:val="nil"/>
            </w:tcBorders>
          </w:tcPr>
          <w:p w:rsidR="00F25157" w:rsidRDefault="00F25157" w:rsidP="00423B0C"/>
          <w:p w:rsidR="00F25157" w:rsidRDefault="00F25157" w:rsidP="00423B0C">
            <w:r>
              <w:t>-</w:t>
            </w:r>
          </w:p>
        </w:tc>
        <w:tc>
          <w:tcPr>
            <w:tcW w:w="6065" w:type="dxa"/>
          </w:tcPr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</w:pPr>
            <w:r w:rsidRPr="00804BDC">
              <w:rPr>
                <w:szCs w:val="28"/>
              </w:rPr>
              <w:t xml:space="preserve">мировым судьей судебного участка </w:t>
            </w:r>
            <w:r w:rsidRPr="00804BDC">
              <w:t>№ 13 Первомайского судебного района города Владивостока Приморского края;</w:t>
            </w:r>
          </w:p>
          <w:p w:rsidR="00F25157" w:rsidRPr="00DE78CD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25157" w:rsidRPr="00DE78CD" w:rsidTr="00423B0C">
        <w:tc>
          <w:tcPr>
            <w:tcW w:w="3231" w:type="dxa"/>
          </w:tcPr>
          <w:p w:rsidR="00F25157" w:rsidRDefault="00F25157" w:rsidP="00423B0C">
            <w:pPr>
              <w:jc w:val="both"/>
            </w:pPr>
            <w:proofErr w:type="spellStart"/>
            <w:r>
              <w:t>Еремееву</w:t>
            </w:r>
            <w:proofErr w:type="spellEnd"/>
            <w:r>
              <w:t xml:space="preserve"> </w:t>
            </w:r>
          </w:p>
          <w:p w:rsidR="00F25157" w:rsidRDefault="00F25157" w:rsidP="00423B0C">
            <w:pPr>
              <w:jc w:val="both"/>
            </w:pPr>
            <w:r>
              <w:t xml:space="preserve">Татьяну Николаевну </w:t>
            </w:r>
          </w:p>
          <w:p w:rsidR="00F25157" w:rsidRPr="00804BDC" w:rsidRDefault="00F25157" w:rsidP="00423B0C">
            <w:pPr>
              <w:jc w:val="both"/>
            </w:pPr>
          </w:p>
        </w:tc>
        <w:tc>
          <w:tcPr>
            <w:tcW w:w="310" w:type="dxa"/>
            <w:tcBorders>
              <w:left w:val="nil"/>
            </w:tcBorders>
          </w:tcPr>
          <w:p w:rsidR="00F25157" w:rsidRDefault="00F25157" w:rsidP="00423B0C"/>
          <w:p w:rsidR="00F25157" w:rsidRDefault="00F25157" w:rsidP="00423B0C">
            <w:r>
              <w:t>-</w:t>
            </w:r>
          </w:p>
        </w:tc>
        <w:tc>
          <w:tcPr>
            <w:tcW w:w="6065" w:type="dxa"/>
          </w:tcPr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</w:pPr>
            <w:r w:rsidRPr="009D6115">
              <w:rPr>
                <w:szCs w:val="28"/>
              </w:rPr>
              <w:t xml:space="preserve">мировым судьей судебного участка </w:t>
            </w:r>
            <w:r>
              <w:t>№ 94 Черниговского судебного района Приморского края;</w:t>
            </w:r>
          </w:p>
          <w:p w:rsidR="00F25157" w:rsidRPr="00804BDC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25157" w:rsidRPr="00DE78CD" w:rsidTr="00423B0C">
        <w:tc>
          <w:tcPr>
            <w:tcW w:w="3231" w:type="dxa"/>
          </w:tcPr>
          <w:p w:rsidR="00F25157" w:rsidRDefault="00F25157" w:rsidP="00423B0C">
            <w:pPr>
              <w:jc w:val="both"/>
            </w:pPr>
            <w:r>
              <w:t xml:space="preserve">Бояркину </w:t>
            </w:r>
          </w:p>
          <w:p w:rsidR="00F25157" w:rsidRDefault="00F25157" w:rsidP="00423B0C">
            <w:pPr>
              <w:jc w:val="both"/>
            </w:pPr>
            <w:r>
              <w:t>Юлию Владимировну</w:t>
            </w:r>
          </w:p>
        </w:tc>
        <w:tc>
          <w:tcPr>
            <w:tcW w:w="310" w:type="dxa"/>
            <w:tcBorders>
              <w:left w:val="nil"/>
            </w:tcBorders>
          </w:tcPr>
          <w:p w:rsidR="00F25157" w:rsidRDefault="00F25157" w:rsidP="00423B0C"/>
          <w:p w:rsidR="00F25157" w:rsidRDefault="00F25157" w:rsidP="00423B0C">
            <w:r>
              <w:t>-</w:t>
            </w:r>
          </w:p>
        </w:tc>
        <w:tc>
          <w:tcPr>
            <w:tcW w:w="6065" w:type="dxa"/>
          </w:tcPr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25157" w:rsidRPr="009D6115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9D611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</w:t>
            </w:r>
            <w:r>
              <w:t>№ 95 Черниговского судебного района Приморского края.</w:t>
            </w:r>
          </w:p>
        </w:tc>
      </w:tr>
    </w:tbl>
    <w:p w:rsidR="00F25157" w:rsidRDefault="00F25157" w:rsidP="00F25157"/>
    <w:p w:rsidR="00F25157" w:rsidRDefault="00F25157" w:rsidP="00F25157"/>
    <w:p w:rsidR="00F25157" w:rsidRDefault="00F25157" w:rsidP="00F25157"/>
    <w:p w:rsidR="00F25157" w:rsidRDefault="00F25157" w:rsidP="00F25157"/>
    <w:p w:rsidR="00F25157" w:rsidRDefault="00F25157" w:rsidP="00F25157"/>
    <w:p w:rsidR="00F25157" w:rsidRDefault="00F25157" w:rsidP="00F25157"/>
    <w:p w:rsidR="00F25157" w:rsidRDefault="00F25157" w:rsidP="00F25157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2.Назначить на должности мировых судей в Приморском крае на пятилетний срок полномочий:</w:t>
      </w:r>
    </w:p>
    <w:p w:rsidR="00F25157" w:rsidRDefault="00F25157" w:rsidP="00F25157"/>
    <w:tbl>
      <w:tblPr>
        <w:tblW w:w="9606" w:type="dxa"/>
        <w:tblLook w:val="01E0" w:firstRow="1" w:lastRow="1" w:firstColumn="1" w:lastColumn="1" w:noHBand="0" w:noVBand="0"/>
      </w:tblPr>
      <w:tblGrid>
        <w:gridCol w:w="3231"/>
        <w:gridCol w:w="310"/>
        <w:gridCol w:w="6065"/>
      </w:tblGrid>
      <w:tr w:rsidR="00F25157" w:rsidRPr="00DE78CD" w:rsidTr="00423B0C">
        <w:trPr>
          <w:trHeight w:val="135"/>
        </w:trPr>
        <w:tc>
          <w:tcPr>
            <w:tcW w:w="3231" w:type="dxa"/>
          </w:tcPr>
          <w:p w:rsidR="00F25157" w:rsidRDefault="00F25157" w:rsidP="00423B0C">
            <w:pPr>
              <w:jc w:val="both"/>
            </w:pPr>
            <w:r>
              <w:t xml:space="preserve">Леонову </w:t>
            </w:r>
          </w:p>
          <w:p w:rsidR="00F25157" w:rsidRDefault="00F25157" w:rsidP="00423B0C">
            <w:pPr>
              <w:jc w:val="both"/>
            </w:pPr>
            <w:r>
              <w:t xml:space="preserve">Ирину Валериевну </w:t>
            </w:r>
          </w:p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</w:pPr>
          </w:p>
          <w:p w:rsidR="00F25157" w:rsidRDefault="00F25157" w:rsidP="00423B0C">
            <w:pPr>
              <w:jc w:val="both"/>
            </w:pPr>
          </w:p>
        </w:tc>
        <w:tc>
          <w:tcPr>
            <w:tcW w:w="310" w:type="dxa"/>
            <w:tcBorders>
              <w:left w:val="nil"/>
            </w:tcBorders>
          </w:tcPr>
          <w:p w:rsidR="00F25157" w:rsidRDefault="00F25157" w:rsidP="00423B0C"/>
          <w:p w:rsidR="00F25157" w:rsidRDefault="00F25157" w:rsidP="00423B0C">
            <w:r>
              <w:t>-</w:t>
            </w:r>
          </w:p>
        </w:tc>
        <w:tc>
          <w:tcPr>
            <w:tcW w:w="6065" w:type="dxa"/>
          </w:tcPr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</w:pPr>
            <w:r w:rsidRPr="009D6115">
              <w:rPr>
                <w:szCs w:val="28"/>
              </w:rPr>
              <w:t xml:space="preserve">мировым судьей судебного участка </w:t>
            </w:r>
            <w:r>
              <w:t xml:space="preserve">№ 14 </w:t>
            </w:r>
            <w:proofErr w:type="spellStart"/>
            <w:r>
              <w:t>Первореченского</w:t>
            </w:r>
            <w:proofErr w:type="spellEnd"/>
            <w:r>
              <w:t xml:space="preserve"> судебного района города Владивостока Приморского края;</w:t>
            </w:r>
          </w:p>
          <w:p w:rsidR="00F25157" w:rsidRPr="009D6115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25157" w:rsidRPr="00DE78CD" w:rsidTr="00423B0C">
        <w:tc>
          <w:tcPr>
            <w:tcW w:w="3231" w:type="dxa"/>
          </w:tcPr>
          <w:p w:rsidR="00F25157" w:rsidRDefault="00F25157" w:rsidP="00423B0C">
            <w:pPr>
              <w:jc w:val="both"/>
            </w:pPr>
            <w:proofErr w:type="spellStart"/>
            <w:r>
              <w:t>Пустовойтову</w:t>
            </w:r>
            <w:proofErr w:type="spellEnd"/>
            <w:r>
              <w:t xml:space="preserve"> </w:t>
            </w:r>
          </w:p>
          <w:p w:rsidR="00F25157" w:rsidRDefault="00F25157" w:rsidP="00423B0C">
            <w:pPr>
              <w:jc w:val="both"/>
            </w:pPr>
            <w:r>
              <w:t>Наталью Валерьевну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F25157" w:rsidRDefault="00F25157" w:rsidP="00423B0C"/>
          <w:p w:rsidR="00F25157" w:rsidRDefault="00F25157" w:rsidP="00423B0C">
            <w:r>
              <w:t>-</w:t>
            </w:r>
          </w:p>
        </w:tc>
        <w:tc>
          <w:tcPr>
            <w:tcW w:w="6065" w:type="dxa"/>
          </w:tcPr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</w:pPr>
            <w:r w:rsidRPr="009D6115">
              <w:rPr>
                <w:szCs w:val="28"/>
              </w:rPr>
              <w:t xml:space="preserve">мировым судьей судебного участка </w:t>
            </w:r>
            <w:r>
              <w:t>№ 40 судебного района города Дальнегорска Приморского края;</w:t>
            </w:r>
          </w:p>
          <w:p w:rsidR="00F25157" w:rsidRPr="009D6115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25157" w:rsidRPr="00DE78CD" w:rsidTr="00423B0C">
        <w:tc>
          <w:tcPr>
            <w:tcW w:w="3231" w:type="dxa"/>
          </w:tcPr>
          <w:p w:rsidR="00F25157" w:rsidRPr="00063223" w:rsidRDefault="00F25157" w:rsidP="00423B0C">
            <w:pPr>
              <w:jc w:val="both"/>
            </w:pPr>
            <w:r w:rsidRPr="00063223">
              <w:t xml:space="preserve">Русских </w:t>
            </w:r>
          </w:p>
          <w:p w:rsidR="00F25157" w:rsidRDefault="00F25157" w:rsidP="00423B0C">
            <w:pPr>
              <w:jc w:val="both"/>
            </w:pPr>
            <w:r w:rsidRPr="00063223">
              <w:t>Виолетту Владимировну</w:t>
            </w:r>
          </w:p>
        </w:tc>
        <w:tc>
          <w:tcPr>
            <w:tcW w:w="310" w:type="dxa"/>
            <w:tcBorders>
              <w:left w:val="nil"/>
            </w:tcBorders>
          </w:tcPr>
          <w:p w:rsidR="00F25157" w:rsidRDefault="00F25157" w:rsidP="00423B0C"/>
          <w:p w:rsidR="00F25157" w:rsidRDefault="00F25157" w:rsidP="00423B0C">
            <w:r>
              <w:t>-</w:t>
            </w:r>
          </w:p>
        </w:tc>
        <w:tc>
          <w:tcPr>
            <w:tcW w:w="6065" w:type="dxa"/>
          </w:tcPr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25157" w:rsidRPr="00063223" w:rsidRDefault="00F25157" w:rsidP="00423B0C">
            <w:pPr>
              <w:pStyle w:val="a3"/>
              <w:tabs>
                <w:tab w:val="left" w:pos="708"/>
              </w:tabs>
              <w:jc w:val="both"/>
            </w:pPr>
            <w:r w:rsidRPr="00063223">
              <w:rPr>
                <w:szCs w:val="28"/>
              </w:rPr>
              <w:t xml:space="preserve">мировым судьей судебного участка </w:t>
            </w:r>
            <w:r w:rsidRPr="00063223">
              <w:t>№ 99  Ленинского судебного района города Владивостока Приморского края;</w:t>
            </w:r>
          </w:p>
          <w:p w:rsidR="00F25157" w:rsidRPr="009D6115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25157" w:rsidRPr="00DE78CD" w:rsidTr="00423B0C">
        <w:tc>
          <w:tcPr>
            <w:tcW w:w="3231" w:type="dxa"/>
          </w:tcPr>
          <w:p w:rsidR="00F25157" w:rsidRDefault="00F25157" w:rsidP="00423B0C">
            <w:pPr>
              <w:jc w:val="both"/>
            </w:pPr>
            <w:proofErr w:type="spellStart"/>
            <w:r>
              <w:t>Родик</w:t>
            </w:r>
            <w:proofErr w:type="spellEnd"/>
            <w:r>
              <w:t xml:space="preserve"> </w:t>
            </w:r>
          </w:p>
          <w:p w:rsidR="00F25157" w:rsidRDefault="00F25157" w:rsidP="00423B0C">
            <w:pPr>
              <w:jc w:val="both"/>
            </w:pPr>
            <w:r>
              <w:t xml:space="preserve">Светлану Геннадьевну  </w:t>
            </w:r>
          </w:p>
          <w:p w:rsidR="00F25157" w:rsidRPr="00063223" w:rsidRDefault="00F25157" w:rsidP="00423B0C">
            <w:pPr>
              <w:jc w:val="both"/>
            </w:pPr>
          </w:p>
        </w:tc>
        <w:tc>
          <w:tcPr>
            <w:tcW w:w="310" w:type="dxa"/>
            <w:tcBorders>
              <w:left w:val="nil"/>
            </w:tcBorders>
          </w:tcPr>
          <w:p w:rsidR="00F25157" w:rsidRDefault="00F25157" w:rsidP="00423B0C"/>
          <w:p w:rsidR="00F25157" w:rsidRDefault="00F25157" w:rsidP="00423B0C">
            <w:r>
              <w:t>-</w:t>
            </w:r>
          </w:p>
        </w:tc>
        <w:tc>
          <w:tcPr>
            <w:tcW w:w="6065" w:type="dxa"/>
          </w:tcPr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</w:pPr>
            <w:r w:rsidRPr="009D611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</w:t>
            </w:r>
            <w:r>
              <w:t>№ 104 судебного района города Уссурийска и Уссурийского района Приморского края;</w:t>
            </w:r>
          </w:p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25157" w:rsidRPr="00DE78CD" w:rsidTr="00423B0C">
        <w:tc>
          <w:tcPr>
            <w:tcW w:w="3231" w:type="dxa"/>
          </w:tcPr>
          <w:p w:rsidR="00F25157" w:rsidRDefault="00F25157" w:rsidP="00423B0C">
            <w:pPr>
              <w:jc w:val="both"/>
            </w:pPr>
            <w:proofErr w:type="spellStart"/>
            <w:r>
              <w:t>Олесик</w:t>
            </w:r>
            <w:proofErr w:type="spellEnd"/>
            <w:r>
              <w:t xml:space="preserve"> </w:t>
            </w:r>
          </w:p>
          <w:p w:rsidR="00F25157" w:rsidRDefault="00F25157" w:rsidP="00423B0C">
            <w:pPr>
              <w:jc w:val="both"/>
            </w:pPr>
            <w:r>
              <w:t>Ольгу Васильевну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F25157" w:rsidRDefault="00F25157" w:rsidP="00423B0C"/>
          <w:p w:rsidR="00F25157" w:rsidRDefault="00F25157" w:rsidP="00423B0C">
            <w:r>
              <w:t>-</w:t>
            </w:r>
          </w:p>
        </w:tc>
        <w:tc>
          <w:tcPr>
            <w:tcW w:w="6065" w:type="dxa"/>
          </w:tcPr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25157" w:rsidRDefault="00F25157" w:rsidP="00423B0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9D611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</w:t>
            </w:r>
            <w:r>
              <w:t>№ 106 Партизанского судебного района Приморского края.</w:t>
            </w:r>
          </w:p>
        </w:tc>
      </w:tr>
    </w:tbl>
    <w:p w:rsidR="00F25157" w:rsidRDefault="00F25157" w:rsidP="00F25157">
      <w:pPr>
        <w:jc w:val="both"/>
      </w:pPr>
    </w:p>
    <w:p w:rsidR="00F25157" w:rsidRDefault="00F25157" w:rsidP="00F25157">
      <w:pPr>
        <w:pStyle w:val="a3"/>
        <w:tabs>
          <w:tab w:val="left" w:pos="708"/>
        </w:tabs>
        <w:jc w:val="both"/>
      </w:pPr>
      <w:r>
        <w:tab/>
        <w:t>3.</w:t>
      </w:r>
      <w:r w:rsidRPr="002A2CE3">
        <w:t xml:space="preserve">Назначить </w:t>
      </w:r>
      <w:r>
        <w:t>Савина Андрея Анатольевича</w:t>
      </w:r>
      <w:r w:rsidRPr="002A2CE3">
        <w:t xml:space="preserve"> </w:t>
      </w:r>
      <w:r>
        <w:t>мировым судьей судебного участка № 44</w:t>
      </w:r>
      <w:r w:rsidRPr="00DD7505">
        <w:t xml:space="preserve"> </w:t>
      </w:r>
      <w:r>
        <w:t>судебного района города Лесозаводска и Лесозаводского района Приморского края на пятилетний срок полномочий.</w:t>
      </w:r>
    </w:p>
    <w:p w:rsidR="00F25157" w:rsidRDefault="00F25157" w:rsidP="00F25157">
      <w:pPr>
        <w:jc w:val="both"/>
      </w:pPr>
    </w:p>
    <w:p w:rsidR="00F25157" w:rsidRDefault="00F25157" w:rsidP="00F25157">
      <w:pPr>
        <w:jc w:val="both"/>
      </w:pPr>
      <w:r>
        <w:tab/>
        <w:t>4.Настоящее постановление, за исключением пунктов 2 и 3, вступает в силу со дня его принятия.</w:t>
      </w:r>
    </w:p>
    <w:p w:rsidR="00F25157" w:rsidRDefault="00F25157" w:rsidP="00F25157">
      <w:pPr>
        <w:jc w:val="both"/>
      </w:pPr>
    </w:p>
    <w:p w:rsidR="00F25157" w:rsidRDefault="00F25157" w:rsidP="00F25157">
      <w:pPr>
        <w:jc w:val="both"/>
      </w:pPr>
      <w:r>
        <w:tab/>
        <w:t xml:space="preserve">5.Пункт 2 настоящего постановления вступает в силу с </w:t>
      </w:r>
      <w:r w:rsidRPr="00453FD5">
        <w:t xml:space="preserve">1 марта </w:t>
      </w:r>
      <w:r w:rsidRPr="00453FD5">
        <w:br/>
        <w:t>2014 года.</w:t>
      </w:r>
    </w:p>
    <w:p w:rsidR="00F25157" w:rsidRDefault="00F25157" w:rsidP="00F25157">
      <w:pPr>
        <w:jc w:val="both"/>
      </w:pPr>
    </w:p>
    <w:p w:rsidR="00F25157" w:rsidRDefault="00F25157" w:rsidP="00F25157">
      <w:pPr>
        <w:jc w:val="both"/>
      </w:pPr>
      <w:r>
        <w:tab/>
        <w:t xml:space="preserve">6.Пункт 3 настоящего постановления вступает в силу с </w:t>
      </w:r>
      <w:r w:rsidRPr="00453FD5">
        <w:t xml:space="preserve">1 </w:t>
      </w:r>
      <w:r>
        <w:t>апреля</w:t>
      </w:r>
      <w:r w:rsidRPr="00453FD5">
        <w:t xml:space="preserve"> </w:t>
      </w:r>
      <w:r w:rsidRPr="00453FD5">
        <w:br/>
        <w:t>2014 года.</w:t>
      </w:r>
    </w:p>
    <w:p w:rsidR="00F25157" w:rsidRDefault="00F25157" w:rsidP="00F25157">
      <w:pPr>
        <w:jc w:val="both"/>
      </w:pPr>
    </w:p>
    <w:p w:rsidR="00F25157" w:rsidRDefault="00F25157" w:rsidP="00F251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25157" w:rsidRDefault="00F25157" w:rsidP="00F251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25157" w:rsidRDefault="00F25157" w:rsidP="00F25157">
      <w:pPr>
        <w:jc w:val="both"/>
      </w:pPr>
      <w:r>
        <w:t>Председатель</w:t>
      </w:r>
    </w:p>
    <w:p w:rsidR="00F25157" w:rsidRDefault="00F25157" w:rsidP="00F25157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В.В. Горчаков</w:t>
      </w:r>
      <w:bookmarkStart w:id="0" w:name="_GoBack"/>
      <w:bookmarkEnd w:id="0"/>
    </w:p>
    <w:sectPr w:rsidR="00F25157" w:rsidSect="00F2515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F8B" w:rsidRDefault="00111F8B">
      <w:r>
        <w:separator/>
      </w:r>
    </w:p>
  </w:endnote>
  <w:endnote w:type="continuationSeparator" w:id="0">
    <w:p w:rsidR="00111F8B" w:rsidRDefault="00111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F8B" w:rsidRDefault="00111F8B">
      <w:r>
        <w:separator/>
      </w:r>
    </w:p>
  </w:footnote>
  <w:footnote w:type="continuationSeparator" w:id="0">
    <w:p w:rsidR="00111F8B" w:rsidRDefault="00111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157" w:rsidRDefault="00F25157" w:rsidP="00F2515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5157"/>
    <w:rsid w:val="00057575"/>
    <w:rsid w:val="000B3FB2"/>
    <w:rsid w:val="000D628E"/>
    <w:rsid w:val="000E5228"/>
    <w:rsid w:val="00111F8B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515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2515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2014-01-29T04:37:00Z</cp:lastPrinted>
  <dcterms:created xsi:type="dcterms:W3CDTF">2014-01-29T04:36:00Z</dcterms:created>
  <dcterms:modified xsi:type="dcterms:W3CDTF">2014-01-29T04:37:00Z</dcterms:modified>
</cp:coreProperties>
</file>