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177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02A0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2A02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2A02" w:rsidRPr="00B02A02">
              <w:rPr>
                <w:szCs w:val="28"/>
              </w:rPr>
              <w:t>1269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2A0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2A02" w:rsidP="0094344A">
            <w:pPr>
              <w:ind w:left="-108"/>
              <w:jc w:val="both"/>
            </w:pPr>
            <w:r>
              <w:t xml:space="preserve">Об обращении Законодательного Собрания Приморского края к начальнику Управления </w:t>
            </w:r>
            <w:proofErr w:type="spellStart"/>
            <w:r>
              <w:t>Министер</w:t>
            </w:r>
            <w:r>
              <w:t>-</w:t>
            </w:r>
            <w:r>
              <w:t>ства</w:t>
            </w:r>
            <w:proofErr w:type="spellEnd"/>
            <w:r>
              <w:t xml:space="preserve"> внутренних дел Российской Федерации по Приморскому краю </w:t>
            </w:r>
            <w:r>
              <w:br/>
              <w:t xml:space="preserve">Афанасьеву Н.Н. по вопросу </w:t>
            </w:r>
            <w:proofErr w:type="gramStart"/>
            <w:r>
              <w:t>защиты прав добросовестных приобретателей транспортных средств</w:t>
            </w:r>
            <w:proofErr w:type="gramEnd"/>
          </w:p>
          <w:p w:rsidR="000B3FB2" w:rsidRPr="00B02A02" w:rsidRDefault="000B3FB2" w:rsidP="0094344A">
            <w:pPr>
              <w:ind w:left="-108"/>
              <w:jc w:val="both"/>
            </w:pPr>
          </w:p>
        </w:tc>
      </w:tr>
    </w:tbl>
    <w:p w:rsidR="00B02A02" w:rsidRDefault="00B02A02" w:rsidP="00B02A0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B02A02" w:rsidRDefault="00B02A02" w:rsidP="00B02A02">
      <w:pPr>
        <w:pStyle w:val="a3"/>
        <w:tabs>
          <w:tab w:val="clear" w:pos="4153"/>
          <w:tab w:val="clear" w:pos="8306"/>
        </w:tabs>
        <w:ind w:firstLine="709"/>
      </w:pPr>
    </w:p>
    <w:p w:rsidR="00B02A02" w:rsidRDefault="00B02A02" w:rsidP="00B02A0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02A02" w:rsidRDefault="00B02A02" w:rsidP="00B02A02">
      <w:pPr>
        <w:ind w:firstLine="709"/>
      </w:pPr>
    </w:p>
    <w:p w:rsidR="00B02A02" w:rsidRDefault="00B02A02" w:rsidP="00B02A02">
      <w:pPr>
        <w:ind w:firstLine="709"/>
        <w:jc w:val="both"/>
      </w:pPr>
      <w:r>
        <w:t xml:space="preserve">1.Принять обращение Законодательного Собрания Приморского края к начальнику </w:t>
      </w:r>
      <w:proofErr w:type="gramStart"/>
      <w:r>
        <w:t>Управления Министерства внутренних дел Российской Федерации</w:t>
      </w:r>
      <w:proofErr w:type="gramEnd"/>
      <w:r>
        <w:t xml:space="preserve"> по Приморскому краю Афанасьеву Н.Н. по вопросу защиты прав добросовестных приобретателей транспортных средств (прилагается).</w:t>
      </w:r>
    </w:p>
    <w:p w:rsidR="00B02A02" w:rsidRDefault="00B02A02" w:rsidP="00B02A02">
      <w:pPr>
        <w:ind w:firstLine="709"/>
        <w:jc w:val="both"/>
      </w:pPr>
    </w:p>
    <w:p w:rsidR="00B02A02" w:rsidRDefault="00B02A02" w:rsidP="00B02A02">
      <w:pPr>
        <w:ind w:firstLine="709"/>
        <w:jc w:val="both"/>
      </w:pPr>
      <w:r>
        <w:t xml:space="preserve">2.Направить настоящее постановление начальнику Управления Министерства внутренних дел Российской Федерации по Приморскому краю.  </w:t>
      </w:r>
    </w:p>
    <w:p w:rsidR="00B02A02" w:rsidRDefault="00B02A02" w:rsidP="00B02A02">
      <w:pPr>
        <w:ind w:firstLine="709"/>
        <w:jc w:val="both"/>
      </w:pPr>
    </w:p>
    <w:p w:rsidR="00B02A02" w:rsidRDefault="00B02A02" w:rsidP="00B02A0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B02A02" w:rsidRDefault="00B02A02" w:rsidP="00B02A02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B02A02" w:rsidRDefault="00B02A02" w:rsidP="00B02A0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02A02" w:rsidRDefault="00B02A02" w:rsidP="00B02A0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02A02" w:rsidRDefault="00B02A02" w:rsidP="00B02A0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02A02" w:rsidRDefault="00B02A02" w:rsidP="00B02A0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912" w:rsidRDefault="00931912">
      <w:r>
        <w:separator/>
      </w:r>
    </w:p>
  </w:endnote>
  <w:endnote w:type="continuationSeparator" w:id="0">
    <w:p w:rsidR="00931912" w:rsidRDefault="00931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912" w:rsidRDefault="00931912">
      <w:r>
        <w:separator/>
      </w:r>
    </w:p>
  </w:footnote>
  <w:footnote w:type="continuationSeparator" w:id="0">
    <w:p w:rsidR="00931912" w:rsidRDefault="009319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2A0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912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2A02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02A0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2014-03-26T22:30:00Z</cp:lastPrinted>
  <dcterms:created xsi:type="dcterms:W3CDTF">2014-03-26T22:28:00Z</dcterms:created>
  <dcterms:modified xsi:type="dcterms:W3CDTF">2014-03-26T22:30:00Z</dcterms:modified>
</cp:coreProperties>
</file>