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574412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203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03D2">
              <w:rPr>
                <w:szCs w:val="28"/>
              </w:rPr>
              <w:t>26.03.20</w:t>
            </w:r>
            <w:r w:rsidR="001A41B3">
              <w:rPr>
                <w:szCs w:val="28"/>
              </w:rPr>
              <w:t>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03D2" w:rsidRPr="00C203D2">
              <w:rPr>
                <w:szCs w:val="28"/>
              </w:rPr>
              <w:t>1268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03D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03D2" w:rsidP="0094344A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</w:t>
            </w:r>
            <w:r w:rsidR="00E55785">
              <w:br/>
            </w:r>
            <w:r>
              <w:t>к</w:t>
            </w:r>
            <w:r w:rsidR="00E55785">
              <w:t xml:space="preserve"> П</w:t>
            </w:r>
            <w:r>
              <w:t>редседателю Правител</w:t>
            </w:r>
            <w:proofErr w:type="gramStart"/>
            <w:r>
              <w:t>ь</w:t>
            </w:r>
            <w:r w:rsidR="00E961F6">
              <w:t>-</w:t>
            </w:r>
            <w:proofErr w:type="gramEnd"/>
            <w:r w:rsidR="00E961F6">
              <w:br/>
            </w:r>
            <w:bookmarkStart w:id="0" w:name="_GoBack"/>
            <w:bookmarkEnd w:id="0"/>
            <w:r>
              <w:t>ства Российской Федерации Медведеву Д.А. по вопросу защиты прав добросовестных приобретателей транспортных средств</w:t>
            </w:r>
          </w:p>
          <w:p w:rsidR="000B3FB2" w:rsidRPr="00C203D2" w:rsidRDefault="000B3FB2" w:rsidP="0094344A">
            <w:pPr>
              <w:ind w:left="-108"/>
              <w:jc w:val="both"/>
            </w:pPr>
          </w:p>
        </w:tc>
      </w:tr>
    </w:tbl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</w:pPr>
    </w:p>
    <w:p w:rsidR="00C203D2" w:rsidRDefault="00C203D2" w:rsidP="00C203D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203D2" w:rsidRDefault="00C203D2" w:rsidP="00C203D2">
      <w:pPr>
        <w:ind w:firstLine="709"/>
      </w:pPr>
    </w:p>
    <w:p w:rsidR="00C203D2" w:rsidRDefault="00C203D2" w:rsidP="00E961F6">
      <w:pPr>
        <w:ind w:firstLine="708"/>
        <w:jc w:val="both"/>
      </w:pPr>
      <w:r>
        <w:t>1.Принять обращение Законодательного Собрания Приморского края к</w:t>
      </w:r>
      <w:r w:rsidR="00E961F6">
        <w:t xml:space="preserve"> </w:t>
      </w:r>
      <w:r>
        <w:t>Председателю Правительства Российской Федерации Медведеву Д.А. по вопросу защиты прав добросовестных приобретателей транспортных средств (прилагается).</w:t>
      </w:r>
    </w:p>
    <w:p w:rsidR="00C203D2" w:rsidRDefault="00C203D2" w:rsidP="00C203D2">
      <w:pPr>
        <w:ind w:firstLine="709"/>
        <w:jc w:val="both"/>
      </w:pPr>
    </w:p>
    <w:p w:rsidR="00C203D2" w:rsidRDefault="00C203D2" w:rsidP="00C203D2">
      <w:pPr>
        <w:ind w:firstLine="709"/>
        <w:jc w:val="both"/>
      </w:pPr>
      <w:r>
        <w:t>2.Направить настоящее постановление Председателю Правительства Российской Федерации.</w:t>
      </w:r>
    </w:p>
    <w:p w:rsidR="00C203D2" w:rsidRDefault="00C203D2" w:rsidP="00C203D2">
      <w:pPr>
        <w:ind w:firstLine="709"/>
        <w:jc w:val="both"/>
      </w:pPr>
    </w:p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203D2" w:rsidRDefault="00C203D2" w:rsidP="00C203D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203D2" w:rsidRDefault="00C203D2" w:rsidP="00C203D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203D2" w:rsidRDefault="00C203D2" w:rsidP="00C203D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B4D" w:rsidRDefault="00755B4D">
      <w:r>
        <w:separator/>
      </w:r>
    </w:p>
  </w:endnote>
  <w:endnote w:type="continuationSeparator" w:id="0">
    <w:p w:rsidR="00755B4D" w:rsidRDefault="0075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B4D" w:rsidRDefault="00755B4D">
      <w:r>
        <w:separator/>
      </w:r>
    </w:p>
  </w:footnote>
  <w:footnote w:type="continuationSeparator" w:id="0">
    <w:p w:rsidR="00755B4D" w:rsidRDefault="00755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3D2"/>
    <w:rsid w:val="00057575"/>
    <w:rsid w:val="000B3FB2"/>
    <w:rsid w:val="000D628E"/>
    <w:rsid w:val="000E5228"/>
    <w:rsid w:val="00123119"/>
    <w:rsid w:val="00155F7F"/>
    <w:rsid w:val="001A41B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5B4D"/>
    <w:rsid w:val="007B48E7"/>
    <w:rsid w:val="007B5289"/>
    <w:rsid w:val="007B736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3D2"/>
    <w:rsid w:val="00C20E8F"/>
    <w:rsid w:val="00CA7E54"/>
    <w:rsid w:val="00CE19DF"/>
    <w:rsid w:val="00D02716"/>
    <w:rsid w:val="00DF01B2"/>
    <w:rsid w:val="00E55785"/>
    <w:rsid w:val="00E93A7F"/>
    <w:rsid w:val="00E961F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203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2014-03-27T05:01:00Z</cp:lastPrinted>
  <dcterms:created xsi:type="dcterms:W3CDTF">2014-03-26T22:22:00Z</dcterms:created>
  <dcterms:modified xsi:type="dcterms:W3CDTF">2014-03-27T05:01:00Z</dcterms:modified>
</cp:coreProperties>
</file>