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16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21E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1E2B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1E2B" w:rsidRPr="00221E2B">
              <w:rPr>
                <w:szCs w:val="28"/>
              </w:rPr>
              <w:t>1261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1E2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1E2B" w:rsidP="0094344A">
            <w:pPr>
              <w:ind w:left="-108"/>
              <w:jc w:val="both"/>
            </w:pPr>
            <w:r w:rsidRPr="00221E2B">
              <w:t xml:space="preserve">О </w:t>
            </w:r>
            <w:proofErr w:type="gramStart"/>
            <w:r w:rsidRPr="00221E2B">
              <w:t>Положении</w:t>
            </w:r>
            <w:proofErr w:type="gramEnd"/>
            <w:r w:rsidRPr="00221E2B">
              <w:t xml:space="preserve"> о помощниках депутата Законодательного </w:t>
            </w:r>
            <w:proofErr w:type="spellStart"/>
            <w:r w:rsidRPr="00221E2B">
              <w:t>Собра</w:t>
            </w:r>
            <w:r w:rsidR="007F7E6F">
              <w:t>-</w:t>
            </w:r>
            <w:r w:rsidRPr="00221E2B">
              <w:t>ния</w:t>
            </w:r>
            <w:proofErr w:type="spellEnd"/>
            <w:r w:rsidRPr="00221E2B">
              <w:t xml:space="preserve"> Приморского края</w:t>
            </w:r>
          </w:p>
          <w:p w:rsidR="000B3FB2" w:rsidRPr="00221E2B" w:rsidRDefault="000B3FB2" w:rsidP="0094344A">
            <w:pPr>
              <w:ind w:left="-108"/>
              <w:jc w:val="both"/>
            </w:pPr>
          </w:p>
        </w:tc>
      </w:tr>
    </w:tbl>
    <w:p w:rsidR="007F7E6F" w:rsidRPr="007F7E6F" w:rsidRDefault="007F7E6F" w:rsidP="007F7E6F">
      <w:pPr>
        <w:ind w:firstLine="709"/>
      </w:pPr>
      <w:bookmarkStart w:id="0" w:name="_GoBack"/>
      <w:bookmarkEnd w:id="0"/>
      <w:r w:rsidRPr="007F7E6F">
        <w:t>Законодательное Собрание Приморского края</w:t>
      </w:r>
    </w:p>
    <w:p w:rsidR="007F7E6F" w:rsidRPr="007F7E6F" w:rsidRDefault="007F7E6F" w:rsidP="007F7E6F"/>
    <w:p w:rsidR="007F7E6F" w:rsidRPr="007F7E6F" w:rsidRDefault="007F7E6F" w:rsidP="007F7E6F">
      <w:r w:rsidRPr="007F7E6F">
        <w:t>ПОСТАНОВЛЯЕТ:</w:t>
      </w:r>
    </w:p>
    <w:p w:rsidR="007F7E6F" w:rsidRPr="007F7E6F" w:rsidRDefault="007F7E6F" w:rsidP="007F7E6F">
      <w:pPr>
        <w:autoSpaceDE w:val="0"/>
        <w:autoSpaceDN w:val="0"/>
        <w:adjustRightInd w:val="0"/>
        <w:jc w:val="both"/>
      </w:pPr>
    </w:p>
    <w:p w:rsidR="007F7E6F" w:rsidRPr="007F7E6F" w:rsidRDefault="007F7E6F" w:rsidP="007F7E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7E6F">
        <w:rPr>
          <w:szCs w:val="28"/>
        </w:rPr>
        <w:t>1.Утвердить Положение о помощниках депутата Законодательного Собрания Приморского края (прилагается).</w:t>
      </w:r>
    </w:p>
    <w:p w:rsidR="007F7E6F" w:rsidRPr="007F7E6F" w:rsidRDefault="007F7E6F" w:rsidP="007F7E6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F7E6F" w:rsidRPr="007F7E6F" w:rsidRDefault="007F7E6F" w:rsidP="007F7E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7E6F">
        <w:rPr>
          <w:szCs w:val="28"/>
        </w:rPr>
        <w:t>2.Признать утратившими силу:</w:t>
      </w:r>
    </w:p>
    <w:p w:rsidR="007F7E6F" w:rsidRPr="007F7E6F" w:rsidRDefault="007F7E6F" w:rsidP="007F7E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7E6F">
        <w:rPr>
          <w:szCs w:val="28"/>
        </w:rPr>
        <w:t xml:space="preserve">постановление Законодательного Собрания Приморского края от 03.05.2007 № 316 "О </w:t>
      </w:r>
      <w:proofErr w:type="gramStart"/>
      <w:r w:rsidRPr="007F7E6F">
        <w:rPr>
          <w:szCs w:val="28"/>
        </w:rPr>
        <w:t>Положении</w:t>
      </w:r>
      <w:proofErr w:type="gramEnd"/>
      <w:r w:rsidRPr="007F7E6F">
        <w:rPr>
          <w:szCs w:val="28"/>
        </w:rPr>
        <w:t xml:space="preserve"> о помощниках депутата Законодательного Собрания Приморского края" (Ведомости Законодательного Собрания Приморского края, 2007, № 13, стр. 53);</w:t>
      </w:r>
    </w:p>
    <w:p w:rsidR="007F7E6F" w:rsidRPr="007F7E6F" w:rsidRDefault="007F7E6F" w:rsidP="007F7E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7E6F">
        <w:rPr>
          <w:szCs w:val="28"/>
        </w:rPr>
        <w:t xml:space="preserve">постановление Законодательного Собрания Приморского края от 28.01.2009 № 1425 "О внесении изменений в приложение к постановлению Законодательного Собрания Приморского края от 03.05.2007 № 316 "О </w:t>
      </w:r>
      <w:proofErr w:type="gramStart"/>
      <w:r w:rsidRPr="007F7E6F">
        <w:rPr>
          <w:szCs w:val="28"/>
        </w:rPr>
        <w:t>Положении</w:t>
      </w:r>
      <w:proofErr w:type="gramEnd"/>
      <w:r w:rsidRPr="007F7E6F">
        <w:rPr>
          <w:szCs w:val="28"/>
        </w:rPr>
        <w:t xml:space="preserve"> о помощниках депутата Законодательного Собрания Приморского края" (Ведомости Законодательного Собрания Приморского края, 2009, № 100, стр. 60);</w:t>
      </w:r>
    </w:p>
    <w:p w:rsidR="007F7E6F" w:rsidRPr="007F7E6F" w:rsidRDefault="007F7E6F" w:rsidP="007F7E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7E6F">
        <w:rPr>
          <w:szCs w:val="28"/>
        </w:rPr>
        <w:t xml:space="preserve">постановление Законодательного Собрания Приморского края от 25.03.2009 № 1516 "О внесении изменений в приложение к постановлению Законодательного Собрания Приморского края от 03.05.2007 № 316 "О </w:t>
      </w:r>
      <w:proofErr w:type="gramStart"/>
      <w:r w:rsidRPr="007F7E6F">
        <w:rPr>
          <w:szCs w:val="28"/>
        </w:rPr>
        <w:t>Положении</w:t>
      </w:r>
      <w:proofErr w:type="gramEnd"/>
      <w:r w:rsidRPr="007F7E6F">
        <w:rPr>
          <w:szCs w:val="28"/>
        </w:rPr>
        <w:t xml:space="preserve"> о помощниках депутата Законодательного Собрания Приморского края" (Ведомости Законодательного Собрания Приморского края, 2009, № 105, стр. 54).</w:t>
      </w:r>
    </w:p>
    <w:p w:rsidR="007F7E6F" w:rsidRPr="007F7E6F" w:rsidRDefault="007F7E6F" w:rsidP="007F7E6F">
      <w:pPr>
        <w:ind w:firstLine="540"/>
        <w:jc w:val="both"/>
      </w:pPr>
    </w:p>
    <w:p w:rsidR="007F7E6F" w:rsidRPr="007F7E6F" w:rsidRDefault="007F7E6F" w:rsidP="007F7E6F">
      <w:pPr>
        <w:jc w:val="both"/>
      </w:pPr>
      <w:r w:rsidRPr="007F7E6F">
        <w:tab/>
        <w:t>3.Настоящее постановление вступает в силу со дня его принятия.</w:t>
      </w:r>
    </w:p>
    <w:p w:rsidR="007F7E6F" w:rsidRPr="007F7E6F" w:rsidRDefault="007F7E6F" w:rsidP="007F7E6F">
      <w:pPr>
        <w:jc w:val="both"/>
      </w:pPr>
    </w:p>
    <w:p w:rsidR="007F7E6F" w:rsidRPr="007F7E6F" w:rsidRDefault="007F7E6F" w:rsidP="007F7E6F">
      <w:pPr>
        <w:jc w:val="both"/>
      </w:pPr>
    </w:p>
    <w:p w:rsidR="007F7E6F" w:rsidRPr="007F7E6F" w:rsidRDefault="007F7E6F" w:rsidP="007F7E6F">
      <w:pPr>
        <w:jc w:val="both"/>
      </w:pPr>
    </w:p>
    <w:p w:rsidR="007F7E6F" w:rsidRPr="007F7E6F" w:rsidRDefault="007F7E6F" w:rsidP="007F7E6F">
      <w:pPr>
        <w:jc w:val="both"/>
      </w:pPr>
      <w:r w:rsidRPr="007F7E6F">
        <w:t>Председатель</w:t>
      </w:r>
    </w:p>
    <w:p w:rsidR="007F7E6F" w:rsidRPr="007F7E6F" w:rsidRDefault="007F7E6F" w:rsidP="007F7E6F">
      <w:pPr>
        <w:jc w:val="both"/>
      </w:pPr>
      <w:r w:rsidRPr="007F7E6F">
        <w:t xml:space="preserve">Законодательного Собрания </w:t>
      </w:r>
      <w:r w:rsidRPr="007F7E6F">
        <w:tab/>
      </w:r>
      <w:r w:rsidRPr="007F7E6F">
        <w:tab/>
      </w:r>
      <w:r w:rsidRPr="007F7E6F">
        <w:tab/>
      </w:r>
      <w:r w:rsidRPr="007F7E6F">
        <w:tab/>
      </w:r>
      <w:r w:rsidRPr="007F7E6F">
        <w:tab/>
      </w:r>
      <w:r w:rsidRPr="007F7E6F">
        <w:tab/>
        <w:t xml:space="preserve">        В.В. Горчаков</w:t>
      </w:r>
    </w:p>
    <w:sectPr w:rsidR="007F7E6F" w:rsidRPr="007F7E6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876" w:rsidRDefault="00C51876">
      <w:r>
        <w:separator/>
      </w:r>
    </w:p>
  </w:endnote>
  <w:endnote w:type="continuationSeparator" w:id="0">
    <w:p w:rsidR="00C51876" w:rsidRDefault="00C51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876" w:rsidRDefault="00C51876">
      <w:r>
        <w:separator/>
      </w:r>
    </w:p>
  </w:footnote>
  <w:footnote w:type="continuationSeparator" w:id="0">
    <w:p w:rsidR="00C51876" w:rsidRDefault="00C51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1E2B"/>
    <w:rsid w:val="00057575"/>
    <w:rsid w:val="000B3FB2"/>
    <w:rsid w:val="000D628E"/>
    <w:rsid w:val="000E5228"/>
    <w:rsid w:val="00123119"/>
    <w:rsid w:val="00155F7F"/>
    <w:rsid w:val="00221E2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7E6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187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2014-03-26T04:07:00Z</cp:lastPrinted>
  <dcterms:created xsi:type="dcterms:W3CDTF">2014-03-26T04:03:00Z</dcterms:created>
  <dcterms:modified xsi:type="dcterms:W3CDTF">2014-03-26T04:07:00Z</dcterms:modified>
</cp:coreProperties>
</file>