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6" o:title=""/>
                </v:shape>
                <o:OLEObject Type="Embed" ProgID="Word.Picture.8" ShapeID="_x0000_i1025" DrawAspect="Content" ObjectID="_14574430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C357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C3579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C3579">
              <w:t>1259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C357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C3579" w:rsidP="0094344A">
            <w:pPr>
              <w:ind w:left="-108"/>
              <w:jc w:val="both"/>
            </w:pPr>
            <w:r>
              <w:t xml:space="preserve">О проекте федерального закона </w:t>
            </w:r>
            <w:r>
              <w:br/>
            </w:r>
            <w:r>
              <w:t>№ 450100-6 "О внесении изменений в Федеральный закон "Об основных гарантиях избирательных прав и права на участие в референдуме граждан Российской Федерации"</w:t>
            </w:r>
          </w:p>
          <w:p w:rsidR="000B3FB2" w:rsidRPr="00EC3579" w:rsidRDefault="000B3FB2" w:rsidP="0094344A">
            <w:pPr>
              <w:ind w:left="-108"/>
              <w:jc w:val="both"/>
            </w:pPr>
          </w:p>
        </w:tc>
      </w:tr>
    </w:tbl>
    <w:p w:rsidR="00EC3579" w:rsidRDefault="00EC3579" w:rsidP="00EC3579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EC3579" w:rsidRDefault="00EC3579" w:rsidP="00EC3579">
      <w:pPr>
        <w:pStyle w:val="a3"/>
        <w:tabs>
          <w:tab w:val="clear" w:pos="4153"/>
          <w:tab w:val="clear" w:pos="8306"/>
        </w:tabs>
        <w:ind w:firstLine="709"/>
      </w:pPr>
    </w:p>
    <w:p w:rsidR="00EC3579" w:rsidRDefault="00EC3579" w:rsidP="00EC357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C3579" w:rsidRDefault="00EC3579" w:rsidP="00EC3579">
      <w:pPr>
        <w:ind w:firstLine="709"/>
      </w:pPr>
    </w:p>
    <w:p w:rsidR="00EC3579" w:rsidRDefault="00EC3579" w:rsidP="00EC3579">
      <w:pPr>
        <w:ind w:firstLine="708"/>
        <w:jc w:val="both"/>
      </w:pPr>
      <w:r>
        <w:t>1.Поддержать проект федерального закона № 450100-6 "О внесении изменений в Федеральный закон "Об основных гарантиях избирательных прав и права на участие в референдуме граждан Российской Федерации" с учетом поправки Законодательного Собрания Приморского края (прилагается).</w:t>
      </w:r>
    </w:p>
    <w:p w:rsidR="00EC3579" w:rsidRDefault="00EC3579" w:rsidP="00EC3579">
      <w:pPr>
        <w:ind w:firstLine="709"/>
        <w:jc w:val="both"/>
      </w:pPr>
    </w:p>
    <w:p w:rsidR="00EC3579" w:rsidRDefault="00EC3579" w:rsidP="00EC3579">
      <w:pPr>
        <w:ind w:firstLine="709"/>
        <w:jc w:val="both"/>
      </w:pPr>
      <w:r>
        <w:t>2.Направить настоящее постановление в Комитет Государственной Думы Федерального Собрания Российской Федерации по конституционному законодательству и государственному строительству.</w:t>
      </w:r>
    </w:p>
    <w:p w:rsidR="00EC3579" w:rsidRDefault="00EC3579" w:rsidP="00EC3579">
      <w:pPr>
        <w:ind w:firstLine="709"/>
        <w:jc w:val="both"/>
      </w:pPr>
    </w:p>
    <w:p w:rsidR="00EC3579" w:rsidRDefault="00EC3579" w:rsidP="00EC3579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EC3579" w:rsidRDefault="00EC3579" w:rsidP="00EC357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EC3579" w:rsidRDefault="00EC3579" w:rsidP="00EC357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EC3579" w:rsidRDefault="00EC3579" w:rsidP="00EC357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EC3579" w:rsidRDefault="00EC3579" w:rsidP="00EC357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C3579" w:rsidRDefault="00EC3579" w:rsidP="00EC357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  <w:bookmarkStart w:id="0" w:name="_GoBack"/>
      <w:bookmarkEnd w:id="0"/>
    </w:p>
    <w:sectPr w:rsidR="00EC357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5C2" w:rsidRDefault="003D05C2">
      <w:r>
        <w:separator/>
      </w:r>
    </w:p>
  </w:endnote>
  <w:endnote w:type="continuationSeparator" w:id="0">
    <w:p w:rsidR="003D05C2" w:rsidRDefault="003D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5C2" w:rsidRDefault="003D05C2">
      <w:r>
        <w:separator/>
      </w:r>
    </w:p>
  </w:footnote>
  <w:footnote w:type="continuationSeparator" w:id="0">
    <w:p w:rsidR="003D05C2" w:rsidRDefault="003D05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3579"/>
    <w:rsid w:val="00057575"/>
    <w:rsid w:val="000B3FB2"/>
    <w:rsid w:val="000D628E"/>
    <w:rsid w:val="000E5228"/>
    <w:rsid w:val="00123119"/>
    <w:rsid w:val="00155F7F"/>
    <w:rsid w:val="003325F4"/>
    <w:rsid w:val="00392E21"/>
    <w:rsid w:val="003D05C2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C3579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C35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2014-03-27T05:31:00Z</cp:lastPrinted>
  <dcterms:created xsi:type="dcterms:W3CDTF">2014-03-27T05:30:00Z</dcterms:created>
  <dcterms:modified xsi:type="dcterms:W3CDTF">2014-03-27T05:31:00Z</dcterms:modified>
</cp:coreProperties>
</file>