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36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11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117C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117C" w:rsidRPr="00D3117C">
              <w:rPr>
                <w:szCs w:val="28"/>
              </w:rPr>
              <w:t>1258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11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3117C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spellStart"/>
            <w:proofErr w:type="gramStart"/>
            <w:r w:rsidRPr="003E64B3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ском</w:t>
            </w:r>
            <w:proofErr w:type="spellEnd"/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D3117C" w:rsidRDefault="000B3FB2" w:rsidP="0094344A">
            <w:pPr>
              <w:ind w:left="-108"/>
              <w:jc w:val="both"/>
            </w:pPr>
          </w:p>
        </w:tc>
      </w:tr>
    </w:tbl>
    <w:p w:rsidR="00D3117C" w:rsidRDefault="00D3117C" w:rsidP="00D3117C">
      <w:pPr>
        <w:ind w:firstLine="720"/>
      </w:pPr>
      <w:r>
        <w:t xml:space="preserve">Законодательное Собрание Приморского края </w:t>
      </w:r>
    </w:p>
    <w:p w:rsidR="00D3117C" w:rsidRDefault="00D3117C" w:rsidP="00D3117C"/>
    <w:p w:rsidR="00D3117C" w:rsidRDefault="00D3117C" w:rsidP="00D3117C">
      <w:r>
        <w:t>ПОСТАНОВЛЯЕТ:</w:t>
      </w:r>
    </w:p>
    <w:p w:rsidR="00D3117C" w:rsidRDefault="00D3117C" w:rsidP="00D3117C">
      <w:pPr>
        <w:ind w:firstLine="709"/>
      </w:pPr>
    </w:p>
    <w:p w:rsidR="00D3117C" w:rsidRPr="003E64B3" w:rsidRDefault="00D3117C" w:rsidP="00D3117C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D3117C" w:rsidRDefault="00D3117C" w:rsidP="00D3117C">
      <w:pPr>
        <w:ind w:firstLine="709"/>
        <w:jc w:val="both"/>
      </w:pPr>
    </w:p>
    <w:p w:rsidR="00D3117C" w:rsidRDefault="00D3117C" w:rsidP="00D3117C">
      <w:pPr>
        <w:ind w:firstLine="709"/>
        <w:jc w:val="both"/>
      </w:pPr>
      <w:r>
        <w:t xml:space="preserve">2. Установить, что поправки к указанному законопроекту направляются в комитет Законодательного Собрания по экономической политике и собственности до 9 апреля </w:t>
      </w:r>
      <w:r w:rsidRPr="00212C97">
        <w:t>2014 года.</w:t>
      </w:r>
    </w:p>
    <w:p w:rsidR="00D3117C" w:rsidRDefault="00D3117C" w:rsidP="00D3117C">
      <w:pPr>
        <w:ind w:firstLine="709"/>
        <w:jc w:val="both"/>
      </w:pPr>
    </w:p>
    <w:p w:rsidR="00D3117C" w:rsidRDefault="00D3117C" w:rsidP="00D3117C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3117C" w:rsidRDefault="00D3117C" w:rsidP="00D3117C">
      <w:pPr>
        <w:ind w:firstLine="709"/>
        <w:jc w:val="both"/>
      </w:pPr>
    </w:p>
    <w:p w:rsidR="00D3117C" w:rsidRDefault="00D3117C" w:rsidP="00D3117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3117C" w:rsidRDefault="00D3117C" w:rsidP="00D3117C">
      <w:pPr>
        <w:jc w:val="both"/>
      </w:pPr>
      <w:bookmarkStart w:id="0" w:name="_GoBack"/>
      <w:bookmarkEnd w:id="0"/>
    </w:p>
    <w:p w:rsidR="00D3117C" w:rsidRDefault="00D3117C" w:rsidP="00D3117C">
      <w:pPr>
        <w:jc w:val="both"/>
      </w:pPr>
    </w:p>
    <w:p w:rsidR="00D3117C" w:rsidRDefault="00D3117C" w:rsidP="00D3117C">
      <w:pPr>
        <w:jc w:val="both"/>
      </w:pPr>
    </w:p>
    <w:p w:rsidR="00D3117C" w:rsidRDefault="00D3117C" w:rsidP="00D3117C">
      <w:pPr>
        <w:jc w:val="both"/>
      </w:pPr>
      <w:r>
        <w:t xml:space="preserve">Председатель </w:t>
      </w:r>
    </w:p>
    <w:p w:rsidR="00D3117C" w:rsidRDefault="00D3117C" w:rsidP="00D3117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3117C" w:rsidRDefault="00D3117C" w:rsidP="00D3117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369" w:rsidRDefault="00AD7369">
      <w:r>
        <w:separator/>
      </w:r>
    </w:p>
  </w:endnote>
  <w:endnote w:type="continuationSeparator" w:id="0">
    <w:p w:rsidR="00AD7369" w:rsidRDefault="00AD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369" w:rsidRDefault="00AD7369">
      <w:r>
        <w:separator/>
      </w:r>
    </w:p>
  </w:footnote>
  <w:footnote w:type="continuationSeparator" w:id="0">
    <w:p w:rsidR="00AD7369" w:rsidRDefault="00AD7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1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7369"/>
    <w:rsid w:val="00AE5EE6"/>
    <w:rsid w:val="00BA58C7"/>
    <w:rsid w:val="00C20E8F"/>
    <w:rsid w:val="00CA7E54"/>
    <w:rsid w:val="00CE19DF"/>
    <w:rsid w:val="00D02716"/>
    <w:rsid w:val="00D3117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2014-03-26T04:40:00Z</cp:lastPrinted>
  <dcterms:created xsi:type="dcterms:W3CDTF">2014-03-26T04:39:00Z</dcterms:created>
  <dcterms:modified xsi:type="dcterms:W3CDTF">2014-03-26T04:40:00Z</dcterms:modified>
</cp:coreProperties>
</file>