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343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043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4345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4345">
              <w:rPr>
                <w:szCs w:val="28"/>
              </w:rPr>
              <w:t>1250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043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0434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Устав Приморского края"</w:t>
            </w:r>
          </w:p>
          <w:p w:rsidR="000B3FB2" w:rsidRPr="00904345" w:rsidRDefault="000B3FB2" w:rsidP="0094344A">
            <w:pPr>
              <w:ind w:left="-108"/>
              <w:jc w:val="both"/>
            </w:pPr>
          </w:p>
        </w:tc>
      </w:tr>
    </w:tbl>
    <w:p w:rsidR="00904345" w:rsidRPr="00F2794F" w:rsidRDefault="00904345" w:rsidP="0090434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04345" w:rsidRPr="00F2794F" w:rsidRDefault="00904345" w:rsidP="0090434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345" w:rsidRPr="00F2794F" w:rsidRDefault="00904345" w:rsidP="009043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04345" w:rsidRPr="00F2794F" w:rsidRDefault="00904345" w:rsidP="0090434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4345" w:rsidRDefault="00904345" w:rsidP="00904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Отклонить проект закона Приморского края </w:t>
      </w:r>
      <w:r>
        <w:t>"О внесении изменений в Устав Приморского края", внесенный Губернатором Приморского края</w:t>
      </w:r>
      <w:r>
        <w:rPr>
          <w:szCs w:val="28"/>
        </w:rPr>
        <w:t>.</w:t>
      </w:r>
    </w:p>
    <w:p w:rsidR="00904345" w:rsidRDefault="00904345" w:rsidP="00904345">
      <w:pPr>
        <w:autoSpaceDE w:val="0"/>
        <w:autoSpaceDN w:val="0"/>
        <w:adjustRightInd w:val="0"/>
        <w:jc w:val="both"/>
        <w:rPr>
          <w:szCs w:val="28"/>
        </w:rPr>
      </w:pPr>
    </w:p>
    <w:p w:rsidR="00904345" w:rsidRDefault="00904345" w:rsidP="00904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>Направить настоящее постановление Губернатору Приморского края.</w:t>
      </w:r>
    </w:p>
    <w:p w:rsidR="00904345" w:rsidRDefault="00904345" w:rsidP="00904345">
      <w:pPr>
        <w:autoSpaceDE w:val="0"/>
        <w:autoSpaceDN w:val="0"/>
        <w:adjustRightInd w:val="0"/>
        <w:jc w:val="both"/>
        <w:rPr>
          <w:szCs w:val="28"/>
        </w:rPr>
      </w:pPr>
    </w:p>
    <w:p w:rsidR="00904345" w:rsidRDefault="00904345" w:rsidP="009043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904345" w:rsidRDefault="00904345" w:rsidP="009043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4345" w:rsidRDefault="00904345" w:rsidP="009043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4345" w:rsidRPr="00F2794F" w:rsidRDefault="00904345" w:rsidP="009043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4345" w:rsidRPr="00F2794F" w:rsidRDefault="00904345" w:rsidP="009043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345" w:rsidRDefault="00904345" w:rsidP="009043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92" w:rsidRDefault="001A0592">
      <w:r>
        <w:separator/>
      </w:r>
    </w:p>
  </w:endnote>
  <w:endnote w:type="continuationSeparator" w:id="0">
    <w:p w:rsidR="001A0592" w:rsidRDefault="001A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92" w:rsidRDefault="001A0592">
      <w:r>
        <w:separator/>
      </w:r>
    </w:p>
  </w:footnote>
  <w:footnote w:type="continuationSeparator" w:id="0">
    <w:p w:rsidR="001A0592" w:rsidRDefault="001A0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345"/>
    <w:rsid w:val="00057575"/>
    <w:rsid w:val="000B3FB2"/>
    <w:rsid w:val="000D628E"/>
    <w:rsid w:val="000E5228"/>
    <w:rsid w:val="00123119"/>
    <w:rsid w:val="00155F7F"/>
    <w:rsid w:val="001A059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434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0434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2014-03-27T03:06:00Z</cp:lastPrinted>
  <dcterms:created xsi:type="dcterms:W3CDTF">2014-03-27T03:06:00Z</dcterms:created>
  <dcterms:modified xsi:type="dcterms:W3CDTF">2014-03-27T03:07:00Z</dcterms:modified>
</cp:coreProperties>
</file>