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485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3D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3D17" w:rsidRPr="00EE3D17">
              <w:rPr>
                <w:szCs w:val="28"/>
              </w:rPr>
              <w:t>1249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E3D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3D17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>изменений 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</w:t>
            </w:r>
          </w:p>
          <w:p w:rsidR="000B3FB2" w:rsidRPr="00EE3D17" w:rsidRDefault="000B3FB2" w:rsidP="0094344A">
            <w:pPr>
              <w:ind w:left="-108"/>
              <w:jc w:val="both"/>
            </w:pPr>
          </w:p>
        </w:tc>
      </w:tr>
    </w:tbl>
    <w:p w:rsidR="00EE3D17" w:rsidRDefault="00EE3D17" w:rsidP="00EE3D1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EE3D17" w:rsidRDefault="00EE3D17" w:rsidP="00EE3D17">
      <w:pPr>
        <w:rPr>
          <w:szCs w:val="28"/>
        </w:rPr>
      </w:pPr>
    </w:p>
    <w:p w:rsidR="00EE3D17" w:rsidRDefault="00EE3D17" w:rsidP="00EE3D17">
      <w:pPr>
        <w:rPr>
          <w:szCs w:val="28"/>
        </w:rPr>
      </w:pPr>
      <w:r>
        <w:rPr>
          <w:szCs w:val="28"/>
        </w:rPr>
        <w:t>ПОСТАНОВЛЯЕТ:</w:t>
      </w:r>
    </w:p>
    <w:p w:rsidR="00EE3D17" w:rsidRDefault="00EE3D17" w:rsidP="00EE3D17">
      <w:pPr>
        <w:rPr>
          <w:szCs w:val="28"/>
        </w:rPr>
      </w:pPr>
    </w:p>
    <w:p w:rsidR="00EE3D17" w:rsidRDefault="00EE3D17" w:rsidP="00EE3D17">
      <w:pPr>
        <w:ind w:firstLine="708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C340D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>в Закон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в первом чтении.</w:t>
      </w:r>
    </w:p>
    <w:p w:rsidR="00EE3D17" w:rsidRDefault="00EE3D17" w:rsidP="00EE3D17">
      <w:pPr>
        <w:jc w:val="both"/>
        <w:rPr>
          <w:szCs w:val="28"/>
        </w:rPr>
      </w:pPr>
    </w:p>
    <w:p w:rsidR="00EE3D17" w:rsidRPr="009E27DC" w:rsidRDefault="00EE3D17" w:rsidP="00EE3D17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11 апреля 2014 года</w:t>
      </w:r>
      <w:r w:rsidRPr="009E27DC">
        <w:rPr>
          <w:szCs w:val="28"/>
        </w:rPr>
        <w:t>.</w:t>
      </w:r>
    </w:p>
    <w:p w:rsidR="00EE3D17" w:rsidRPr="009E27DC" w:rsidRDefault="00EE3D17" w:rsidP="00EE3D1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E3D17" w:rsidRPr="009E27DC" w:rsidRDefault="00EE3D17" w:rsidP="00EE3D1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EE3D17" w:rsidRPr="009E27DC" w:rsidRDefault="00EE3D17" w:rsidP="00EE3D1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EE3D17" w:rsidRPr="009E27DC" w:rsidRDefault="00EE3D17" w:rsidP="00EE3D1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EE3D17" w:rsidRDefault="00EE3D17" w:rsidP="00EE3D1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3D17" w:rsidRDefault="00EE3D17" w:rsidP="00EE3D1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3D17" w:rsidRDefault="00EE3D17" w:rsidP="00EE3D1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EE3D17" w:rsidRDefault="00EE3D17" w:rsidP="00EE3D1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EE3D17" w:rsidRDefault="00EE3D17" w:rsidP="00EE3D1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sectPr w:rsidR="00EE3D1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CBA" w:rsidRDefault="002F3CBA">
      <w:r>
        <w:separator/>
      </w:r>
    </w:p>
  </w:endnote>
  <w:endnote w:type="continuationSeparator" w:id="0">
    <w:p w:rsidR="002F3CBA" w:rsidRDefault="002F3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CBA" w:rsidRDefault="002F3CBA">
      <w:r>
        <w:separator/>
      </w:r>
    </w:p>
  </w:footnote>
  <w:footnote w:type="continuationSeparator" w:id="0">
    <w:p w:rsidR="002F3CBA" w:rsidRDefault="002F3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D17"/>
    <w:rsid w:val="00057575"/>
    <w:rsid w:val="000B3FB2"/>
    <w:rsid w:val="000D628E"/>
    <w:rsid w:val="000E5228"/>
    <w:rsid w:val="00123119"/>
    <w:rsid w:val="00155F7F"/>
    <w:rsid w:val="002F3CB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3D17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2014-03-26T03:16:00Z</cp:lastPrinted>
  <dcterms:created xsi:type="dcterms:W3CDTF">2014-03-26T03:15:00Z</dcterms:created>
  <dcterms:modified xsi:type="dcterms:W3CDTF">2014-03-26T03:17:00Z</dcterms:modified>
</cp:coreProperties>
</file>