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4139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143E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143E4"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143E4" w:rsidRPr="009143E4">
              <w:rPr>
                <w:szCs w:val="28"/>
              </w:rPr>
              <w:t>1246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597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85976" w:rsidRPr="00CA7E54" w:rsidRDefault="00185976" w:rsidP="00185976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приложение к Закону Приморского края "О судебных участках и должностях мировых судей в Приморском крае"</w:t>
            </w:r>
          </w:p>
          <w:p w:rsidR="000B3FB2" w:rsidRPr="00185976" w:rsidRDefault="000B3FB2" w:rsidP="0094344A">
            <w:pPr>
              <w:ind w:left="-108"/>
              <w:jc w:val="both"/>
            </w:pPr>
          </w:p>
        </w:tc>
      </w:tr>
    </w:tbl>
    <w:p w:rsidR="00185976" w:rsidRPr="00F2794F" w:rsidRDefault="00185976" w:rsidP="0018597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185976" w:rsidRPr="00F2794F" w:rsidRDefault="00185976" w:rsidP="0018597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5976" w:rsidRPr="00F2794F" w:rsidRDefault="00185976" w:rsidP="0018597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85976" w:rsidRPr="00F2794F" w:rsidRDefault="00185976" w:rsidP="0018597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5976" w:rsidRDefault="00185976" w:rsidP="001859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изменений в приложение к Закону Приморского края "О судебных участках и должностях мировых судей в Приморском крае"</w:t>
      </w:r>
      <w:r w:rsidRPr="00415D04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185976" w:rsidRDefault="00185976" w:rsidP="00185976">
      <w:pPr>
        <w:autoSpaceDE w:val="0"/>
        <w:autoSpaceDN w:val="0"/>
        <w:adjustRightInd w:val="0"/>
        <w:jc w:val="both"/>
        <w:rPr>
          <w:szCs w:val="28"/>
        </w:rPr>
      </w:pPr>
    </w:p>
    <w:p w:rsidR="00185976" w:rsidRDefault="00185976" w:rsidP="0018597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8 апреля 2014 года.</w:t>
      </w:r>
    </w:p>
    <w:p w:rsidR="00185976" w:rsidRDefault="00185976" w:rsidP="00185976">
      <w:pPr>
        <w:autoSpaceDE w:val="0"/>
        <w:autoSpaceDN w:val="0"/>
        <w:adjustRightInd w:val="0"/>
        <w:jc w:val="both"/>
        <w:rPr>
          <w:szCs w:val="28"/>
        </w:rPr>
      </w:pPr>
    </w:p>
    <w:p w:rsidR="00185976" w:rsidRDefault="00185976" w:rsidP="00185976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85976" w:rsidRDefault="00185976" w:rsidP="00185976">
      <w:pPr>
        <w:ind w:firstLine="709"/>
        <w:jc w:val="both"/>
        <w:rPr>
          <w:color w:val="000000"/>
        </w:rPr>
      </w:pPr>
    </w:p>
    <w:p w:rsidR="00185976" w:rsidRDefault="00185976" w:rsidP="00185976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185976" w:rsidRDefault="00185976" w:rsidP="0018597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85976" w:rsidRDefault="00185976" w:rsidP="0018597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85976" w:rsidRPr="00F2794F" w:rsidRDefault="00185976" w:rsidP="0018597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85976" w:rsidRPr="00F2794F" w:rsidRDefault="00185976" w:rsidP="0018597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185976" w:rsidRDefault="00185976" w:rsidP="0018597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6B1" w:rsidRDefault="00EB46B1">
      <w:r>
        <w:separator/>
      </w:r>
    </w:p>
  </w:endnote>
  <w:endnote w:type="continuationSeparator" w:id="0">
    <w:p w:rsidR="00EB46B1" w:rsidRDefault="00EB4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6B1" w:rsidRDefault="00EB46B1">
      <w:r>
        <w:separator/>
      </w:r>
    </w:p>
  </w:footnote>
  <w:footnote w:type="continuationSeparator" w:id="0">
    <w:p w:rsidR="00EB46B1" w:rsidRDefault="00EB46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43E4"/>
    <w:rsid w:val="00057575"/>
    <w:rsid w:val="000B3FB2"/>
    <w:rsid w:val="000D628E"/>
    <w:rsid w:val="000E5228"/>
    <w:rsid w:val="00123119"/>
    <w:rsid w:val="00155F7F"/>
    <w:rsid w:val="00185976"/>
    <w:rsid w:val="003325F4"/>
    <w:rsid w:val="00392E21"/>
    <w:rsid w:val="004B69FA"/>
    <w:rsid w:val="004B7C16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143E4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46B1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18597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2014-03-26T21:25:00Z</cp:lastPrinted>
  <dcterms:created xsi:type="dcterms:W3CDTF">2014-03-26T21:17:00Z</dcterms:created>
  <dcterms:modified xsi:type="dcterms:W3CDTF">2014-03-26T21:26:00Z</dcterms:modified>
</cp:coreProperties>
</file>