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270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1F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1FE8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1FE8" w:rsidRPr="009C1FE8">
              <w:rPr>
                <w:szCs w:val="28"/>
              </w:rPr>
              <w:t>1242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1FE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1FE8" w:rsidP="0094344A">
            <w:pPr>
              <w:ind w:left="-108"/>
              <w:jc w:val="both"/>
            </w:pPr>
            <w:r w:rsidRPr="00FF562D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FF562D">
              <w:rPr>
                <w:szCs w:val="28"/>
              </w:rPr>
              <w:t xml:space="preserve"> </w:t>
            </w:r>
            <w:r w:rsidRPr="00696B86">
              <w:rPr>
                <w:szCs w:val="28"/>
              </w:rPr>
              <w:t>в Закон Приморского края</w:t>
            </w:r>
            <w:r w:rsidRPr="00FF56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 местном референдуме в </w:t>
            </w:r>
            <w:bookmarkStart w:id="0" w:name="_GoBack"/>
            <w:bookmarkEnd w:id="0"/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9C1FE8" w:rsidRDefault="000B3FB2" w:rsidP="0094344A">
            <w:pPr>
              <w:ind w:left="-108"/>
              <w:jc w:val="both"/>
            </w:pPr>
          </w:p>
        </w:tc>
      </w:tr>
    </w:tbl>
    <w:p w:rsidR="009C1FE8" w:rsidRPr="00F2794F" w:rsidRDefault="009C1FE8" w:rsidP="009C1FE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C1FE8" w:rsidRPr="00F2794F" w:rsidRDefault="009C1FE8" w:rsidP="009C1FE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FE8" w:rsidRPr="00F2794F" w:rsidRDefault="009C1FE8" w:rsidP="009C1FE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1FE8" w:rsidRPr="00F2794F" w:rsidRDefault="009C1FE8" w:rsidP="009C1FE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FE8" w:rsidRDefault="009C1FE8" w:rsidP="009C1FE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Закон Приморского края "О местном референдуме в Приморском крае" в первом чтении.</w:t>
      </w:r>
    </w:p>
    <w:p w:rsidR="009C1FE8" w:rsidRDefault="009C1FE8" w:rsidP="009C1F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1FE8" w:rsidRDefault="009C1FE8" w:rsidP="009C1FE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апреля 2014 года.</w:t>
      </w:r>
    </w:p>
    <w:p w:rsidR="009C1FE8" w:rsidRDefault="009C1FE8" w:rsidP="009C1FE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1FE8" w:rsidRDefault="009C1FE8" w:rsidP="009C1FE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1FE8" w:rsidRPr="00F2794F" w:rsidRDefault="009C1FE8" w:rsidP="009C1FE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C1FE8" w:rsidRDefault="009C1FE8" w:rsidP="009C1FE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9C1FE8" w:rsidRDefault="009C1FE8" w:rsidP="009C1FE8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FE8" w:rsidRDefault="009C1FE8" w:rsidP="009C1FE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1FE8" w:rsidRPr="00F2794F" w:rsidRDefault="009C1FE8" w:rsidP="009C1FE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1FE8" w:rsidRPr="00F2794F" w:rsidRDefault="009C1FE8" w:rsidP="009C1FE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C1FE8" w:rsidRPr="00D964B6" w:rsidRDefault="009C1FE8" w:rsidP="009C1FE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9FF" w:rsidRDefault="00F659FF">
      <w:r>
        <w:separator/>
      </w:r>
    </w:p>
  </w:endnote>
  <w:endnote w:type="continuationSeparator" w:id="0">
    <w:p w:rsidR="00F659FF" w:rsidRDefault="00F6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9FF" w:rsidRDefault="00F659FF">
      <w:r>
        <w:separator/>
      </w:r>
    </w:p>
  </w:footnote>
  <w:footnote w:type="continuationSeparator" w:id="0">
    <w:p w:rsidR="00F659FF" w:rsidRDefault="00F65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1FE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1FE8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59F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C1FE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2014-03-27T01:05:00Z</cp:lastPrinted>
  <dcterms:created xsi:type="dcterms:W3CDTF">2014-03-27T01:04:00Z</dcterms:created>
  <dcterms:modified xsi:type="dcterms:W3CDTF">2014-03-27T01:05:00Z</dcterms:modified>
</cp:coreProperties>
</file>