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39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69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6990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6990" w:rsidRPr="00A36990">
              <w:rPr>
                <w:szCs w:val="28"/>
              </w:rPr>
              <w:t>1241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69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699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Избирательный кодекс Примор</w:t>
            </w:r>
            <w:r>
              <w:rPr>
                <w:szCs w:val="28"/>
              </w:rPr>
              <w:softHyphen/>
              <w:t>ского края"</w:t>
            </w:r>
          </w:p>
          <w:p w:rsidR="000B3FB2" w:rsidRPr="00A36990" w:rsidRDefault="000B3FB2" w:rsidP="0094344A">
            <w:pPr>
              <w:ind w:left="-108"/>
              <w:jc w:val="both"/>
            </w:pPr>
          </w:p>
        </w:tc>
      </w:tr>
    </w:tbl>
    <w:p w:rsidR="00A36990" w:rsidRDefault="00A36990" w:rsidP="00A3699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36990" w:rsidRDefault="00A36990" w:rsidP="00A36990">
      <w:pPr>
        <w:pStyle w:val="a3"/>
        <w:tabs>
          <w:tab w:val="clear" w:pos="4153"/>
          <w:tab w:val="clear" w:pos="8306"/>
        </w:tabs>
      </w:pPr>
    </w:p>
    <w:p w:rsidR="00A36990" w:rsidRDefault="00A36990" w:rsidP="00A3699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36990" w:rsidRDefault="00A36990" w:rsidP="00A36990"/>
    <w:p w:rsidR="00A36990" w:rsidRDefault="00A36990" w:rsidP="00A36990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Избирательный кодекс Приморского края" </w:t>
      </w:r>
      <w:r>
        <w:t>в первом чтении.</w:t>
      </w:r>
    </w:p>
    <w:p w:rsidR="00A36990" w:rsidRDefault="00A36990" w:rsidP="00A36990">
      <w:pPr>
        <w:ind w:firstLine="720"/>
        <w:jc w:val="both"/>
      </w:pPr>
    </w:p>
    <w:p w:rsidR="00A36990" w:rsidRDefault="00A36990" w:rsidP="00A36990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8</w:t>
      </w:r>
      <w:r w:rsidRPr="001A6812">
        <w:t xml:space="preserve"> </w:t>
      </w:r>
      <w:r>
        <w:t>апреля</w:t>
      </w:r>
      <w:r w:rsidRPr="001A6812">
        <w:t xml:space="preserve"> 2014 года.</w:t>
      </w:r>
    </w:p>
    <w:p w:rsidR="00A36990" w:rsidRDefault="00A36990" w:rsidP="00A36990">
      <w:pPr>
        <w:ind w:firstLine="720"/>
        <w:jc w:val="both"/>
      </w:pPr>
    </w:p>
    <w:p w:rsidR="00A36990" w:rsidRDefault="00A36990" w:rsidP="00A36990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36990" w:rsidRDefault="00A36990" w:rsidP="00A36990">
      <w:pPr>
        <w:ind w:firstLine="709"/>
        <w:jc w:val="both"/>
      </w:pPr>
    </w:p>
    <w:p w:rsidR="00A36990" w:rsidRDefault="00A36990" w:rsidP="00A3699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36990" w:rsidRDefault="00A36990" w:rsidP="00A3699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36990" w:rsidRDefault="00A36990" w:rsidP="00A3699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6990" w:rsidRDefault="00A36990" w:rsidP="00A3699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6990" w:rsidRDefault="00A36990" w:rsidP="00A3699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36990" w:rsidRDefault="00A36990" w:rsidP="00A3699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6CA" w:rsidRDefault="000246CA">
      <w:r>
        <w:separator/>
      </w:r>
    </w:p>
  </w:endnote>
  <w:endnote w:type="continuationSeparator" w:id="0">
    <w:p w:rsidR="000246CA" w:rsidRDefault="0002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6CA" w:rsidRDefault="000246CA">
      <w:r>
        <w:separator/>
      </w:r>
    </w:p>
  </w:footnote>
  <w:footnote w:type="continuationSeparator" w:id="0">
    <w:p w:rsidR="000246CA" w:rsidRDefault="00024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6990"/>
    <w:rsid w:val="000246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699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369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2014-03-26T21:27:00Z</cp:lastPrinted>
  <dcterms:created xsi:type="dcterms:W3CDTF">2014-03-26T21:26:00Z</dcterms:created>
  <dcterms:modified xsi:type="dcterms:W3CDTF">2014-03-26T21:27:00Z</dcterms:modified>
</cp:coreProperties>
</file>