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158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A3E5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A3E52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3E52" w:rsidRPr="006A3E52">
              <w:rPr>
                <w:szCs w:val="28"/>
              </w:rPr>
              <w:t>1240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A3E5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A3E52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енения в </w:t>
            </w:r>
            <w:r>
              <w:rPr>
                <w:szCs w:val="28"/>
              </w:rPr>
              <w:br/>
              <w:t>статью 39 Избирательного кодекса Приморского края"</w:t>
            </w:r>
          </w:p>
          <w:p w:rsidR="000B3FB2" w:rsidRPr="006A3E52" w:rsidRDefault="000B3FB2" w:rsidP="0094344A">
            <w:pPr>
              <w:ind w:left="-108"/>
              <w:jc w:val="both"/>
            </w:pPr>
          </w:p>
        </w:tc>
      </w:tr>
    </w:tbl>
    <w:p w:rsidR="006A3E52" w:rsidRDefault="006A3E52" w:rsidP="006A3E5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A3E52" w:rsidRDefault="006A3E52" w:rsidP="006A3E52">
      <w:pPr>
        <w:pStyle w:val="a3"/>
        <w:tabs>
          <w:tab w:val="clear" w:pos="4153"/>
          <w:tab w:val="clear" w:pos="8306"/>
        </w:tabs>
      </w:pPr>
    </w:p>
    <w:p w:rsidR="006A3E52" w:rsidRDefault="006A3E52" w:rsidP="006A3E5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A3E52" w:rsidRDefault="006A3E52" w:rsidP="006A3E52"/>
    <w:p w:rsidR="006A3E52" w:rsidRDefault="006A3E52" w:rsidP="006A3E52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енения </w:t>
      </w:r>
      <w:r>
        <w:rPr>
          <w:szCs w:val="28"/>
        </w:rPr>
        <w:br/>
        <w:t>в статью 39 Избирательного кодекса Приморского края"</w:t>
      </w:r>
      <w:r>
        <w:t xml:space="preserve">. </w:t>
      </w:r>
    </w:p>
    <w:p w:rsidR="006A3E52" w:rsidRDefault="006A3E52" w:rsidP="006A3E52">
      <w:pPr>
        <w:ind w:firstLine="720"/>
        <w:jc w:val="both"/>
      </w:pPr>
    </w:p>
    <w:p w:rsidR="006A3E52" w:rsidRPr="00F35214" w:rsidRDefault="006A3E52" w:rsidP="006A3E52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6A3E52" w:rsidRPr="00F35214" w:rsidRDefault="006A3E52" w:rsidP="006A3E52">
      <w:pPr>
        <w:rPr>
          <w:szCs w:val="28"/>
        </w:rPr>
      </w:pPr>
    </w:p>
    <w:p w:rsidR="006A3E52" w:rsidRPr="00F35214" w:rsidRDefault="006A3E52" w:rsidP="006A3E52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6A3E52" w:rsidRDefault="006A3E52" w:rsidP="006A3E5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A3E52" w:rsidRDefault="006A3E52" w:rsidP="006A3E5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A3E52" w:rsidRDefault="006A3E52" w:rsidP="006A3E5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A3E52" w:rsidRDefault="006A3E52" w:rsidP="006A3E5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A3E52" w:rsidRDefault="006A3E52" w:rsidP="006A3E5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3A7" w:rsidRDefault="009453A7">
      <w:r>
        <w:separator/>
      </w:r>
    </w:p>
  </w:endnote>
  <w:endnote w:type="continuationSeparator" w:id="0">
    <w:p w:rsidR="009453A7" w:rsidRDefault="0094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3A7" w:rsidRDefault="009453A7">
      <w:r>
        <w:separator/>
      </w:r>
    </w:p>
  </w:footnote>
  <w:footnote w:type="continuationSeparator" w:id="0">
    <w:p w:rsidR="009453A7" w:rsidRDefault="00945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3E5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A3E52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53A7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A3E5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2014-03-26T21:58:00Z</cp:lastPrinted>
  <dcterms:created xsi:type="dcterms:W3CDTF">2014-03-26T21:58:00Z</dcterms:created>
  <dcterms:modified xsi:type="dcterms:W3CDTF">2014-03-26T21:59:00Z</dcterms:modified>
</cp:coreProperties>
</file>