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58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57C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57C26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7C26" w:rsidRPr="00A57C26">
              <w:rPr>
                <w:szCs w:val="28"/>
              </w:rPr>
              <w:t>1239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7C26" w:rsidP="0094344A">
            <w:pPr>
              <w:ind w:left="-108"/>
              <w:jc w:val="both"/>
            </w:pPr>
            <w:r w:rsidRPr="00A57C26">
              <w:t>О проекте закона Приморского края "О внесении изменения в    статью 39 Избирательного кодекса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57C26" w:rsidRDefault="00A57C26" w:rsidP="00A57C2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57C26" w:rsidRDefault="00A57C26" w:rsidP="00A57C26">
      <w:pPr>
        <w:pStyle w:val="a3"/>
        <w:tabs>
          <w:tab w:val="clear" w:pos="4153"/>
          <w:tab w:val="clear" w:pos="8306"/>
        </w:tabs>
      </w:pPr>
    </w:p>
    <w:p w:rsidR="00A57C26" w:rsidRDefault="00A57C26" w:rsidP="00A57C2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57C26" w:rsidRDefault="00A57C26" w:rsidP="00A57C26"/>
    <w:p w:rsidR="00A57C26" w:rsidRDefault="00A57C26" w:rsidP="00A57C26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енения в статью 39 Избирательного кодекса Приморского края" </w:t>
      </w:r>
      <w:r>
        <w:t xml:space="preserve">в первом чтении. </w:t>
      </w:r>
    </w:p>
    <w:p w:rsidR="00A57C26" w:rsidRDefault="00A57C26" w:rsidP="00A57C26">
      <w:pPr>
        <w:ind w:firstLine="720"/>
        <w:jc w:val="both"/>
      </w:pPr>
    </w:p>
    <w:p w:rsidR="00A57C26" w:rsidRDefault="00A57C26" w:rsidP="00A57C26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57C26" w:rsidRDefault="00A57C26" w:rsidP="00A57C26">
      <w:pPr>
        <w:ind w:firstLine="709"/>
        <w:jc w:val="both"/>
      </w:pPr>
    </w:p>
    <w:p w:rsidR="00A57C26" w:rsidRDefault="00A57C26" w:rsidP="00A57C2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57C26" w:rsidRDefault="00A57C26" w:rsidP="00A57C2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57C26" w:rsidRDefault="00A57C26" w:rsidP="00A57C2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57C26" w:rsidRDefault="00A57C26" w:rsidP="00A57C2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57C26" w:rsidRDefault="00A57C26" w:rsidP="00A57C2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57C26" w:rsidRDefault="00A57C26" w:rsidP="00A57C2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E3D" w:rsidRDefault="00CE6E3D">
      <w:r>
        <w:separator/>
      </w:r>
    </w:p>
  </w:endnote>
  <w:endnote w:type="continuationSeparator" w:id="0">
    <w:p w:rsidR="00CE6E3D" w:rsidRDefault="00CE6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E3D" w:rsidRDefault="00CE6E3D">
      <w:r>
        <w:separator/>
      </w:r>
    </w:p>
  </w:footnote>
  <w:footnote w:type="continuationSeparator" w:id="0">
    <w:p w:rsidR="00CE6E3D" w:rsidRDefault="00CE6E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7C2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7C26"/>
    <w:rsid w:val="00A93332"/>
    <w:rsid w:val="00AE5EE6"/>
    <w:rsid w:val="00BA58C7"/>
    <w:rsid w:val="00C20E8F"/>
    <w:rsid w:val="00CA7E54"/>
    <w:rsid w:val="00CE19DF"/>
    <w:rsid w:val="00CE6E3D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57C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2014-03-26T21:57:00Z</cp:lastPrinted>
  <dcterms:created xsi:type="dcterms:W3CDTF">2014-03-26T21:56:00Z</dcterms:created>
  <dcterms:modified xsi:type="dcterms:W3CDTF">2014-03-26T21:57:00Z</dcterms:modified>
</cp:coreProperties>
</file>