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41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24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2478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2478" w:rsidRPr="00072478">
              <w:rPr>
                <w:szCs w:val="28"/>
              </w:rPr>
              <w:t>1234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24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72478" w:rsidRPr="00CA7E54" w:rsidRDefault="00072478" w:rsidP="00072478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Закон Приморского края "О Контрольно-счетной палате Приморского края"</w:t>
            </w:r>
          </w:p>
          <w:p w:rsidR="000B3FB2" w:rsidRPr="00072478" w:rsidRDefault="000B3FB2" w:rsidP="0094344A">
            <w:pPr>
              <w:ind w:left="-108"/>
              <w:jc w:val="both"/>
            </w:pPr>
          </w:p>
        </w:tc>
      </w:tr>
    </w:tbl>
    <w:p w:rsidR="00072478" w:rsidRDefault="00072478" w:rsidP="00072478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072478" w:rsidRDefault="00072478" w:rsidP="00072478"/>
    <w:p w:rsidR="00072478" w:rsidRDefault="00072478" w:rsidP="00072478">
      <w:r w:rsidRPr="00F2794F">
        <w:rPr>
          <w:szCs w:val="28"/>
        </w:rPr>
        <w:t>ПОСТАНОВЛЯЕТ:</w:t>
      </w:r>
    </w:p>
    <w:p w:rsidR="00072478" w:rsidRPr="00F35214" w:rsidRDefault="00072478" w:rsidP="00072478">
      <w:pPr>
        <w:rPr>
          <w:szCs w:val="28"/>
        </w:rPr>
      </w:pPr>
    </w:p>
    <w:p w:rsidR="00072478" w:rsidRPr="00F35214" w:rsidRDefault="00072478" w:rsidP="00072478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Закон Приморского края "О Контрольно-счетной палате Приморского края</w:t>
      </w:r>
      <w:r w:rsidRPr="00086303">
        <w:t>"</w:t>
      </w:r>
      <w:r w:rsidRPr="00F35214">
        <w:rPr>
          <w:szCs w:val="28"/>
        </w:rPr>
        <w:t>.</w:t>
      </w:r>
    </w:p>
    <w:p w:rsidR="00072478" w:rsidRPr="00F35214" w:rsidRDefault="00072478" w:rsidP="00072478">
      <w:pPr>
        <w:rPr>
          <w:szCs w:val="28"/>
        </w:rPr>
      </w:pPr>
    </w:p>
    <w:p w:rsidR="00072478" w:rsidRPr="00F35214" w:rsidRDefault="00072478" w:rsidP="00072478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072478" w:rsidRPr="00F35214" w:rsidRDefault="00072478" w:rsidP="00072478">
      <w:pPr>
        <w:rPr>
          <w:szCs w:val="28"/>
        </w:rPr>
      </w:pPr>
    </w:p>
    <w:p w:rsidR="00072478" w:rsidRPr="00F35214" w:rsidRDefault="00072478" w:rsidP="00072478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072478" w:rsidRDefault="00072478" w:rsidP="00072478"/>
    <w:p w:rsidR="00072478" w:rsidRDefault="00072478" w:rsidP="00072478"/>
    <w:p w:rsidR="00072478" w:rsidRDefault="00072478" w:rsidP="00072478"/>
    <w:p w:rsidR="00072478" w:rsidRDefault="00072478" w:rsidP="00072478">
      <w:r>
        <w:t>Председатель</w:t>
      </w:r>
    </w:p>
    <w:p w:rsidR="00072478" w:rsidRDefault="00072478" w:rsidP="0007247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806" w:rsidRDefault="00257806">
      <w:r>
        <w:separator/>
      </w:r>
    </w:p>
  </w:endnote>
  <w:endnote w:type="continuationSeparator" w:id="0">
    <w:p w:rsidR="00257806" w:rsidRDefault="0025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806" w:rsidRDefault="00257806">
      <w:r>
        <w:separator/>
      </w:r>
    </w:p>
  </w:footnote>
  <w:footnote w:type="continuationSeparator" w:id="0">
    <w:p w:rsidR="00257806" w:rsidRDefault="00257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478"/>
    <w:rsid w:val="00057575"/>
    <w:rsid w:val="00072478"/>
    <w:rsid w:val="000B3FB2"/>
    <w:rsid w:val="000D628E"/>
    <w:rsid w:val="000E5228"/>
    <w:rsid w:val="00123119"/>
    <w:rsid w:val="00155F7F"/>
    <w:rsid w:val="0025780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2014-03-26T21:28:00Z</cp:lastPrinted>
  <dcterms:created xsi:type="dcterms:W3CDTF">2014-03-26T21:27:00Z</dcterms:created>
  <dcterms:modified xsi:type="dcterms:W3CDTF">2014-03-26T21:29:00Z</dcterms:modified>
</cp:coreProperties>
</file>