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16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22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2213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2213" w:rsidRPr="008C2213">
              <w:rPr>
                <w:szCs w:val="28"/>
              </w:rPr>
              <w:t>1232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22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2213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  <w:p w:rsidR="000B3FB2" w:rsidRPr="008C2213" w:rsidRDefault="000B3FB2" w:rsidP="0094344A">
            <w:pPr>
              <w:ind w:left="-108"/>
              <w:jc w:val="both"/>
            </w:pPr>
          </w:p>
        </w:tc>
      </w:tr>
    </w:tbl>
    <w:p w:rsidR="008C2213" w:rsidRDefault="008C2213" w:rsidP="008C22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2213" w:rsidRDefault="008C2213" w:rsidP="008C2213">
      <w:pPr>
        <w:pStyle w:val="a3"/>
        <w:tabs>
          <w:tab w:val="clear" w:pos="4153"/>
          <w:tab w:val="clear" w:pos="8306"/>
        </w:tabs>
      </w:pPr>
    </w:p>
    <w:p w:rsidR="008C2213" w:rsidRDefault="008C2213" w:rsidP="008C22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2213" w:rsidRDefault="008C2213" w:rsidP="008C2213"/>
    <w:p w:rsidR="008C2213" w:rsidRDefault="008C2213" w:rsidP="008C221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 xml:space="preserve">1.Принять Закон Приморского края </w:t>
      </w:r>
      <w:r w:rsidRPr="00F03740">
        <w:rPr>
          <w:szCs w:val="28"/>
        </w:rPr>
        <w:t>"О внесении изменений в Закон Приморского края "О бюджетном устройстве, бюджетном процессе и межбюджетных отношениях в Приморском крае"</w:t>
      </w:r>
      <w:r>
        <w:rPr>
          <w:szCs w:val="28"/>
        </w:rPr>
        <w:t>.</w:t>
      </w:r>
    </w:p>
    <w:p w:rsidR="008C2213" w:rsidRDefault="008C2213" w:rsidP="008C2213">
      <w:pPr>
        <w:pStyle w:val="a3"/>
        <w:tabs>
          <w:tab w:val="left" w:pos="708"/>
        </w:tabs>
        <w:ind w:firstLine="720"/>
        <w:jc w:val="both"/>
      </w:pPr>
      <w:r>
        <w:tab/>
      </w:r>
    </w:p>
    <w:p w:rsidR="008C2213" w:rsidRDefault="008C2213" w:rsidP="008C2213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C2213" w:rsidRDefault="008C2213" w:rsidP="008C2213">
      <w:pPr>
        <w:pStyle w:val="a3"/>
        <w:tabs>
          <w:tab w:val="clear" w:pos="4153"/>
          <w:tab w:val="clear" w:pos="8306"/>
        </w:tabs>
        <w:jc w:val="both"/>
      </w:pPr>
    </w:p>
    <w:p w:rsidR="008C2213" w:rsidRDefault="008C2213" w:rsidP="008C221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C2213" w:rsidRDefault="008C2213" w:rsidP="008C22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2213" w:rsidRDefault="008C2213" w:rsidP="008C22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2213" w:rsidRDefault="008C2213" w:rsidP="008C22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2213" w:rsidRDefault="008C2213" w:rsidP="008C221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2213" w:rsidRDefault="008C2213" w:rsidP="008C221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 xml:space="preserve">   </w:t>
      </w:r>
      <w:bookmarkStart w:id="0" w:name="_GoBack"/>
      <w:bookmarkEnd w:id="0"/>
      <w:r>
        <w:t xml:space="preserve">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C7D" w:rsidRDefault="00512C7D">
      <w:r>
        <w:separator/>
      </w:r>
    </w:p>
  </w:endnote>
  <w:endnote w:type="continuationSeparator" w:id="0">
    <w:p w:rsidR="00512C7D" w:rsidRDefault="0051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C7D" w:rsidRDefault="00512C7D">
      <w:r>
        <w:separator/>
      </w:r>
    </w:p>
  </w:footnote>
  <w:footnote w:type="continuationSeparator" w:id="0">
    <w:p w:rsidR="00512C7D" w:rsidRDefault="00512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2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2C7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221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2014-03-26T01:21:00Z</cp:lastPrinted>
  <dcterms:created xsi:type="dcterms:W3CDTF">2014-03-26T01:20:00Z</dcterms:created>
  <dcterms:modified xsi:type="dcterms:W3CDTF">2014-03-26T01:22:00Z</dcterms:modified>
</cp:coreProperties>
</file>