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15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7F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7F7A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7F7A" w:rsidRPr="00E37F7A">
              <w:rPr>
                <w:szCs w:val="28"/>
              </w:rPr>
              <w:t>1231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7F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7F7A" w:rsidP="0094344A">
            <w:pPr>
              <w:ind w:left="-108"/>
              <w:jc w:val="both"/>
            </w:pPr>
            <w:r w:rsidRPr="00C07F1B">
              <w:rPr>
                <w:szCs w:val="28"/>
              </w:rPr>
              <w:t>О проекте закона Приморского края "О внесении изменен</w:t>
            </w:r>
            <w:r>
              <w:rPr>
                <w:szCs w:val="28"/>
              </w:rPr>
              <w:t xml:space="preserve">ий в Закон Приморского края "О бюджетном устройстве, </w:t>
            </w:r>
            <w:proofErr w:type="gramStart"/>
            <w:r>
              <w:rPr>
                <w:szCs w:val="28"/>
              </w:rPr>
              <w:t>бюджет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ном</w:t>
            </w:r>
            <w:proofErr w:type="gramEnd"/>
            <w:r>
              <w:rPr>
                <w:szCs w:val="28"/>
              </w:rPr>
              <w:t xml:space="preserve"> процессе и межбюджетных отношениях в Приморском крае"</w:t>
            </w:r>
          </w:p>
          <w:p w:rsidR="000B3FB2" w:rsidRPr="00E37F7A" w:rsidRDefault="000B3FB2" w:rsidP="0094344A">
            <w:pPr>
              <w:ind w:left="-108"/>
              <w:jc w:val="both"/>
            </w:pPr>
          </w:p>
        </w:tc>
      </w:tr>
    </w:tbl>
    <w:p w:rsidR="00E37F7A" w:rsidRDefault="00E37F7A" w:rsidP="00E37F7A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E37F7A" w:rsidRDefault="00E37F7A" w:rsidP="00E37F7A">
      <w:pPr>
        <w:pStyle w:val="a3"/>
        <w:tabs>
          <w:tab w:val="clear" w:pos="4153"/>
          <w:tab w:val="clear" w:pos="8306"/>
        </w:tabs>
      </w:pPr>
    </w:p>
    <w:p w:rsidR="00E37F7A" w:rsidRDefault="00E37F7A" w:rsidP="00E37F7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7F7A" w:rsidRDefault="00E37F7A" w:rsidP="00E37F7A"/>
    <w:p w:rsidR="00E37F7A" w:rsidRPr="00C07F1B" w:rsidRDefault="00E37F7A" w:rsidP="00E37F7A">
      <w:pPr>
        <w:pStyle w:val="a3"/>
        <w:tabs>
          <w:tab w:val="clear" w:pos="4153"/>
          <w:tab w:val="clear" w:pos="8306"/>
        </w:tabs>
        <w:jc w:val="both"/>
      </w:pPr>
      <w:r>
        <w:tab/>
      </w:r>
      <w:r w:rsidRPr="00C07F1B">
        <w:t xml:space="preserve">1.Принять </w:t>
      </w:r>
      <w:r w:rsidRPr="00C07F1B">
        <w:rPr>
          <w:szCs w:val="28"/>
        </w:rPr>
        <w:t xml:space="preserve">проект закона Приморского края "О внесении изменений в Закон Приморского края "О </w:t>
      </w:r>
      <w:r w:rsidRPr="00C905B0">
        <w:rPr>
          <w:szCs w:val="28"/>
        </w:rPr>
        <w:t>бюджетном устройстве, бюджетном процессе и межбюджетных отношениях в Приморском крае</w:t>
      </w:r>
      <w:r w:rsidRPr="00C07F1B">
        <w:rPr>
          <w:szCs w:val="28"/>
        </w:rPr>
        <w:t>" в</w:t>
      </w:r>
      <w:r>
        <w:rPr>
          <w:szCs w:val="28"/>
        </w:rPr>
        <w:t>о втор</w:t>
      </w:r>
      <w:r w:rsidRPr="00C07F1B">
        <w:rPr>
          <w:szCs w:val="28"/>
        </w:rPr>
        <w:t>ом чтении</w:t>
      </w:r>
      <w:r w:rsidRPr="00C07F1B">
        <w:t>.</w:t>
      </w:r>
    </w:p>
    <w:p w:rsidR="00E37F7A" w:rsidRPr="00C07F1B" w:rsidRDefault="00E37F7A" w:rsidP="00E37F7A">
      <w:pPr>
        <w:pStyle w:val="a3"/>
        <w:tabs>
          <w:tab w:val="clear" w:pos="4153"/>
          <w:tab w:val="clear" w:pos="8306"/>
        </w:tabs>
        <w:jc w:val="both"/>
      </w:pPr>
    </w:p>
    <w:p w:rsidR="00E37F7A" w:rsidRDefault="00E37F7A" w:rsidP="00E37F7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37F7A" w:rsidRDefault="00E37F7A" w:rsidP="00E37F7A">
      <w:pPr>
        <w:pStyle w:val="a3"/>
        <w:tabs>
          <w:tab w:val="clear" w:pos="4153"/>
          <w:tab w:val="clear" w:pos="8306"/>
        </w:tabs>
        <w:jc w:val="both"/>
      </w:pPr>
    </w:p>
    <w:p w:rsidR="00E37F7A" w:rsidRDefault="00E37F7A" w:rsidP="00E37F7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37F7A" w:rsidRDefault="00E37F7A" w:rsidP="00E37F7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37F7A" w:rsidRDefault="00E37F7A" w:rsidP="00E37F7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7F7A" w:rsidRDefault="00E37F7A" w:rsidP="00E37F7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7F7A" w:rsidRDefault="00E37F7A" w:rsidP="00E37F7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37F7A" w:rsidRDefault="00E37F7A" w:rsidP="00E37F7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 xml:space="preserve">   </w:t>
      </w:r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6A4" w:rsidRDefault="00CB66A4">
      <w:r>
        <w:separator/>
      </w:r>
    </w:p>
  </w:endnote>
  <w:endnote w:type="continuationSeparator" w:id="0">
    <w:p w:rsidR="00CB66A4" w:rsidRDefault="00CB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6A4" w:rsidRDefault="00CB66A4">
      <w:r>
        <w:separator/>
      </w:r>
    </w:p>
  </w:footnote>
  <w:footnote w:type="continuationSeparator" w:id="0">
    <w:p w:rsidR="00CB66A4" w:rsidRDefault="00CB6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7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66A4"/>
    <w:rsid w:val="00CE19DF"/>
    <w:rsid w:val="00D02716"/>
    <w:rsid w:val="00DF01B2"/>
    <w:rsid w:val="00E37F7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37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2014-03-26T01:19:00Z</cp:lastPrinted>
  <dcterms:created xsi:type="dcterms:W3CDTF">2014-03-26T01:17:00Z</dcterms:created>
  <dcterms:modified xsi:type="dcterms:W3CDTF">2014-03-26T01:20:00Z</dcterms:modified>
</cp:coreProperties>
</file>