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Pr="007460C2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57271664" r:id="rId8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B35D3A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B35D3A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3254" w:rsidP="007460C2">
            <w:pPr>
              <w:widowControl w:val="0"/>
              <w:spacing w:after="120"/>
              <w:ind w:firstLine="34"/>
            </w:pPr>
            <w:r>
              <w:t>2</w:t>
            </w:r>
            <w:r w:rsidR="007460C2">
              <w:t>5</w:t>
            </w:r>
            <w:r>
              <w:t>.03.</w:t>
            </w:r>
            <w:r w:rsidR="00372A76">
              <w:t>201</w:t>
            </w:r>
            <w:r w:rsidR="00141362">
              <w:t>4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C3BF9">
            <w:pPr>
              <w:ind w:hanging="107"/>
            </w:pPr>
            <w:r>
              <w:t>274</w:t>
            </w:r>
          </w:p>
        </w:tc>
      </w:tr>
      <w:tr w:rsidR="00595F16" w:rsidTr="00B35D3A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B35D3A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EA3EFE" w:rsidP="00B35D3A">
            <w:pPr>
              <w:jc w:val="both"/>
            </w:pPr>
            <w:r>
              <w:t xml:space="preserve">О проекте закона Приморского края </w:t>
            </w:r>
            <w:r w:rsidR="00BF70CC">
              <w:t>"О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внесении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изменени</w:t>
            </w:r>
            <w:r w:rsidR="00B665BB">
              <w:t>й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в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статью</w:t>
            </w:r>
            <w:r w:rsidR="00BF70CC" w:rsidRPr="007E1CF7">
              <w:t xml:space="preserve"> 1 </w:t>
            </w:r>
            <w:r w:rsidR="00BF70CC">
              <w:t>З</w:t>
            </w:r>
            <w:r w:rsidR="00BF70CC" w:rsidRPr="007E1CF7">
              <w:rPr>
                <w:rFonts w:hint="eastAsia"/>
              </w:rPr>
              <w:t>акона</w:t>
            </w:r>
            <w:r w:rsidR="00BF70CC" w:rsidRPr="007E1CF7">
              <w:t xml:space="preserve"> </w:t>
            </w:r>
            <w:r w:rsidR="00BF70CC">
              <w:t>П</w:t>
            </w:r>
            <w:r w:rsidR="00BF70CC" w:rsidRPr="007E1CF7">
              <w:rPr>
                <w:rFonts w:hint="eastAsia"/>
              </w:rPr>
              <w:t>риморского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края</w:t>
            </w:r>
            <w:r w:rsidR="00B35D3A">
              <w:t xml:space="preserve"> </w:t>
            </w:r>
            <w:bookmarkStart w:id="0" w:name="_GoBack"/>
            <w:bookmarkEnd w:id="0"/>
            <w:r w:rsidR="00BF70CC" w:rsidRPr="007E1CF7">
              <w:t>"</w:t>
            </w:r>
            <w:r w:rsidR="00BF70CC">
              <w:t>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внесении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изменений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в</w:t>
            </w:r>
            <w:r w:rsidR="00BF70CC" w:rsidRPr="007E1CF7">
              <w:t xml:space="preserve"> </w:t>
            </w:r>
            <w:r w:rsidR="00BF70CC">
              <w:t>З</w:t>
            </w:r>
            <w:r w:rsidR="00BF70CC" w:rsidRPr="007E1CF7">
              <w:rPr>
                <w:rFonts w:hint="eastAsia"/>
              </w:rPr>
              <w:t>акон</w:t>
            </w:r>
            <w:r w:rsidR="00BF70CC" w:rsidRPr="007E1CF7">
              <w:t xml:space="preserve"> </w:t>
            </w:r>
            <w:r w:rsidR="00BF70CC">
              <w:t>П</w:t>
            </w:r>
            <w:r w:rsidR="00BF70CC" w:rsidRPr="007E1CF7">
              <w:rPr>
                <w:rFonts w:hint="eastAsia"/>
              </w:rPr>
              <w:t>риморского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края</w:t>
            </w:r>
            <w:r w:rsidR="00BF70CC" w:rsidRPr="007E1CF7">
              <w:t xml:space="preserve"> "</w:t>
            </w:r>
            <w:r w:rsidR="00BF70CC">
              <w:t>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регулировании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розничной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продажи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алкогольной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продукции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и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профилактике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алкоголизма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на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территории</w:t>
            </w:r>
            <w:r w:rsidR="00BF70CC" w:rsidRPr="007E1CF7">
              <w:t xml:space="preserve"> </w:t>
            </w:r>
            <w:r w:rsidR="00BF70CC">
              <w:t>П</w:t>
            </w:r>
            <w:r w:rsidR="00BF70CC" w:rsidRPr="007E1CF7">
              <w:rPr>
                <w:rFonts w:hint="eastAsia"/>
              </w:rPr>
              <w:t>риморского</w:t>
            </w:r>
            <w:r w:rsidR="00BF70CC" w:rsidRPr="007E1CF7">
              <w:t xml:space="preserve"> </w:t>
            </w:r>
            <w:r w:rsidR="00BF70CC" w:rsidRPr="007E1CF7">
              <w:rPr>
                <w:rFonts w:hint="eastAsia"/>
              </w:rPr>
              <w:t>края</w:t>
            </w:r>
            <w:r w:rsidR="00BF70CC" w:rsidRPr="007E1CF7">
              <w:t>"</w:t>
            </w:r>
            <w:r>
              <w:t xml:space="preserve"> (</w:t>
            </w:r>
            <w:r w:rsidR="00BF70CC">
              <w:t>второе, третье чтения</w:t>
            </w:r>
            <w:r>
              <w:t>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proofErr w:type="gramStart"/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</w:t>
      </w:r>
      <w:r w:rsidR="00BF70CC">
        <w:t>"О</w:t>
      </w:r>
      <w:r w:rsidR="00BF70CC" w:rsidRPr="007E1CF7">
        <w:t xml:space="preserve"> </w:t>
      </w:r>
      <w:r w:rsidR="00BF70CC" w:rsidRPr="007E1CF7">
        <w:rPr>
          <w:rFonts w:hint="eastAsia"/>
        </w:rPr>
        <w:t>внесении</w:t>
      </w:r>
      <w:r w:rsidR="00BF70CC" w:rsidRPr="007E1CF7">
        <w:t xml:space="preserve"> </w:t>
      </w:r>
      <w:r w:rsidR="00BF70CC" w:rsidRPr="007E1CF7">
        <w:rPr>
          <w:rFonts w:hint="eastAsia"/>
        </w:rPr>
        <w:t>изменени</w:t>
      </w:r>
      <w:r w:rsidR="00B665BB">
        <w:t>й</w:t>
      </w:r>
      <w:r w:rsidR="00BF70CC" w:rsidRPr="007E1CF7">
        <w:t xml:space="preserve"> </w:t>
      </w:r>
      <w:r w:rsidR="00BF70CC" w:rsidRPr="007E1CF7">
        <w:rPr>
          <w:rFonts w:hint="eastAsia"/>
        </w:rPr>
        <w:t>в</w:t>
      </w:r>
      <w:r w:rsidR="00BF70CC" w:rsidRPr="007E1CF7">
        <w:t xml:space="preserve"> </w:t>
      </w:r>
      <w:r w:rsidR="00BF70CC" w:rsidRPr="007E1CF7">
        <w:rPr>
          <w:rFonts w:hint="eastAsia"/>
        </w:rPr>
        <w:t>статью</w:t>
      </w:r>
      <w:r w:rsidR="00BF70CC" w:rsidRPr="007E1CF7">
        <w:t xml:space="preserve"> 1 </w:t>
      </w:r>
      <w:r w:rsidR="00BF70CC">
        <w:t>З</w:t>
      </w:r>
      <w:r w:rsidR="00BF70CC" w:rsidRPr="007E1CF7">
        <w:rPr>
          <w:rFonts w:hint="eastAsia"/>
        </w:rPr>
        <w:t>акона</w:t>
      </w:r>
      <w:r w:rsidR="00BF70CC" w:rsidRPr="007E1CF7">
        <w:t xml:space="preserve"> </w:t>
      </w:r>
      <w:r w:rsidR="00BF70CC">
        <w:t>П</w:t>
      </w:r>
      <w:r w:rsidR="00BF70CC" w:rsidRPr="007E1CF7">
        <w:rPr>
          <w:rFonts w:hint="eastAsia"/>
        </w:rPr>
        <w:t>риморского</w:t>
      </w:r>
      <w:r w:rsidR="00BF70CC" w:rsidRPr="007E1CF7">
        <w:t xml:space="preserve"> </w:t>
      </w:r>
      <w:r w:rsidR="00BF70CC" w:rsidRPr="007E1CF7">
        <w:rPr>
          <w:rFonts w:hint="eastAsia"/>
        </w:rPr>
        <w:t>края</w:t>
      </w:r>
      <w:r w:rsidR="00BF70CC" w:rsidRPr="007E1CF7">
        <w:t xml:space="preserve"> "</w:t>
      </w:r>
      <w:r w:rsidR="00BF70CC">
        <w:t>О</w:t>
      </w:r>
      <w:r w:rsidR="00BF70CC" w:rsidRPr="007E1CF7">
        <w:t xml:space="preserve"> </w:t>
      </w:r>
      <w:r w:rsidR="00BF70CC" w:rsidRPr="007E1CF7">
        <w:rPr>
          <w:rFonts w:hint="eastAsia"/>
        </w:rPr>
        <w:t>внесении</w:t>
      </w:r>
      <w:r w:rsidR="00BF70CC" w:rsidRPr="007E1CF7">
        <w:t xml:space="preserve"> </w:t>
      </w:r>
      <w:r w:rsidR="00BF70CC" w:rsidRPr="007E1CF7">
        <w:rPr>
          <w:rFonts w:hint="eastAsia"/>
        </w:rPr>
        <w:t>изменений</w:t>
      </w:r>
      <w:r w:rsidR="00BF70CC" w:rsidRPr="007E1CF7">
        <w:t xml:space="preserve"> </w:t>
      </w:r>
      <w:r w:rsidR="00BF70CC" w:rsidRPr="007E1CF7">
        <w:rPr>
          <w:rFonts w:hint="eastAsia"/>
        </w:rPr>
        <w:t>в</w:t>
      </w:r>
      <w:r w:rsidR="00BF70CC" w:rsidRPr="007E1CF7">
        <w:t xml:space="preserve"> </w:t>
      </w:r>
      <w:r w:rsidR="00BF70CC">
        <w:t>З</w:t>
      </w:r>
      <w:r w:rsidR="00BF70CC" w:rsidRPr="007E1CF7">
        <w:rPr>
          <w:rFonts w:hint="eastAsia"/>
        </w:rPr>
        <w:t>акон</w:t>
      </w:r>
      <w:r w:rsidR="00BF70CC" w:rsidRPr="007E1CF7">
        <w:t xml:space="preserve"> </w:t>
      </w:r>
      <w:r w:rsidR="00BF70CC">
        <w:t>П</w:t>
      </w:r>
      <w:r w:rsidR="00BF70CC" w:rsidRPr="007E1CF7">
        <w:rPr>
          <w:rFonts w:hint="eastAsia"/>
        </w:rPr>
        <w:t>риморского</w:t>
      </w:r>
      <w:r w:rsidR="00BF70CC" w:rsidRPr="007E1CF7">
        <w:t xml:space="preserve"> </w:t>
      </w:r>
      <w:r w:rsidR="00BF70CC" w:rsidRPr="007E1CF7">
        <w:rPr>
          <w:rFonts w:hint="eastAsia"/>
        </w:rPr>
        <w:t>края</w:t>
      </w:r>
      <w:r w:rsidR="00BF70CC" w:rsidRPr="007E1CF7">
        <w:t xml:space="preserve"> "</w:t>
      </w:r>
      <w:r w:rsidR="00BF70CC">
        <w:t>О</w:t>
      </w:r>
      <w:r w:rsidR="00BF70CC" w:rsidRPr="007E1CF7">
        <w:t xml:space="preserve"> </w:t>
      </w:r>
      <w:r w:rsidR="00BF70CC" w:rsidRPr="007E1CF7">
        <w:rPr>
          <w:rFonts w:hint="eastAsia"/>
        </w:rPr>
        <w:t>регулировании</w:t>
      </w:r>
      <w:r w:rsidR="00BF70CC" w:rsidRPr="007E1CF7">
        <w:t xml:space="preserve"> </w:t>
      </w:r>
      <w:r w:rsidR="00BF70CC" w:rsidRPr="007E1CF7">
        <w:rPr>
          <w:rFonts w:hint="eastAsia"/>
        </w:rPr>
        <w:t>розничной</w:t>
      </w:r>
      <w:r w:rsidR="00BF70CC" w:rsidRPr="007E1CF7">
        <w:t xml:space="preserve"> </w:t>
      </w:r>
      <w:r w:rsidR="00BF70CC" w:rsidRPr="007E1CF7">
        <w:rPr>
          <w:rFonts w:hint="eastAsia"/>
        </w:rPr>
        <w:t>продажи</w:t>
      </w:r>
      <w:r w:rsidR="00BF70CC" w:rsidRPr="007E1CF7">
        <w:t xml:space="preserve"> </w:t>
      </w:r>
      <w:r w:rsidR="00BF70CC" w:rsidRPr="007E1CF7">
        <w:rPr>
          <w:rFonts w:hint="eastAsia"/>
        </w:rPr>
        <w:t>алкогольной</w:t>
      </w:r>
      <w:r w:rsidR="00BF70CC" w:rsidRPr="007E1CF7">
        <w:t xml:space="preserve"> </w:t>
      </w:r>
      <w:r w:rsidR="00BF70CC" w:rsidRPr="007E1CF7">
        <w:rPr>
          <w:rFonts w:hint="eastAsia"/>
        </w:rPr>
        <w:t>продукции</w:t>
      </w:r>
      <w:r w:rsidR="00BF70CC" w:rsidRPr="007E1CF7">
        <w:t xml:space="preserve"> </w:t>
      </w:r>
      <w:r w:rsidR="00BF70CC" w:rsidRPr="007E1CF7">
        <w:rPr>
          <w:rFonts w:hint="eastAsia"/>
        </w:rPr>
        <w:t>и</w:t>
      </w:r>
      <w:r w:rsidR="00BF70CC" w:rsidRPr="007E1CF7">
        <w:t xml:space="preserve"> </w:t>
      </w:r>
      <w:r w:rsidR="00BF70CC" w:rsidRPr="007E1CF7">
        <w:rPr>
          <w:rFonts w:hint="eastAsia"/>
        </w:rPr>
        <w:t>профилактике</w:t>
      </w:r>
      <w:r w:rsidR="00BF70CC" w:rsidRPr="007E1CF7">
        <w:t xml:space="preserve"> </w:t>
      </w:r>
      <w:r w:rsidR="00BF70CC" w:rsidRPr="007E1CF7">
        <w:rPr>
          <w:rFonts w:hint="eastAsia"/>
        </w:rPr>
        <w:t>алкоголизма</w:t>
      </w:r>
      <w:r w:rsidR="00BF70CC" w:rsidRPr="007E1CF7">
        <w:t xml:space="preserve"> </w:t>
      </w:r>
      <w:r w:rsidR="00BF70CC" w:rsidRPr="007E1CF7">
        <w:rPr>
          <w:rFonts w:hint="eastAsia"/>
        </w:rPr>
        <w:t>на</w:t>
      </w:r>
      <w:r w:rsidR="00BF70CC" w:rsidRPr="007E1CF7">
        <w:t xml:space="preserve"> </w:t>
      </w:r>
      <w:r w:rsidR="00BF70CC" w:rsidRPr="007E1CF7">
        <w:rPr>
          <w:rFonts w:hint="eastAsia"/>
        </w:rPr>
        <w:t>территории</w:t>
      </w:r>
      <w:r w:rsidR="00BF70CC" w:rsidRPr="007E1CF7">
        <w:t xml:space="preserve"> </w:t>
      </w:r>
      <w:r w:rsidR="00BF70CC">
        <w:t>П</w:t>
      </w:r>
      <w:r w:rsidR="00BF70CC" w:rsidRPr="007E1CF7">
        <w:rPr>
          <w:rFonts w:hint="eastAsia"/>
        </w:rPr>
        <w:t>риморского</w:t>
      </w:r>
      <w:r w:rsidR="00BF70CC" w:rsidRPr="007E1CF7">
        <w:t xml:space="preserve"> </w:t>
      </w:r>
      <w:r w:rsidR="00BF70CC" w:rsidRPr="007E1CF7">
        <w:rPr>
          <w:rFonts w:hint="eastAsia"/>
        </w:rPr>
        <w:t>края</w:t>
      </w:r>
      <w:r w:rsidR="00BF70CC" w:rsidRPr="007E1CF7">
        <w:t>"</w:t>
      </w:r>
      <w:r w:rsidR="001A76E1">
        <w:rPr>
          <w:bCs/>
        </w:rPr>
        <w:t xml:space="preserve">, </w:t>
      </w:r>
      <w:r w:rsidR="00EB278D">
        <w:t xml:space="preserve">руководствуясь пунктом 2 статьи 14 Закона Приморского края от 22 декабря 2008 года № 373-КЗ "О законодательной деятельности в Приморском крае", </w:t>
      </w:r>
      <w:r>
        <w:t>комитет</w:t>
      </w:r>
      <w:proofErr w:type="gramEnd"/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A76E1" w:rsidRDefault="00F92AD1" w:rsidP="00F92AD1">
      <w:pPr>
        <w:ind w:firstLine="709"/>
        <w:jc w:val="both"/>
      </w:pPr>
      <w:proofErr w:type="gramStart"/>
      <w:r w:rsidRPr="0059601A">
        <w:t>1.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7460C2">
        <w:t>"О</w:t>
      </w:r>
      <w:r w:rsidR="007460C2" w:rsidRPr="007E1CF7">
        <w:t xml:space="preserve"> </w:t>
      </w:r>
      <w:r w:rsidR="007460C2" w:rsidRPr="007E1CF7">
        <w:rPr>
          <w:rFonts w:hint="eastAsia"/>
        </w:rPr>
        <w:t>внесении</w:t>
      </w:r>
      <w:r w:rsidR="007460C2" w:rsidRPr="007E1CF7">
        <w:t xml:space="preserve"> </w:t>
      </w:r>
      <w:r w:rsidR="007460C2" w:rsidRPr="007E1CF7">
        <w:rPr>
          <w:rFonts w:hint="eastAsia"/>
        </w:rPr>
        <w:t>изменени</w:t>
      </w:r>
      <w:r w:rsidR="00B665BB">
        <w:t>й</w:t>
      </w:r>
      <w:r w:rsidR="007460C2" w:rsidRPr="007E1CF7">
        <w:t xml:space="preserve"> </w:t>
      </w:r>
      <w:r w:rsidR="007460C2" w:rsidRPr="007E1CF7">
        <w:rPr>
          <w:rFonts w:hint="eastAsia"/>
        </w:rPr>
        <w:t>в</w:t>
      </w:r>
      <w:r w:rsidR="007460C2" w:rsidRPr="007E1CF7">
        <w:t xml:space="preserve"> </w:t>
      </w:r>
      <w:r w:rsidR="007460C2" w:rsidRPr="007E1CF7">
        <w:rPr>
          <w:rFonts w:hint="eastAsia"/>
        </w:rPr>
        <w:t>статью</w:t>
      </w:r>
      <w:r w:rsidR="007460C2" w:rsidRPr="007E1CF7">
        <w:t xml:space="preserve"> 1 </w:t>
      </w:r>
      <w:r w:rsidR="007460C2">
        <w:t>З</w:t>
      </w:r>
      <w:r w:rsidR="007460C2" w:rsidRPr="007E1CF7">
        <w:rPr>
          <w:rFonts w:hint="eastAsia"/>
        </w:rPr>
        <w:t>акона</w:t>
      </w:r>
      <w:r w:rsidR="007460C2" w:rsidRPr="007E1CF7">
        <w:t xml:space="preserve"> </w:t>
      </w:r>
      <w:r w:rsidR="007460C2">
        <w:t>П</w:t>
      </w:r>
      <w:r w:rsidR="007460C2" w:rsidRPr="007E1CF7">
        <w:rPr>
          <w:rFonts w:hint="eastAsia"/>
        </w:rPr>
        <w:t>риморского</w:t>
      </w:r>
      <w:r w:rsidR="007460C2" w:rsidRPr="007E1CF7">
        <w:t xml:space="preserve"> </w:t>
      </w:r>
      <w:r w:rsidR="007460C2" w:rsidRPr="007E1CF7">
        <w:rPr>
          <w:rFonts w:hint="eastAsia"/>
        </w:rPr>
        <w:t>края</w:t>
      </w:r>
      <w:r w:rsidR="007460C2" w:rsidRPr="007E1CF7">
        <w:t xml:space="preserve"> "</w:t>
      </w:r>
      <w:r w:rsidR="007460C2">
        <w:t>О</w:t>
      </w:r>
      <w:r w:rsidR="007460C2" w:rsidRPr="007E1CF7">
        <w:t xml:space="preserve"> </w:t>
      </w:r>
      <w:r w:rsidR="007460C2" w:rsidRPr="007E1CF7">
        <w:rPr>
          <w:rFonts w:hint="eastAsia"/>
        </w:rPr>
        <w:t>внесении</w:t>
      </w:r>
      <w:r w:rsidR="007460C2" w:rsidRPr="007E1CF7">
        <w:t xml:space="preserve"> </w:t>
      </w:r>
      <w:r w:rsidR="007460C2" w:rsidRPr="007E1CF7">
        <w:rPr>
          <w:rFonts w:hint="eastAsia"/>
        </w:rPr>
        <w:t>изменений</w:t>
      </w:r>
      <w:r w:rsidR="007460C2" w:rsidRPr="007E1CF7">
        <w:t xml:space="preserve"> </w:t>
      </w:r>
      <w:r w:rsidR="007460C2" w:rsidRPr="007E1CF7">
        <w:rPr>
          <w:rFonts w:hint="eastAsia"/>
        </w:rPr>
        <w:t>в</w:t>
      </w:r>
      <w:r w:rsidR="007460C2" w:rsidRPr="007E1CF7">
        <w:t xml:space="preserve"> </w:t>
      </w:r>
      <w:r w:rsidR="007460C2">
        <w:t>З</w:t>
      </w:r>
      <w:r w:rsidR="007460C2" w:rsidRPr="007E1CF7">
        <w:rPr>
          <w:rFonts w:hint="eastAsia"/>
        </w:rPr>
        <w:t>акон</w:t>
      </w:r>
      <w:r w:rsidR="007460C2" w:rsidRPr="007E1CF7">
        <w:t xml:space="preserve"> </w:t>
      </w:r>
      <w:r w:rsidR="007460C2">
        <w:t>П</w:t>
      </w:r>
      <w:r w:rsidR="007460C2" w:rsidRPr="007E1CF7">
        <w:rPr>
          <w:rFonts w:hint="eastAsia"/>
        </w:rPr>
        <w:t>риморского</w:t>
      </w:r>
      <w:r w:rsidR="007460C2" w:rsidRPr="007E1CF7">
        <w:t xml:space="preserve"> </w:t>
      </w:r>
      <w:r w:rsidR="007460C2" w:rsidRPr="007E1CF7">
        <w:rPr>
          <w:rFonts w:hint="eastAsia"/>
        </w:rPr>
        <w:t>края</w:t>
      </w:r>
      <w:r w:rsidR="007460C2" w:rsidRPr="007E1CF7">
        <w:t xml:space="preserve"> "</w:t>
      </w:r>
      <w:r w:rsidR="007460C2">
        <w:t>О</w:t>
      </w:r>
      <w:r w:rsidR="007460C2" w:rsidRPr="007E1CF7">
        <w:t xml:space="preserve"> </w:t>
      </w:r>
      <w:r w:rsidR="007460C2" w:rsidRPr="007E1CF7">
        <w:rPr>
          <w:rFonts w:hint="eastAsia"/>
        </w:rPr>
        <w:t>регулировании</w:t>
      </w:r>
      <w:r w:rsidR="007460C2" w:rsidRPr="007E1CF7">
        <w:t xml:space="preserve"> </w:t>
      </w:r>
      <w:r w:rsidR="007460C2" w:rsidRPr="007E1CF7">
        <w:rPr>
          <w:rFonts w:hint="eastAsia"/>
        </w:rPr>
        <w:t>розничной</w:t>
      </w:r>
      <w:r w:rsidR="007460C2" w:rsidRPr="007E1CF7">
        <w:t xml:space="preserve"> </w:t>
      </w:r>
      <w:r w:rsidR="007460C2" w:rsidRPr="007E1CF7">
        <w:rPr>
          <w:rFonts w:hint="eastAsia"/>
        </w:rPr>
        <w:t>продажи</w:t>
      </w:r>
      <w:r w:rsidR="007460C2" w:rsidRPr="007E1CF7">
        <w:t xml:space="preserve"> </w:t>
      </w:r>
      <w:r w:rsidR="007460C2" w:rsidRPr="007E1CF7">
        <w:rPr>
          <w:rFonts w:hint="eastAsia"/>
        </w:rPr>
        <w:t>алкогольной</w:t>
      </w:r>
      <w:r w:rsidR="007460C2" w:rsidRPr="007E1CF7">
        <w:t xml:space="preserve"> </w:t>
      </w:r>
      <w:r w:rsidR="007460C2" w:rsidRPr="007E1CF7">
        <w:rPr>
          <w:rFonts w:hint="eastAsia"/>
        </w:rPr>
        <w:t>продукции</w:t>
      </w:r>
      <w:r w:rsidR="007460C2" w:rsidRPr="007E1CF7">
        <w:t xml:space="preserve"> </w:t>
      </w:r>
      <w:r w:rsidR="007460C2" w:rsidRPr="007E1CF7">
        <w:rPr>
          <w:rFonts w:hint="eastAsia"/>
        </w:rPr>
        <w:t>и</w:t>
      </w:r>
      <w:r w:rsidR="007460C2" w:rsidRPr="007E1CF7">
        <w:t xml:space="preserve"> </w:t>
      </w:r>
      <w:r w:rsidR="007460C2" w:rsidRPr="007E1CF7">
        <w:rPr>
          <w:rFonts w:hint="eastAsia"/>
        </w:rPr>
        <w:t>профилактике</w:t>
      </w:r>
      <w:r w:rsidR="007460C2" w:rsidRPr="007E1CF7">
        <w:t xml:space="preserve"> </w:t>
      </w:r>
      <w:r w:rsidR="007460C2" w:rsidRPr="007E1CF7">
        <w:rPr>
          <w:rFonts w:hint="eastAsia"/>
        </w:rPr>
        <w:t>алкоголизма</w:t>
      </w:r>
      <w:r w:rsidR="007460C2" w:rsidRPr="007E1CF7">
        <w:t xml:space="preserve"> </w:t>
      </w:r>
      <w:r w:rsidR="007460C2" w:rsidRPr="007E1CF7">
        <w:rPr>
          <w:rFonts w:hint="eastAsia"/>
        </w:rPr>
        <w:t>на</w:t>
      </w:r>
      <w:r w:rsidR="007460C2" w:rsidRPr="007E1CF7">
        <w:t xml:space="preserve"> </w:t>
      </w:r>
      <w:r w:rsidR="007460C2" w:rsidRPr="007E1CF7">
        <w:rPr>
          <w:rFonts w:hint="eastAsia"/>
        </w:rPr>
        <w:t>территории</w:t>
      </w:r>
      <w:r w:rsidR="007460C2" w:rsidRPr="007E1CF7">
        <w:t xml:space="preserve"> </w:t>
      </w:r>
      <w:r w:rsidR="007460C2">
        <w:t>П</w:t>
      </w:r>
      <w:r w:rsidR="007460C2" w:rsidRPr="007E1CF7">
        <w:rPr>
          <w:rFonts w:hint="eastAsia"/>
        </w:rPr>
        <w:t>риморского</w:t>
      </w:r>
      <w:r w:rsidR="007460C2" w:rsidRPr="007E1CF7">
        <w:t xml:space="preserve"> </w:t>
      </w:r>
      <w:r w:rsidR="007460C2" w:rsidRPr="007E1CF7">
        <w:rPr>
          <w:rFonts w:hint="eastAsia"/>
        </w:rPr>
        <w:t>края</w:t>
      </w:r>
      <w:r w:rsidR="007460C2" w:rsidRPr="007E1CF7">
        <w:t>"</w:t>
      </w:r>
      <w:r w:rsidR="001A76E1">
        <w:t xml:space="preserve"> </w:t>
      </w:r>
      <w:r w:rsidR="00EB278D">
        <w:t xml:space="preserve">во втором и третьем чтениях </w:t>
      </w:r>
      <w:r w:rsidR="007460C2">
        <w:t xml:space="preserve">дополнительным вопросом </w:t>
      </w:r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</w:t>
      </w:r>
      <w:r w:rsidR="00141362">
        <w:t>марте</w:t>
      </w:r>
      <w:r w:rsidR="001A76E1">
        <w:t xml:space="preserve"> 201</w:t>
      </w:r>
      <w:r w:rsidR="00141362">
        <w:t>4</w:t>
      </w:r>
      <w:r w:rsidR="001A76E1">
        <w:t xml:space="preserve"> года.</w:t>
      </w:r>
      <w:proofErr w:type="gramEnd"/>
    </w:p>
    <w:p w:rsidR="001A76E1" w:rsidRDefault="001A76E1" w:rsidP="00F92AD1">
      <w:pPr>
        <w:ind w:firstLine="709"/>
        <w:jc w:val="both"/>
      </w:pPr>
    </w:p>
    <w:p w:rsidR="00EB278D" w:rsidRDefault="001A76E1" w:rsidP="00EB278D">
      <w:pPr>
        <w:pStyle w:val="a3"/>
        <w:tabs>
          <w:tab w:val="left" w:pos="708"/>
        </w:tabs>
        <w:ind w:firstLine="720"/>
        <w:jc w:val="both"/>
      </w:pPr>
      <w:r>
        <w:t>2.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B278D">
        <w:t>во втором и третьем чтениях.</w:t>
      </w:r>
    </w:p>
    <w:p w:rsidR="00E23F0A" w:rsidRDefault="00E23F0A" w:rsidP="00F92AD1">
      <w:pPr>
        <w:ind w:firstLine="709"/>
        <w:jc w:val="both"/>
      </w:pPr>
    </w:p>
    <w:p w:rsidR="00E23F0A" w:rsidRDefault="00E23F0A" w:rsidP="00F92AD1">
      <w:pPr>
        <w:ind w:firstLine="709"/>
        <w:jc w:val="both"/>
      </w:pPr>
      <w:r>
        <w:t>3.</w:t>
      </w:r>
      <w:r w:rsidRPr="00CB4C38">
        <w:t xml:space="preserve">Поручить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>
        <w:t>Зотову Е.А. выступить с докладом по данному вопросу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E23F0A" w:rsidP="00F92AD1">
      <w:pPr>
        <w:ind w:firstLine="709"/>
        <w:jc w:val="both"/>
      </w:pPr>
      <w:r>
        <w:lastRenderedPageBreak/>
        <w:t>4.</w:t>
      </w:r>
      <w:r w:rsidR="001E2AD4">
        <w:t xml:space="preserve">Определить время на рассмотрение вопроса – </w:t>
      </w:r>
      <w:r w:rsidR="00AB3ECE">
        <w:t>5</w:t>
      </w:r>
      <w:r w:rsidR="001E2AD4">
        <w:t xml:space="preserve"> минут, в том числе для </w:t>
      </w:r>
      <w:r w:rsidR="00CD641A">
        <w:t xml:space="preserve">доклада – </w:t>
      </w:r>
      <w:r w:rsidR="00EB278D">
        <w:t>2</w:t>
      </w:r>
      <w:r w:rsidR="00CD641A">
        <w:t xml:space="preserve"> минут</w:t>
      </w:r>
      <w:r w:rsidR="00AB3ECE">
        <w:t>ы.</w:t>
      </w:r>
    </w:p>
    <w:p w:rsidR="001E2AD4" w:rsidRDefault="001E2AD4" w:rsidP="00F92AD1">
      <w:pPr>
        <w:ind w:firstLine="709"/>
        <w:jc w:val="both"/>
      </w:pPr>
    </w:p>
    <w:p w:rsidR="00EB278D" w:rsidRDefault="00EB278D" w:rsidP="00EB278D"/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EA3EFE" w:rsidRDefault="00CD4034" w:rsidP="00CD4034">
      <w:r>
        <w:t>Председатель комитета                                                                         Е.А. Зотов</w:t>
      </w:r>
    </w:p>
    <w:p w:rsidR="00EA3EFE" w:rsidRDefault="00EA3EFE" w:rsidP="00CD4034"/>
    <w:sectPr w:rsidR="00EA3EFE" w:rsidSect="007460C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123" w:rsidRDefault="00575123">
      <w:r>
        <w:separator/>
      </w:r>
    </w:p>
  </w:endnote>
  <w:endnote w:type="continuationSeparator" w:id="0">
    <w:p w:rsidR="00575123" w:rsidRDefault="00575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123" w:rsidRDefault="00575123">
      <w:r>
        <w:separator/>
      </w:r>
    </w:p>
  </w:footnote>
  <w:footnote w:type="continuationSeparator" w:id="0">
    <w:p w:rsidR="00575123" w:rsidRDefault="005751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E0220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E0220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C3BF9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41362"/>
    <w:rsid w:val="0015104F"/>
    <w:rsid w:val="00151BB0"/>
    <w:rsid w:val="00152A64"/>
    <w:rsid w:val="00155065"/>
    <w:rsid w:val="00157B44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71D7"/>
    <w:rsid w:val="00222830"/>
    <w:rsid w:val="002743E1"/>
    <w:rsid w:val="00274D89"/>
    <w:rsid w:val="00291EFE"/>
    <w:rsid w:val="002A04AA"/>
    <w:rsid w:val="002B68BF"/>
    <w:rsid w:val="002D3793"/>
    <w:rsid w:val="002D66E8"/>
    <w:rsid w:val="002E46B4"/>
    <w:rsid w:val="002F02CB"/>
    <w:rsid w:val="002F7255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0220"/>
    <w:rsid w:val="003E6834"/>
    <w:rsid w:val="00452707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735C4"/>
    <w:rsid w:val="00575123"/>
    <w:rsid w:val="00595F16"/>
    <w:rsid w:val="005B31CB"/>
    <w:rsid w:val="005E0561"/>
    <w:rsid w:val="005E1C5A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460C2"/>
    <w:rsid w:val="00766295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B3ECE"/>
    <w:rsid w:val="00AF65DB"/>
    <w:rsid w:val="00B222E7"/>
    <w:rsid w:val="00B26B2F"/>
    <w:rsid w:val="00B32BF3"/>
    <w:rsid w:val="00B35D3A"/>
    <w:rsid w:val="00B409D3"/>
    <w:rsid w:val="00B410B8"/>
    <w:rsid w:val="00B50AFC"/>
    <w:rsid w:val="00B50E61"/>
    <w:rsid w:val="00B50FD1"/>
    <w:rsid w:val="00B665BB"/>
    <w:rsid w:val="00BB0F3D"/>
    <w:rsid w:val="00BF24C7"/>
    <w:rsid w:val="00BF70CC"/>
    <w:rsid w:val="00C27A00"/>
    <w:rsid w:val="00C454F6"/>
    <w:rsid w:val="00C625C4"/>
    <w:rsid w:val="00C62908"/>
    <w:rsid w:val="00C67495"/>
    <w:rsid w:val="00C714E3"/>
    <w:rsid w:val="00CA7363"/>
    <w:rsid w:val="00CB76B2"/>
    <w:rsid w:val="00CC13D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254"/>
    <w:rsid w:val="00EA3EFE"/>
    <w:rsid w:val="00EB278D"/>
    <w:rsid w:val="00EB2BD7"/>
    <w:rsid w:val="00EB3875"/>
    <w:rsid w:val="00EC3BF9"/>
    <w:rsid w:val="00EE3549"/>
    <w:rsid w:val="00F10DE4"/>
    <w:rsid w:val="00F13005"/>
    <w:rsid w:val="00F16B04"/>
    <w:rsid w:val="00F30258"/>
    <w:rsid w:val="00F5158F"/>
    <w:rsid w:val="00F53416"/>
    <w:rsid w:val="00F649A5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90191-B910-48CE-B32D-0ABD6B30E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57</TotalTime>
  <Pages>2</Pages>
  <Words>206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6</cp:revision>
  <cp:lastPrinted>2013-10-09T00:45:00Z</cp:lastPrinted>
  <dcterms:created xsi:type="dcterms:W3CDTF">2014-03-18T03:15:00Z</dcterms:created>
  <dcterms:modified xsi:type="dcterms:W3CDTF">2014-03-25T05:55:00Z</dcterms:modified>
</cp:coreProperties>
</file>