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5727157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3254" w:rsidP="00213DAD">
            <w:pPr>
              <w:widowControl w:val="0"/>
              <w:spacing w:after="120"/>
              <w:ind w:firstLine="34"/>
            </w:pPr>
            <w:r>
              <w:t>2</w:t>
            </w:r>
            <w:r w:rsidR="00213DAD">
              <w:t>5</w:t>
            </w:r>
            <w:r>
              <w:t>.03.</w:t>
            </w:r>
            <w:r w:rsidR="00372A76">
              <w:t>201</w:t>
            </w:r>
            <w:r w:rsidR="00141362">
              <w:t>4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36D09">
            <w:pPr>
              <w:ind w:hanging="107"/>
            </w:pPr>
            <w:r>
              <w:t>272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5E0561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AA760E" w:rsidP="00AB3ECE">
            <w:pPr>
              <w:ind w:right="35"/>
              <w:jc w:val="both"/>
            </w:pPr>
            <w:r>
              <w:t>О внесении изменений в Закон Приморского края "Об особо охраняемых природных территориях Приморского края"</w:t>
            </w:r>
            <w:r w:rsidR="00EA3EFE">
              <w:t xml:space="preserve"> 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</w:t>
      </w:r>
      <w:r w:rsidR="00AA760E">
        <w:t>"О внесении изменений в Закон Приморского края "Об особо охраняемых природных территориях Приморского края"</w:t>
      </w:r>
      <w:r w:rsidR="001A76E1">
        <w:rPr>
          <w:bCs/>
        </w:rPr>
        <w:t xml:space="preserve">, </w:t>
      </w:r>
      <w:r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7F7D8F" w:rsidRDefault="00F92AD1" w:rsidP="00F92AD1">
      <w:pPr>
        <w:ind w:firstLine="709"/>
        <w:jc w:val="both"/>
      </w:pPr>
      <w:r w:rsidRPr="0059601A">
        <w:t>1.</w:t>
      </w:r>
      <w:r w:rsidR="007F7D8F">
        <w:t xml:space="preserve">Внести проект закона Приморского края "О внесении изменений в Закон Приморского края "Об особо охраняемых природных территориях Приморского края" в качестве законодательной инициативы </w:t>
      </w:r>
      <w:r w:rsidR="00FB67D4">
        <w:t>комитета</w:t>
      </w:r>
      <w:r w:rsidR="007F7D8F">
        <w:t>.</w:t>
      </w:r>
    </w:p>
    <w:p w:rsidR="007F7D8F" w:rsidRDefault="007F7D8F" w:rsidP="00F92AD1">
      <w:pPr>
        <w:ind w:firstLine="709"/>
        <w:jc w:val="both"/>
      </w:pPr>
    </w:p>
    <w:p w:rsidR="001A76E1" w:rsidRDefault="007F7D8F" w:rsidP="00F92AD1">
      <w:pPr>
        <w:ind w:firstLine="709"/>
        <w:jc w:val="both"/>
      </w:pPr>
      <w:r>
        <w:t>2.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AA760E">
        <w:t>"О внесении изменений в Закон Приморского края "Об особо охраняемых природных территориях Приморского края"</w:t>
      </w:r>
      <w:r w:rsidR="001A76E1">
        <w:t xml:space="preserve"> </w:t>
      </w:r>
      <w:r w:rsidR="00FB67D4" w:rsidRPr="0015191D">
        <w:t>в первом</w:t>
      </w:r>
      <w:r w:rsidR="00FB67D4">
        <w:t xml:space="preserve"> чтении</w:t>
      </w:r>
      <w:r w:rsidR="00FB67D4" w:rsidRPr="000B1A03">
        <w:t xml:space="preserve"> </w:t>
      </w:r>
      <w:r w:rsidR="00FB67D4">
        <w:t xml:space="preserve">дополнительным вопросом </w:t>
      </w:r>
      <w:bookmarkStart w:id="0" w:name="_GoBack"/>
      <w:bookmarkEnd w:id="0"/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</w:t>
      </w:r>
      <w:r w:rsidR="00141362">
        <w:t>марте</w:t>
      </w:r>
      <w:r w:rsidR="001A76E1">
        <w:t xml:space="preserve"> 201</w:t>
      </w:r>
      <w:r w:rsidR="00141362">
        <w:t>4</w:t>
      </w:r>
      <w:r w:rsidR="001A76E1">
        <w:t xml:space="preserve"> года.</w:t>
      </w:r>
    </w:p>
    <w:p w:rsidR="001A76E1" w:rsidRDefault="001A76E1" w:rsidP="00F92AD1">
      <w:pPr>
        <w:ind w:firstLine="709"/>
        <w:jc w:val="both"/>
      </w:pPr>
    </w:p>
    <w:p w:rsidR="00E23F0A" w:rsidRDefault="007F7D8F" w:rsidP="00F92AD1">
      <w:pPr>
        <w:ind w:firstLine="709"/>
        <w:jc w:val="both"/>
      </w:pPr>
      <w:r>
        <w:t>3</w:t>
      </w:r>
      <w:r w:rsidR="001A76E1">
        <w:t>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7F7D8F" w:rsidP="00F92AD1">
      <w:pPr>
        <w:ind w:firstLine="709"/>
        <w:jc w:val="both"/>
      </w:pPr>
      <w:r>
        <w:t>4</w:t>
      </w:r>
      <w:r w:rsidR="00E23F0A">
        <w:t>.</w:t>
      </w:r>
      <w:r w:rsidR="00E23F0A" w:rsidRPr="00CB4C38">
        <w:t xml:space="preserve">Поручить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 w:rsidR="00E23F0A">
        <w:t>Зотову Е.А. выступить с докладом по данному вопросу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7F7D8F" w:rsidP="00F92AD1">
      <w:pPr>
        <w:ind w:firstLine="709"/>
        <w:jc w:val="both"/>
      </w:pPr>
      <w:r>
        <w:t>5</w:t>
      </w:r>
      <w:r w:rsidR="00E23F0A">
        <w:t>.</w:t>
      </w:r>
      <w:r w:rsidR="001E2AD4">
        <w:t xml:space="preserve">Определить время на рассмотрение вопроса – </w:t>
      </w:r>
      <w:r w:rsidR="00AB3ECE">
        <w:t>5</w:t>
      </w:r>
      <w:r w:rsidR="001E2AD4">
        <w:t xml:space="preserve"> минут, в том числе для </w:t>
      </w:r>
      <w:r w:rsidR="00CD641A">
        <w:t xml:space="preserve">доклада – </w:t>
      </w:r>
      <w:r w:rsidR="00AB3ECE">
        <w:t>3</w:t>
      </w:r>
      <w:r w:rsidR="00CD641A">
        <w:t xml:space="preserve"> минут</w:t>
      </w:r>
      <w:r w:rsidR="00AB3ECE">
        <w:t>ы.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336D09" w:rsidRDefault="00336D09" w:rsidP="00CD4034"/>
    <w:p w:rsidR="00EA3EFE" w:rsidRDefault="00CD4034" w:rsidP="00CD4034">
      <w:r>
        <w:t xml:space="preserve">Председатель комитета                                                                        </w:t>
      </w:r>
      <w:r w:rsidR="007F7D8F">
        <w:t xml:space="preserve">  </w:t>
      </w:r>
      <w:r>
        <w:t xml:space="preserve"> Е.А. Зотов</w:t>
      </w:r>
    </w:p>
    <w:p w:rsidR="00EA3EFE" w:rsidRDefault="00EA3EFE" w:rsidP="00CD4034"/>
    <w:sectPr w:rsidR="00EA3EFE" w:rsidSect="001E2AD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827" w:rsidRDefault="00B56827">
      <w:r>
        <w:separator/>
      </w:r>
    </w:p>
  </w:endnote>
  <w:endnote w:type="continuationSeparator" w:id="0">
    <w:p w:rsidR="00B56827" w:rsidRDefault="00B56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827" w:rsidRDefault="00B56827">
      <w:r>
        <w:separator/>
      </w:r>
    </w:p>
  </w:footnote>
  <w:footnote w:type="continuationSeparator" w:id="0">
    <w:p w:rsidR="00B56827" w:rsidRDefault="00B568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4D22D8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4D22D8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3ECE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41362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3DAD"/>
    <w:rsid w:val="002171D7"/>
    <w:rsid w:val="00222830"/>
    <w:rsid w:val="002743E1"/>
    <w:rsid w:val="00274D89"/>
    <w:rsid w:val="00291EFE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36D09"/>
    <w:rsid w:val="003656AB"/>
    <w:rsid w:val="00365A05"/>
    <w:rsid w:val="00372A76"/>
    <w:rsid w:val="00397122"/>
    <w:rsid w:val="003B54B8"/>
    <w:rsid w:val="003C4624"/>
    <w:rsid w:val="003E6834"/>
    <w:rsid w:val="00433773"/>
    <w:rsid w:val="00452707"/>
    <w:rsid w:val="0045783B"/>
    <w:rsid w:val="0046121A"/>
    <w:rsid w:val="004B30F2"/>
    <w:rsid w:val="004C102E"/>
    <w:rsid w:val="004D22D8"/>
    <w:rsid w:val="004E3D78"/>
    <w:rsid w:val="004F2B43"/>
    <w:rsid w:val="00500F87"/>
    <w:rsid w:val="00504E7F"/>
    <w:rsid w:val="00545C88"/>
    <w:rsid w:val="00564CFC"/>
    <w:rsid w:val="005735C4"/>
    <w:rsid w:val="00595F16"/>
    <w:rsid w:val="005B31CB"/>
    <w:rsid w:val="005E0561"/>
    <w:rsid w:val="005E1C5A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66295"/>
    <w:rsid w:val="0077354F"/>
    <w:rsid w:val="007867BE"/>
    <w:rsid w:val="00794BF3"/>
    <w:rsid w:val="007A4201"/>
    <w:rsid w:val="007E1C72"/>
    <w:rsid w:val="007F0F0C"/>
    <w:rsid w:val="007F7D8F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A760E"/>
    <w:rsid w:val="00AB3A66"/>
    <w:rsid w:val="00AB3ECE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56827"/>
    <w:rsid w:val="00BB0F3D"/>
    <w:rsid w:val="00BF24C7"/>
    <w:rsid w:val="00C27A00"/>
    <w:rsid w:val="00C454F6"/>
    <w:rsid w:val="00C625C4"/>
    <w:rsid w:val="00C62908"/>
    <w:rsid w:val="00C67495"/>
    <w:rsid w:val="00C714E3"/>
    <w:rsid w:val="00CA7363"/>
    <w:rsid w:val="00CB76B2"/>
    <w:rsid w:val="00CC13D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254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B67D4"/>
    <w:rsid w:val="00FC7630"/>
    <w:rsid w:val="00FD3EA8"/>
    <w:rsid w:val="00FD667E"/>
    <w:rsid w:val="00FE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2E92A-6D4D-48D5-9D3C-AD8977F01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6</cp:revision>
  <cp:lastPrinted>2013-10-09T00:45:00Z</cp:lastPrinted>
  <dcterms:created xsi:type="dcterms:W3CDTF">2014-03-18T04:25:00Z</dcterms:created>
  <dcterms:modified xsi:type="dcterms:W3CDTF">2014-03-25T05:53:00Z</dcterms:modified>
</cp:coreProperties>
</file>