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6628606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A609D2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A829DB">
              <w:rPr>
                <w:szCs w:val="28"/>
              </w:rPr>
              <w:t>.11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A609D2">
              <w:rPr>
                <w:szCs w:val="28"/>
              </w:rPr>
              <w:t>2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A609D2" w:rsidRDefault="00A609D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A829DB" w:rsidRDefault="00A829DB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0946A8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Е.А.,</w:t>
            </w:r>
            <w:r w:rsidR="00137CDA">
              <w:rPr>
                <w:szCs w:val="28"/>
              </w:rPr>
              <w:t xml:space="preserve"> старший помощник прокурора Приморского края</w:t>
            </w:r>
            <w:r w:rsidR="001B5E07">
              <w:rPr>
                <w:szCs w:val="28"/>
              </w:rPr>
              <w:t>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Т.А., директор                                     </w:t>
            </w:r>
            <w:proofErr w:type="spellStart"/>
            <w:r>
              <w:rPr>
                <w:szCs w:val="28"/>
              </w:rPr>
              <w:t>ГУ</w:t>
            </w:r>
            <w:proofErr w:type="spellEnd"/>
            <w:r>
              <w:rPr>
                <w:szCs w:val="28"/>
              </w:rPr>
              <w:t xml:space="preserve"> "Территориальный фонд обязательного медицинского страхования Приморского края";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Бурдело</w:t>
            </w:r>
            <w:proofErr w:type="spellEnd"/>
            <w:r>
              <w:rPr>
                <w:szCs w:val="28"/>
              </w:rPr>
              <w:t xml:space="preserve"> М.М., исполняющий обязанности директора департамента культуры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Бушманова</w:t>
            </w:r>
            <w:proofErr w:type="spellEnd"/>
            <w:r>
              <w:rPr>
                <w:szCs w:val="28"/>
              </w:rPr>
              <w:t xml:space="preserve"> И.О., начальник отдела планирования и экономического развития образования департамента образования и науки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Вавилова В.О., исполняющая обязанности директора департамента здравоохранения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Волкова В.В. исполняющая обязанности председателя Контрольно-счетной палаты Приморского края";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A13D02" w:rsidRDefault="00A13D02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Ежов</w:t>
            </w:r>
            <w:r w:rsidR="00137CDA">
              <w:rPr>
                <w:szCs w:val="28"/>
              </w:rPr>
              <w:t xml:space="preserve"> О.В., директор департамента градостроительства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1E27A8" w:rsidRDefault="001E27A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ведущий консультант отдела правовой экспертизы законопроектов по бюджетному законодательству, экономике и социальной </w:t>
            </w:r>
            <w:r>
              <w:rPr>
                <w:szCs w:val="28"/>
              </w:rPr>
              <w:lastRenderedPageBreak/>
              <w:t xml:space="preserve">политике правового управления </w:t>
            </w:r>
            <w:r w:rsidR="00FD387F">
              <w:rPr>
                <w:szCs w:val="28"/>
              </w:rPr>
              <w:t>аппарата Законодательного Собрания Приморского края;</w:t>
            </w:r>
          </w:p>
          <w:p w:rsidR="001E27A8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Лунь Н.Н., исполняющая обязанности директора департамента труда и социального развития Приморского края;</w:t>
            </w:r>
          </w:p>
          <w:p w:rsidR="00D252EC" w:rsidRDefault="00D252EC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депутат Законодательного Собрания Приморского края;</w:t>
            </w:r>
          </w:p>
          <w:p w:rsidR="00D252EC" w:rsidRDefault="00D252EC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 Приморского края;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Филатов С.А., начальник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</w:t>
            </w:r>
            <w:r w:rsidR="00FD387F">
              <w:rPr>
                <w:szCs w:val="28"/>
              </w:rPr>
              <w:t>й Федерации по Приморскому краю</w:t>
            </w:r>
          </w:p>
          <w:p w:rsidR="003E4D18" w:rsidRDefault="003E4D18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009F3" w:rsidRDefault="00C009F3" w:rsidP="002E0E5A">
      <w:pPr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2E0E5A" w:rsidRPr="00B45E00" w:rsidRDefault="002E0E5A" w:rsidP="00B45E00">
      <w:pPr>
        <w:ind w:firstLine="709"/>
        <w:jc w:val="center"/>
        <w:outlineLvl w:val="0"/>
        <w:rPr>
          <w:szCs w:val="28"/>
        </w:rPr>
      </w:pPr>
    </w:p>
    <w:p w:rsidR="00F669C1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F669C1" w:rsidRPr="00343B0F">
        <w:rPr>
          <w:szCs w:val="28"/>
        </w:rPr>
        <w:t>О</w:t>
      </w:r>
      <w:proofErr w:type="spellEnd"/>
      <w:r w:rsidR="00F669C1" w:rsidRPr="00343B0F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</w:r>
    </w:p>
    <w:p w:rsidR="00343B0F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9C1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F669C1" w:rsidRPr="00343B0F">
        <w:rPr>
          <w:szCs w:val="28"/>
        </w:rPr>
        <w:t>О</w:t>
      </w:r>
      <w:proofErr w:type="spellEnd"/>
      <w:r w:rsidR="00F669C1" w:rsidRPr="00343B0F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</w:r>
    </w:p>
    <w:p w:rsidR="00343B0F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9C1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F669C1" w:rsidRPr="00343B0F">
        <w:rPr>
          <w:szCs w:val="28"/>
        </w:rPr>
        <w:t>О</w:t>
      </w:r>
      <w:proofErr w:type="spellEnd"/>
      <w:r w:rsidR="00F669C1" w:rsidRPr="00343B0F">
        <w:rPr>
          <w:szCs w:val="28"/>
        </w:rPr>
        <w:t xml:space="preserve"> проекте закона Приморского края "О краевом бюджете на 2014 год и плановый период 2015 и 2016 годов" (второе чтение)</w:t>
      </w:r>
    </w:p>
    <w:p w:rsidR="00343B0F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9C1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F669C1" w:rsidRPr="00343B0F">
        <w:rPr>
          <w:szCs w:val="28"/>
        </w:rPr>
        <w:t>О</w:t>
      </w:r>
      <w:proofErr w:type="spellEnd"/>
      <w:r w:rsidR="00F669C1" w:rsidRPr="00343B0F">
        <w:rPr>
          <w:szCs w:val="28"/>
        </w:rPr>
        <w:t xml:space="preserve"> проекте закона Приморского края "О бюджете территориального фонда обязательного медицинского страхования Приморского края на 2014 год и плановый период 2015 и 2016 годов" (второе чтение)</w:t>
      </w:r>
    </w:p>
    <w:p w:rsidR="00343B0F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9C1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="00F669C1" w:rsidRPr="00343B0F">
        <w:rPr>
          <w:szCs w:val="28"/>
        </w:rPr>
        <w:t>Об</w:t>
      </w:r>
      <w:proofErr w:type="spellEnd"/>
      <w:r w:rsidR="00F669C1" w:rsidRPr="00343B0F">
        <w:rPr>
          <w:szCs w:val="28"/>
        </w:rPr>
        <w:t xml:space="preserve"> информации вице-губернатора Приморского края о ситуации, сложившейся в сфере здравоохранения Приморского края</w:t>
      </w:r>
    </w:p>
    <w:p w:rsidR="00343B0F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9C1" w:rsidRPr="00343B0F" w:rsidRDefault="00343B0F" w:rsidP="00343B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="00F669C1" w:rsidRPr="00343B0F">
        <w:rPr>
          <w:szCs w:val="28"/>
        </w:rPr>
        <w:t>Разное</w:t>
      </w:r>
      <w:proofErr w:type="spellEnd"/>
    </w:p>
    <w:p w:rsidR="009D29F5" w:rsidRPr="00B45E00" w:rsidRDefault="009D29F5" w:rsidP="0064785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E630A3" w:rsidRPr="00453957" w:rsidRDefault="00E630A3" w:rsidP="008D66C5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9578A8" w:rsidRDefault="009578A8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B3F5F" w:rsidRDefault="000B3F5F" w:rsidP="002F537A">
            <w:pPr>
              <w:jc w:val="both"/>
            </w:pPr>
            <w:r>
              <w:t>Чемерис И.С. предложил дополнительно рассмотреть следующие вопросы:</w:t>
            </w:r>
          </w:p>
          <w:p w:rsidR="005047E0" w:rsidRPr="00A14CA7" w:rsidRDefault="000B3F5F" w:rsidP="00A14CA7">
            <w:pPr>
              <w:jc w:val="both"/>
              <w:rPr>
                <w:szCs w:val="28"/>
              </w:rPr>
            </w:pPr>
            <w:proofErr w:type="spellStart"/>
            <w:r w:rsidRPr="00A14CA7">
              <w:rPr>
                <w:szCs w:val="28"/>
              </w:rPr>
              <w:t>1.</w:t>
            </w:r>
            <w:r w:rsidR="005047E0" w:rsidRPr="00A14CA7">
              <w:rPr>
                <w:szCs w:val="28"/>
              </w:rPr>
              <w:t>О</w:t>
            </w:r>
            <w:proofErr w:type="spellEnd"/>
            <w:r w:rsidR="005047E0" w:rsidRPr="00A14CA7">
              <w:rPr>
                <w:szCs w:val="28"/>
              </w:rPr>
              <w:t xml:space="preserve"> проекте закона Приморского края "О внесении изменений в статью 14 Закона Приморского края </w:t>
            </w:r>
            <w:r w:rsidR="005362BF">
              <w:rPr>
                <w:szCs w:val="28"/>
              </w:rPr>
              <w:t xml:space="preserve">                     </w:t>
            </w:r>
            <w:r w:rsidR="005047E0" w:rsidRPr="00A14CA7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</w:t>
            </w:r>
            <w:r w:rsidR="001F2EAD">
              <w:rPr>
                <w:szCs w:val="28"/>
              </w:rPr>
              <w:t>второе</w:t>
            </w:r>
            <w:r w:rsidR="005047E0" w:rsidRPr="00A14CA7">
              <w:rPr>
                <w:szCs w:val="28"/>
              </w:rPr>
              <w:t xml:space="preserve"> чтение)</w:t>
            </w:r>
            <w:r w:rsidR="00A14CA7" w:rsidRPr="00A14CA7">
              <w:rPr>
                <w:szCs w:val="28"/>
              </w:rPr>
              <w:t>;</w:t>
            </w:r>
          </w:p>
          <w:p w:rsidR="00A14CA7" w:rsidRDefault="00A14CA7" w:rsidP="0073547C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 w:rsidRPr="00A14CA7">
              <w:rPr>
                <w:szCs w:val="28"/>
              </w:rPr>
              <w:t>2.</w:t>
            </w:r>
            <w:r w:rsidR="005047E0" w:rsidRPr="00A14CA7">
              <w:rPr>
                <w:szCs w:val="28"/>
              </w:rPr>
              <w:t>О</w:t>
            </w:r>
            <w:proofErr w:type="spellEnd"/>
            <w:r w:rsidR="005047E0" w:rsidRPr="00A14CA7">
              <w:rPr>
                <w:szCs w:val="28"/>
              </w:rPr>
              <w:t xml:space="preserve"> проекте закона Приморского края "О внесении изменений в статью 14 Закона Приморского кр</w:t>
            </w:r>
            <w:r w:rsidRPr="00A14CA7">
              <w:rPr>
                <w:szCs w:val="28"/>
              </w:rPr>
              <w:t>ая</w:t>
            </w:r>
            <w:r w:rsidR="005047E0" w:rsidRPr="00A14CA7">
              <w:rPr>
                <w:szCs w:val="28"/>
              </w:rPr>
              <w:t xml:space="preserve"> </w:t>
            </w:r>
            <w:r w:rsidR="005362BF">
              <w:rPr>
                <w:szCs w:val="28"/>
              </w:rPr>
              <w:t xml:space="preserve">                    </w:t>
            </w:r>
            <w:r w:rsidR="005047E0" w:rsidRPr="00A14CA7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</w:t>
            </w:r>
            <w:r w:rsidR="001F2EAD">
              <w:rPr>
                <w:szCs w:val="28"/>
              </w:rPr>
              <w:t>третье</w:t>
            </w:r>
            <w:r w:rsidR="005047E0" w:rsidRPr="00A14CA7">
              <w:rPr>
                <w:szCs w:val="28"/>
              </w:rPr>
              <w:t xml:space="preserve"> чтение)</w:t>
            </w:r>
            <w:r>
              <w:rPr>
                <w:szCs w:val="28"/>
              </w:rPr>
              <w:t>.</w:t>
            </w:r>
          </w:p>
          <w:p w:rsidR="0073547C" w:rsidRDefault="0073547C" w:rsidP="0073547C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F537A" w:rsidRDefault="0073547C" w:rsidP="0073547C">
            <w:pPr>
              <w:jc w:val="both"/>
            </w:pPr>
            <w:r>
              <w:rPr>
                <w:szCs w:val="28"/>
              </w:rPr>
              <w:t>Чемерис И.С в</w:t>
            </w:r>
            <w:r w:rsidR="002F537A">
              <w:rPr>
                <w:szCs w:val="28"/>
              </w:rPr>
              <w:t xml:space="preserve"> рамках вопроса "Разное" предложил рассмотреть </w:t>
            </w:r>
            <w:r w:rsidR="002F537A">
              <w:t xml:space="preserve">обращение участников долевого строительства жилого дома по адресу: г. Владивосток,       ул. </w:t>
            </w:r>
            <w:proofErr w:type="spellStart"/>
            <w:r w:rsidR="002F537A">
              <w:t>Тобольская</w:t>
            </w:r>
            <w:proofErr w:type="spellEnd"/>
            <w:r w:rsidR="002F537A">
              <w:t>, 11, о сложившейся ситуации, связанной              с попыткой группы лиц зав</w:t>
            </w:r>
            <w:r w:rsidR="001B5E07">
              <w:t xml:space="preserve">ладеть указанным объектом </w:t>
            </w:r>
            <w:r w:rsidR="0087162C">
              <w:t xml:space="preserve">и </w:t>
            </w:r>
            <w:r w:rsidR="001B5E07">
              <w:t>заслушать</w:t>
            </w:r>
            <w:r w:rsidR="0087162C">
              <w:t xml:space="preserve"> данный вопрос в начале заседания</w:t>
            </w:r>
            <w:r w:rsidR="002F537A">
              <w:t>.</w:t>
            </w:r>
          </w:p>
          <w:p w:rsidR="002F537A" w:rsidRDefault="002F537A" w:rsidP="0073547C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A14CA7" w:rsidRDefault="00A14CA7" w:rsidP="0073547C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Также, в связи с командировкой вице-губернатора Васильковой И.В.</w:t>
            </w:r>
            <w:r w:rsidR="0031749C">
              <w:rPr>
                <w:szCs w:val="28"/>
              </w:rPr>
              <w:t>, Чемерис И.С. предложил рассмотрение</w:t>
            </w:r>
            <w:r>
              <w:rPr>
                <w:szCs w:val="28"/>
              </w:rPr>
              <w:t xml:space="preserve"> вопрос</w:t>
            </w:r>
            <w:r w:rsidR="0031749C">
              <w:rPr>
                <w:szCs w:val="28"/>
              </w:rPr>
              <w:t>а</w:t>
            </w:r>
            <w:r>
              <w:rPr>
                <w:szCs w:val="28"/>
              </w:rPr>
              <w:t xml:space="preserve"> №</w:t>
            </w:r>
            <w:r w:rsidR="009A2CB8">
              <w:rPr>
                <w:szCs w:val="28"/>
              </w:rPr>
              <w:t xml:space="preserve"> </w:t>
            </w:r>
            <w:r>
              <w:rPr>
                <w:szCs w:val="28"/>
              </w:rPr>
              <w:t>5</w:t>
            </w:r>
            <w:r w:rsidR="0031749C">
              <w:rPr>
                <w:szCs w:val="28"/>
              </w:rPr>
              <w:t xml:space="preserve"> пов</w:t>
            </w:r>
            <w:r w:rsidR="0087162C">
              <w:rPr>
                <w:szCs w:val="28"/>
              </w:rPr>
              <w:t>естки дня перенести на следующее заседание</w:t>
            </w:r>
            <w:r w:rsidR="0031749C">
              <w:rPr>
                <w:szCs w:val="28"/>
              </w:rPr>
              <w:t xml:space="preserve"> комитет</w:t>
            </w:r>
            <w:r w:rsidR="0087162C">
              <w:rPr>
                <w:szCs w:val="28"/>
              </w:rPr>
              <w:t>а</w:t>
            </w:r>
            <w:r w:rsidR="0031749C">
              <w:rPr>
                <w:szCs w:val="28"/>
              </w:rPr>
              <w:t>.</w:t>
            </w:r>
          </w:p>
          <w:p w:rsidR="005047E0" w:rsidRPr="00A14CA7" w:rsidRDefault="005047E0" w:rsidP="00A14CA7">
            <w:pPr>
              <w:jc w:val="both"/>
              <w:rPr>
                <w:szCs w:val="28"/>
              </w:rPr>
            </w:pPr>
          </w:p>
          <w:p w:rsidR="00A14CA7" w:rsidRDefault="00A14CA7" w:rsidP="00A14CA7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5047E0" w:rsidRDefault="005047E0" w:rsidP="005E2EC6">
            <w:pPr>
              <w:jc w:val="both"/>
              <w:rPr>
                <w:szCs w:val="28"/>
              </w:rPr>
            </w:pPr>
          </w:p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9578A8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5047E0" w:rsidRDefault="005047E0" w:rsidP="0031749C">
            <w:pPr>
              <w:jc w:val="both"/>
              <w:rPr>
                <w:szCs w:val="28"/>
              </w:rPr>
            </w:pPr>
          </w:p>
          <w:p w:rsidR="00286D9A" w:rsidRPr="00453957" w:rsidRDefault="00286D9A" w:rsidP="0031749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C2612" w:rsidRDefault="00224A25" w:rsidP="00665907">
            <w:pPr>
              <w:jc w:val="both"/>
            </w:pPr>
            <w:r>
              <w:t xml:space="preserve">Об обращении участников долевого строительства жилого дома по адресу: г. Владивосток, </w:t>
            </w:r>
            <w:r w:rsidR="00BE6EB6">
              <w:t xml:space="preserve">                                       </w:t>
            </w:r>
            <w:r>
              <w:t xml:space="preserve">ул. </w:t>
            </w:r>
            <w:proofErr w:type="spellStart"/>
            <w:r>
              <w:t>Тобольская</w:t>
            </w:r>
            <w:proofErr w:type="spellEnd"/>
            <w:r>
              <w:t>, 11, о сложившейся ситуации, связанной с попыткой группы лиц завладеть указанным объ</w:t>
            </w:r>
            <w:r w:rsidR="009A2CB8">
              <w:t>ектом</w:t>
            </w:r>
            <w:r>
              <w:t>.</w:t>
            </w:r>
          </w:p>
          <w:p w:rsidR="00224A25" w:rsidRDefault="00224A25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Ежов</w:t>
            </w:r>
            <w:r w:rsidR="00137CDA">
              <w:rPr>
                <w:szCs w:val="28"/>
              </w:rPr>
              <w:t xml:space="preserve"> О.В.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82B07" w:rsidRDefault="009D3A35" w:rsidP="00573F6A">
            <w:pPr>
              <w:jc w:val="both"/>
            </w:pPr>
            <w:r>
              <w:t xml:space="preserve">Чемерис И.С., Володина И.А., </w:t>
            </w:r>
            <w:r w:rsidR="00004603">
              <w:t>Самсонов А.А.</w:t>
            </w:r>
          </w:p>
          <w:p w:rsidR="00B7551A" w:rsidRDefault="00B7551A" w:rsidP="00573F6A">
            <w:pPr>
              <w:jc w:val="both"/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50</w:t>
            </w:r>
            <w:r>
              <w:rPr>
                <w:szCs w:val="28"/>
              </w:rPr>
              <w:t>4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Default="00C654C4" w:rsidP="0000460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43B0F">
              <w:rPr>
                <w:szCs w:val="28"/>
              </w:rPr>
              <w:t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C654C4" w:rsidP="007378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1D2DCA">
              <w:rPr>
                <w:szCs w:val="28"/>
              </w:rPr>
              <w:t xml:space="preserve">, Сопчук С.А., Серебряков П.Ю.,                </w:t>
            </w:r>
            <w:r>
              <w:rPr>
                <w:szCs w:val="28"/>
              </w:rPr>
              <w:t xml:space="preserve"> Межонов К.А.</w:t>
            </w:r>
          </w:p>
          <w:p w:rsidR="00C654C4" w:rsidRPr="00647857" w:rsidRDefault="00C654C4" w:rsidP="007378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505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43B0F">
              <w:rPr>
                <w:szCs w:val="28"/>
              </w:rPr>
              <w:t xml:space="preserve"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      </w:r>
            <w:r w:rsidR="005362BF">
              <w:rPr>
                <w:szCs w:val="28"/>
              </w:rPr>
              <w:t xml:space="preserve">                 </w:t>
            </w:r>
            <w:r w:rsidRPr="00343B0F">
              <w:rPr>
                <w:szCs w:val="28"/>
              </w:rPr>
              <w:t>в муниципальных общеобразовательных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C654C4" w:rsidRDefault="00C654C4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Сопчук С.А., Межонов К.А.</w:t>
            </w:r>
          </w:p>
          <w:p w:rsidR="00C654C4" w:rsidRPr="00647857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506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Default="00C654C4" w:rsidP="00053709">
            <w:pPr>
              <w:jc w:val="both"/>
              <w:rPr>
                <w:szCs w:val="28"/>
              </w:rPr>
            </w:pPr>
          </w:p>
          <w:p w:rsidR="001D2DCA" w:rsidRDefault="001D2DCA" w:rsidP="00053709">
            <w:pPr>
              <w:jc w:val="both"/>
              <w:rPr>
                <w:szCs w:val="28"/>
              </w:rPr>
            </w:pPr>
          </w:p>
          <w:p w:rsidR="001D2DCA" w:rsidRPr="00AB1CD7" w:rsidRDefault="001D2DCA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343B0F">
              <w:rPr>
                <w:szCs w:val="28"/>
              </w:rPr>
              <w:t>О проекте закона Приморского края "О краевом бюджете на 2014 год и плановый период 2015 и 2016 годов" (второе чтение)</w:t>
            </w:r>
            <w:r>
              <w:rPr>
                <w:szCs w:val="28"/>
              </w:rPr>
              <w:t>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C872EC" w:rsidP="002D78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Лунь Н.Н., </w:t>
            </w: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Вавилова В.О., </w:t>
            </w:r>
            <w:r w:rsidR="001F2EAD">
              <w:rPr>
                <w:szCs w:val="28"/>
              </w:rPr>
              <w:t xml:space="preserve">                 </w:t>
            </w:r>
            <w:r>
              <w:rPr>
                <w:szCs w:val="28"/>
              </w:rPr>
              <w:t xml:space="preserve">Серебряков П.Ю., Сопчук С.А., </w:t>
            </w:r>
            <w:r w:rsidR="00815A49">
              <w:rPr>
                <w:szCs w:val="28"/>
              </w:rPr>
              <w:t>Кузнецов Ж.А.,</w:t>
            </w:r>
            <w:r w:rsidR="001F2EAD">
              <w:rPr>
                <w:szCs w:val="28"/>
              </w:rPr>
              <w:t xml:space="preserve">               </w:t>
            </w:r>
            <w:proofErr w:type="spellStart"/>
            <w:r w:rsidR="00815A49">
              <w:rPr>
                <w:szCs w:val="28"/>
              </w:rPr>
              <w:t>Бурдело</w:t>
            </w:r>
            <w:proofErr w:type="spellEnd"/>
            <w:r w:rsidR="00815A49">
              <w:rPr>
                <w:szCs w:val="28"/>
              </w:rPr>
              <w:t xml:space="preserve"> М.М., Волкова В.В., Самсонов А.А.</w:t>
            </w:r>
          </w:p>
          <w:p w:rsidR="00FD387F" w:rsidRPr="00647857" w:rsidRDefault="00FD387F" w:rsidP="002D78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507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Default="00815A49" w:rsidP="00815A4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43B0F">
              <w:rPr>
                <w:szCs w:val="28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2014 год и плановый период 2015 и 2016 годов" (второе чтение)</w:t>
            </w:r>
            <w:r>
              <w:rPr>
                <w:szCs w:val="28"/>
              </w:rPr>
              <w:t>.</w:t>
            </w:r>
          </w:p>
          <w:p w:rsidR="00815A49" w:rsidRDefault="00815A49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15A49" w:rsidRDefault="002F1756" w:rsidP="00815A4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Т.А., Вавилова В.О., Волкова В.В., Сопчук С.А., Слепченко С.В.</w:t>
            </w:r>
          </w:p>
          <w:p w:rsidR="00815A49" w:rsidRPr="00647857" w:rsidRDefault="00815A49" w:rsidP="00815A4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508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14CA7">
              <w:rPr>
                <w:szCs w:val="28"/>
              </w:rPr>
              <w:t xml:space="preserve">О проекте закона Приморского края "О внесении изменений в статью 14 Закона Приморского края </w:t>
            </w:r>
            <w:r w:rsidR="001D5AC7">
              <w:rPr>
                <w:szCs w:val="28"/>
              </w:rPr>
              <w:t xml:space="preserve">                      </w:t>
            </w:r>
            <w:r w:rsidRPr="00A14CA7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</w:t>
            </w:r>
            <w:r>
              <w:rPr>
                <w:szCs w:val="28"/>
              </w:rPr>
              <w:t>второе</w:t>
            </w:r>
            <w:r w:rsidRPr="00A14CA7">
              <w:rPr>
                <w:szCs w:val="28"/>
              </w:rPr>
              <w:t xml:space="preserve"> чтение)</w:t>
            </w:r>
            <w:r>
              <w:rPr>
                <w:szCs w:val="28"/>
              </w:rPr>
              <w:t>.</w:t>
            </w:r>
          </w:p>
          <w:p w:rsidR="001F2EAD" w:rsidRDefault="001F2EAD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F2EAD" w:rsidRDefault="001F2EAD" w:rsidP="001F2EAD">
            <w:pPr>
              <w:jc w:val="both"/>
              <w:rPr>
                <w:szCs w:val="28"/>
              </w:rPr>
            </w:pPr>
          </w:p>
          <w:p w:rsidR="00FD387F" w:rsidRPr="00AB1CD7" w:rsidRDefault="00FD387F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F2EAD" w:rsidRDefault="00B546DA" w:rsidP="001F2E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1F2EAD" w:rsidRPr="00647857" w:rsidRDefault="001F2EAD" w:rsidP="001F2E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1F2EA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509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F2EAD" w:rsidRDefault="001F2EAD" w:rsidP="001F2EAD">
            <w:pPr>
              <w:jc w:val="both"/>
              <w:rPr>
                <w:szCs w:val="28"/>
              </w:rPr>
            </w:pPr>
          </w:p>
          <w:p w:rsidR="00FD387F" w:rsidRDefault="00FD387F" w:rsidP="001F2EAD">
            <w:pPr>
              <w:jc w:val="both"/>
              <w:rPr>
                <w:szCs w:val="28"/>
              </w:rPr>
            </w:pPr>
          </w:p>
          <w:p w:rsidR="00FD387F" w:rsidRDefault="00FD387F" w:rsidP="001F2EAD">
            <w:pPr>
              <w:jc w:val="both"/>
              <w:rPr>
                <w:szCs w:val="28"/>
              </w:rPr>
            </w:pPr>
          </w:p>
          <w:p w:rsidR="00FD387F" w:rsidRDefault="00FD387F" w:rsidP="001F2EAD">
            <w:pPr>
              <w:jc w:val="both"/>
              <w:rPr>
                <w:szCs w:val="28"/>
              </w:rPr>
            </w:pPr>
          </w:p>
          <w:p w:rsidR="00FD387F" w:rsidRPr="00AB1CD7" w:rsidRDefault="00FD387F" w:rsidP="001F2EAD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</w:p>
          <w:p w:rsidR="001D5AC7" w:rsidRPr="00AB1CD7" w:rsidRDefault="001D5AC7" w:rsidP="001D5AC7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D5AC7" w:rsidRDefault="001D5AC7" w:rsidP="001D5AC7">
            <w:pPr>
              <w:jc w:val="both"/>
              <w:rPr>
                <w:szCs w:val="28"/>
              </w:rPr>
            </w:pPr>
            <w:r w:rsidRPr="00A14CA7">
              <w:rPr>
                <w:szCs w:val="28"/>
              </w:rPr>
              <w:t xml:space="preserve">О проекте закона Приморского края "О внесении изменений в статью 14 Закона Приморского края </w:t>
            </w:r>
            <w:r>
              <w:rPr>
                <w:szCs w:val="28"/>
              </w:rPr>
              <w:t xml:space="preserve">                      </w:t>
            </w:r>
            <w:r w:rsidRPr="00A14CA7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</w:t>
            </w:r>
            <w:r>
              <w:rPr>
                <w:szCs w:val="28"/>
              </w:rPr>
              <w:t>третье</w:t>
            </w:r>
            <w:r w:rsidRPr="00A14CA7">
              <w:rPr>
                <w:szCs w:val="28"/>
              </w:rPr>
              <w:t xml:space="preserve"> чтение)</w:t>
            </w:r>
            <w:r>
              <w:rPr>
                <w:szCs w:val="28"/>
              </w:rPr>
              <w:t>.</w:t>
            </w:r>
          </w:p>
          <w:p w:rsidR="001D5AC7" w:rsidRDefault="001D5AC7" w:rsidP="001D5AC7">
            <w:pPr>
              <w:jc w:val="both"/>
              <w:rPr>
                <w:i/>
                <w:szCs w:val="28"/>
                <w:u w:val="single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D5AC7" w:rsidRDefault="001D5AC7" w:rsidP="001D5AC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С.А., Слепченко С.В.</w:t>
            </w:r>
          </w:p>
          <w:p w:rsidR="001D5AC7" w:rsidRPr="00647857" w:rsidRDefault="001D5AC7" w:rsidP="001D5AC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D5AC7" w:rsidRPr="00AB1CD7" w:rsidRDefault="001D5AC7" w:rsidP="001D5A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510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D9A" w:rsidRDefault="00286D9A">
      <w:r>
        <w:separator/>
      </w:r>
    </w:p>
  </w:endnote>
  <w:endnote w:type="continuationSeparator" w:id="0">
    <w:p w:rsidR="00286D9A" w:rsidRDefault="00286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D9A" w:rsidRDefault="00286D9A">
      <w:r>
        <w:separator/>
      </w:r>
    </w:p>
  </w:footnote>
  <w:footnote w:type="continuationSeparator" w:id="0">
    <w:p w:rsidR="00286D9A" w:rsidRDefault="00286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9A" w:rsidRDefault="00286D9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86D9A" w:rsidRDefault="00286D9A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9A" w:rsidRDefault="00286D9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60770">
      <w:rPr>
        <w:rStyle w:val="ae"/>
        <w:noProof/>
      </w:rPr>
      <w:t>3</w:t>
    </w:r>
    <w:r>
      <w:rPr>
        <w:rStyle w:val="ae"/>
      </w:rPr>
      <w:fldChar w:fldCharType="end"/>
    </w:r>
  </w:p>
  <w:p w:rsidR="00286D9A" w:rsidRDefault="00286D9A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F6F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46A8"/>
    <w:rsid w:val="00095938"/>
    <w:rsid w:val="00096622"/>
    <w:rsid w:val="000A099C"/>
    <w:rsid w:val="000A10FE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126F"/>
    <w:rsid w:val="001A2834"/>
    <w:rsid w:val="001A30A8"/>
    <w:rsid w:val="001A327D"/>
    <w:rsid w:val="001A4181"/>
    <w:rsid w:val="001A7DBC"/>
    <w:rsid w:val="001B0703"/>
    <w:rsid w:val="001B28C3"/>
    <w:rsid w:val="001B3A7C"/>
    <w:rsid w:val="001B3A8A"/>
    <w:rsid w:val="001B465F"/>
    <w:rsid w:val="001B4BCD"/>
    <w:rsid w:val="001B5E07"/>
    <w:rsid w:val="001C53CB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2006A5"/>
    <w:rsid w:val="00200C90"/>
    <w:rsid w:val="00203F23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6A3C"/>
    <w:rsid w:val="00217246"/>
    <w:rsid w:val="00217781"/>
    <w:rsid w:val="0021792F"/>
    <w:rsid w:val="002205B4"/>
    <w:rsid w:val="00221E06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504C"/>
    <w:rsid w:val="00286008"/>
    <w:rsid w:val="00286465"/>
    <w:rsid w:val="00286D9A"/>
    <w:rsid w:val="002879A4"/>
    <w:rsid w:val="00290045"/>
    <w:rsid w:val="00290963"/>
    <w:rsid w:val="002951B9"/>
    <w:rsid w:val="00295BD0"/>
    <w:rsid w:val="00295CB3"/>
    <w:rsid w:val="002A14FF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C604E"/>
    <w:rsid w:val="002D06FE"/>
    <w:rsid w:val="002D0AD2"/>
    <w:rsid w:val="002D2619"/>
    <w:rsid w:val="002D3940"/>
    <w:rsid w:val="002D4915"/>
    <w:rsid w:val="002D66C8"/>
    <w:rsid w:val="002D72C7"/>
    <w:rsid w:val="002D78EB"/>
    <w:rsid w:val="002D7DAB"/>
    <w:rsid w:val="002E0A9C"/>
    <w:rsid w:val="002E0E5A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756"/>
    <w:rsid w:val="002F1BA9"/>
    <w:rsid w:val="002F1E4F"/>
    <w:rsid w:val="002F537A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F59"/>
    <w:rsid w:val="003E6B8C"/>
    <w:rsid w:val="003E78D5"/>
    <w:rsid w:val="003F0624"/>
    <w:rsid w:val="003F063D"/>
    <w:rsid w:val="003F196B"/>
    <w:rsid w:val="003F1AC1"/>
    <w:rsid w:val="003F2A6B"/>
    <w:rsid w:val="003F3BDE"/>
    <w:rsid w:val="003F7576"/>
    <w:rsid w:val="0040416B"/>
    <w:rsid w:val="00404A33"/>
    <w:rsid w:val="00405E05"/>
    <w:rsid w:val="004078E5"/>
    <w:rsid w:val="00415ADF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36E30"/>
    <w:rsid w:val="00440C24"/>
    <w:rsid w:val="0044175A"/>
    <w:rsid w:val="00441C01"/>
    <w:rsid w:val="00442F2A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84E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07D1"/>
    <w:rsid w:val="004E39A2"/>
    <w:rsid w:val="004E62D0"/>
    <w:rsid w:val="004E6EB4"/>
    <w:rsid w:val="004E7762"/>
    <w:rsid w:val="004E7E53"/>
    <w:rsid w:val="004F13D7"/>
    <w:rsid w:val="004F1603"/>
    <w:rsid w:val="004F30AB"/>
    <w:rsid w:val="00500D9B"/>
    <w:rsid w:val="00502B59"/>
    <w:rsid w:val="00503D7D"/>
    <w:rsid w:val="005047E0"/>
    <w:rsid w:val="005054C6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62BF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3F6A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046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547C"/>
    <w:rsid w:val="00736A87"/>
    <w:rsid w:val="00737630"/>
    <w:rsid w:val="00737870"/>
    <w:rsid w:val="007406D7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0896"/>
    <w:rsid w:val="0081332B"/>
    <w:rsid w:val="008147FE"/>
    <w:rsid w:val="00815A49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59B2"/>
    <w:rsid w:val="008E5C66"/>
    <w:rsid w:val="008E7391"/>
    <w:rsid w:val="008F05BD"/>
    <w:rsid w:val="008F0BD0"/>
    <w:rsid w:val="008F0C59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3AD0"/>
    <w:rsid w:val="0093040B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2059D"/>
    <w:rsid w:val="00A209A2"/>
    <w:rsid w:val="00A23927"/>
    <w:rsid w:val="00A250C0"/>
    <w:rsid w:val="00A273D7"/>
    <w:rsid w:val="00A3141B"/>
    <w:rsid w:val="00A31C66"/>
    <w:rsid w:val="00A34647"/>
    <w:rsid w:val="00A36336"/>
    <w:rsid w:val="00A40CFF"/>
    <w:rsid w:val="00A40EF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3808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551A"/>
    <w:rsid w:val="00B75E92"/>
    <w:rsid w:val="00B76436"/>
    <w:rsid w:val="00B773CC"/>
    <w:rsid w:val="00B77E0B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7051"/>
    <w:rsid w:val="00C11806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37DE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6456"/>
    <w:rsid w:val="00CF6764"/>
    <w:rsid w:val="00D01B41"/>
    <w:rsid w:val="00D02A07"/>
    <w:rsid w:val="00D03078"/>
    <w:rsid w:val="00D10198"/>
    <w:rsid w:val="00D14703"/>
    <w:rsid w:val="00D14C0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2DF2"/>
    <w:rsid w:val="00D83D75"/>
    <w:rsid w:val="00D84BA2"/>
    <w:rsid w:val="00D85A91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C2C"/>
    <w:rsid w:val="00DD3F3F"/>
    <w:rsid w:val="00DD5501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E0031C"/>
    <w:rsid w:val="00E0393A"/>
    <w:rsid w:val="00E03E33"/>
    <w:rsid w:val="00E04D87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9D7"/>
    <w:rsid w:val="00E259F4"/>
    <w:rsid w:val="00E274BD"/>
    <w:rsid w:val="00E334F0"/>
    <w:rsid w:val="00E340D1"/>
    <w:rsid w:val="00E34747"/>
    <w:rsid w:val="00E4093C"/>
    <w:rsid w:val="00E4163F"/>
    <w:rsid w:val="00E41736"/>
    <w:rsid w:val="00E503CF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181D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7151"/>
    <w:rsid w:val="00F07852"/>
    <w:rsid w:val="00F10E3B"/>
    <w:rsid w:val="00F11B53"/>
    <w:rsid w:val="00F12CB7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D2873-AD2C-4F65-8EE8-A61B0027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978</TotalTime>
  <Pages>6</Pages>
  <Words>847</Words>
  <Characters>6601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19</cp:revision>
  <cp:lastPrinted>2013-11-22T01:26:00Z</cp:lastPrinted>
  <dcterms:created xsi:type="dcterms:W3CDTF">2013-06-18T03:02:00Z</dcterms:created>
  <dcterms:modified xsi:type="dcterms:W3CDTF">2013-11-22T01:30:00Z</dcterms:modified>
</cp:coreProperties>
</file>