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95pt;height:55.7pt" o:ole="" fillcolor="window">
                  <v:imagedata r:id="rId8" o:title=""/>
                </v:shape>
                <o:OLEObject Type="Embed" ProgID="Word.Picture.8" ShapeID="_x0000_i1025" DrawAspect="Content" ObjectID="_1449572847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1116EF" w:rsidP="001116E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A829DB">
              <w:rPr>
                <w:szCs w:val="28"/>
              </w:rPr>
              <w:t>.1</w:t>
            </w:r>
            <w:r>
              <w:rPr>
                <w:szCs w:val="28"/>
              </w:rPr>
              <w:t>2</w:t>
            </w:r>
            <w:r w:rsidR="00F07852">
              <w:rPr>
                <w:szCs w:val="28"/>
              </w:rPr>
              <w:t>.2013</w:t>
            </w:r>
          </w:p>
        </w:tc>
        <w:tc>
          <w:tcPr>
            <w:tcW w:w="3686" w:type="dxa"/>
          </w:tcPr>
          <w:p w:rsidR="00F07852" w:rsidRPr="00396428" w:rsidRDefault="00F07852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396428" w:rsidRDefault="00A829DB" w:rsidP="0029421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1116EF">
              <w:rPr>
                <w:szCs w:val="28"/>
              </w:rPr>
              <w:t>4</w:t>
            </w: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Default="00F07852" w:rsidP="003060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</w:t>
            </w:r>
          </w:p>
          <w:p w:rsidR="00F07852" w:rsidRPr="00F910C6" w:rsidRDefault="00F07852" w:rsidP="003060EB">
            <w:pPr>
              <w:jc w:val="both"/>
              <w:rPr>
                <w:sz w:val="16"/>
                <w:szCs w:val="16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A829DB" w:rsidRDefault="00332D1C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332D1C" w:rsidRDefault="00332D1C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</w:t>
            </w:r>
            <w:r w:rsidR="00F34FC6">
              <w:rPr>
                <w:szCs w:val="28"/>
              </w:rPr>
              <w:t>,</w:t>
            </w:r>
          </w:p>
          <w:p w:rsidR="00F34FC6" w:rsidRDefault="00F34FC6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</w:p>
          <w:p w:rsidR="00F07852" w:rsidRPr="00D572D4" w:rsidRDefault="00F07852" w:rsidP="000946A8">
            <w:pPr>
              <w:jc w:val="both"/>
              <w:rPr>
                <w:szCs w:val="28"/>
              </w:rPr>
            </w:pPr>
          </w:p>
        </w:tc>
      </w:tr>
      <w:tr w:rsidR="00543B85" w:rsidRPr="00396428">
        <w:tc>
          <w:tcPr>
            <w:tcW w:w="4111" w:type="dxa"/>
            <w:gridSpan w:val="2"/>
          </w:tcPr>
          <w:p w:rsidR="00543B85" w:rsidRPr="00396428" w:rsidRDefault="00543B85">
            <w:pPr>
              <w:rPr>
                <w:szCs w:val="28"/>
              </w:rPr>
            </w:pPr>
            <w:r>
              <w:rPr>
                <w:szCs w:val="28"/>
              </w:rPr>
              <w:t>Присутствовали члены экспертного совета:</w:t>
            </w:r>
          </w:p>
        </w:tc>
        <w:tc>
          <w:tcPr>
            <w:tcW w:w="5529" w:type="dxa"/>
            <w:gridSpan w:val="3"/>
          </w:tcPr>
          <w:p w:rsidR="00543B85" w:rsidRDefault="00543B85" w:rsidP="00756BE9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Соппа</w:t>
            </w:r>
            <w:proofErr w:type="spellEnd"/>
            <w:r>
              <w:rPr>
                <w:szCs w:val="28"/>
              </w:rPr>
              <w:t xml:space="preserve"> И.В., </w:t>
            </w:r>
          </w:p>
          <w:p w:rsidR="00543B85" w:rsidRDefault="00543B85" w:rsidP="00756BE9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Чупанов</w:t>
            </w:r>
            <w:proofErr w:type="spellEnd"/>
            <w:r>
              <w:rPr>
                <w:szCs w:val="28"/>
              </w:rPr>
              <w:t xml:space="preserve"> </w:t>
            </w:r>
            <w:r w:rsidR="00696663">
              <w:rPr>
                <w:szCs w:val="28"/>
              </w:rPr>
              <w:t>А.А.,</w:t>
            </w:r>
          </w:p>
          <w:p w:rsidR="00696663" w:rsidRDefault="00696663" w:rsidP="00756BE9">
            <w:pPr>
              <w:jc w:val="both"/>
              <w:rPr>
                <w:szCs w:val="28"/>
              </w:rPr>
            </w:pPr>
          </w:p>
        </w:tc>
      </w:tr>
      <w:tr w:rsidR="00F07852" w:rsidRPr="00396428">
        <w:tc>
          <w:tcPr>
            <w:tcW w:w="4111" w:type="dxa"/>
            <w:gridSpan w:val="2"/>
          </w:tcPr>
          <w:p w:rsidR="00F07852" w:rsidRPr="00396428" w:rsidRDefault="00F07852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  <w:r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A24E86" w:rsidRDefault="00A24E8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Барабаш Е.А., старший помощник прокурора Приморского края;</w:t>
            </w:r>
          </w:p>
          <w:p w:rsidR="00A24E86" w:rsidRDefault="00A24E8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Беспалов В.Г., депутат Законодательного Собрания Приморского края;</w:t>
            </w:r>
          </w:p>
          <w:p w:rsidR="00A24E86" w:rsidRDefault="00A24E8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Бурдело</w:t>
            </w:r>
            <w:proofErr w:type="spellEnd"/>
            <w:r>
              <w:rPr>
                <w:szCs w:val="28"/>
              </w:rPr>
              <w:t xml:space="preserve"> М.М., заместитель директора департамента культуры Приморского края;</w:t>
            </w:r>
          </w:p>
          <w:p w:rsidR="00A24E86" w:rsidRDefault="00A24E8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Володина И.А., начальник правового управления аппарата Законодательного Собрания Приморского края;</w:t>
            </w:r>
          </w:p>
          <w:p w:rsidR="00A24E86" w:rsidRDefault="00A24E8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Гришуков В.В., депутат Законодательного Собрания Приморского края;</w:t>
            </w:r>
          </w:p>
          <w:p w:rsidR="00A24E86" w:rsidRDefault="00A24E8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Евстропова Е.В., начальник нормативно-правового отдела департамента культуры Приморского края;</w:t>
            </w:r>
          </w:p>
          <w:p w:rsidR="00A24E86" w:rsidRPr="00A24E86" w:rsidRDefault="00A24E86" w:rsidP="00A24E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24E86">
              <w:rPr>
                <w:szCs w:val="28"/>
              </w:rPr>
              <w:t xml:space="preserve">Иванова </w:t>
            </w:r>
            <w:r>
              <w:rPr>
                <w:szCs w:val="28"/>
              </w:rPr>
              <w:t>Л.В.</w:t>
            </w:r>
            <w:r w:rsidRPr="00A24E86">
              <w:rPr>
                <w:szCs w:val="28"/>
              </w:rPr>
              <w:t>, начальник отдела бюджетных ассигнований социальной сферы управления финансов и экономики администрации города Владивостока</w:t>
            </w:r>
            <w:r>
              <w:rPr>
                <w:szCs w:val="28"/>
              </w:rPr>
              <w:t>;</w:t>
            </w:r>
          </w:p>
          <w:p w:rsidR="00A24E86" w:rsidRDefault="00A24E8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Иванович С.И., ведущий консультант отдела правовой экспертизы законопроектов по бюджетному законодательству, экономике и социальной политике правового управления аппарата Законодательного Собрания Приморского края;</w:t>
            </w:r>
          </w:p>
          <w:p w:rsidR="00A24E86" w:rsidRDefault="00A24E8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Корнеев Ю.А., депутат Законодательного Собрания Приморского края;</w:t>
            </w:r>
          </w:p>
          <w:p w:rsidR="00696663" w:rsidRDefault="00696663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543B85" w:rsidRDefault="00A24E8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Кузнецов Ж.А., директор департамента физической культуры и спорта Приморского края;</w:t>
            </w:r>
          </w:p>
          <w:p w:rsidR="00A24E86" w:rsidRPr="00A24E86" w:rsidRDefault="00A24E86" w:rsidP="00A24E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24E86">
              <w:rPr>
                <w:szCs w:val="28"/>
              </w:rPr>
              <w:t xml:space="preserve">Мальцева </w:t>
            </w:r>
            <w:r>
              <w:rPr>
                <w:szCs w:val="28"/>
              </w:rPr>
              <w:t>Н.В.</w:t>
            </w:r>
            <w:r w:rsidRPr="00A24E86">
              <w:rPr>
                <w:szCs w:val="28"/>
              </w:rPr>
              <w:t>, заместитель главы администрации города Владивостока;</w:t>
            </w:r>
          </w:p>
          <w:p w:rsidR="00A24E86" w:rsidRDefault="00A24E8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Межонов К.А., депутат Законодательного Собрания Приморского края;</w:t>
            </w:r>
          </w:p>
          <w:p w:rsidR="00A24E86" w:rsidRPr="00A24E86" w:rsidRDefault="00A24E86" w:rsidP="00A24E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24E86">
              <w:rPr>
                <w:szCs w:val="28"/>
              </w:rPr>
              <w:t xml:space="preserve">Пушкарев </w:t>
            </w:r>
            <w:r>
              <w:rPr>
                <w:szCs w:val="28"/>
              </w:rPr>
              <w:t>И.С.</w:t>
            </w:r>
            <w:r w:rsidRPr="00A24E86">
              <w:rPr>
                <w:szCs w:val="28"/>
              </w:rPr>
              <w:t>, глава города Владивостока;</w:t>
            </w:r>
          </w:p>
          <w:p w:rsidR="00A24E86" w:rsidRDefault="00A24E8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А.А., депутат Законодательного Собрания Приморского края;</w:t>
            </w:r>
          </w:p>
          <w:p w:rsidR="00A24E86" w:rsidRDefault="00A24E8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Сигида</w:t>
            </w:r>
            <w:proofErr w:type="spellEnd"/>
            <w:r>
              <w:rPr>
                <w:szCs w:val="28"/>
              </w:rPr>
              <w:t xml:space="preserve"> Р.С., заместитель директора департамента образования и науки Приморского края;</w:t>
            </w:r>
          </w:p>
          <w:p w:rsidR="00A24E86" w:rsidRDefault="00A24E8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Смольникова Е.А., полномочный представитель Губернатора Приморского края в Законодательном Собрании Приморского края;</w:t>
            </w:r>
          </w:p>
          <w:p w:rsidR="00A24E86" w:rsidRPr="00A24E86" w:rsidRDefault="00A24E86" w:rsidP="00A24E8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24E86">
              <w:rPr>
                <w:szCs w:val="28"/>
              </w:rPr>
              <w:t>Химич</w:t>
            </w:r>
            <w:proofErr w:type="spellEnd"/>
            <w:r w:rsidRPr="00A24E86">
              <w:rPr>
                <w:szCs w:val="28"/>
              </w:rPr>
              <w:t xml:space="preserve"> </w:t>
            </w:r>
            <w:r>
              <w:rPr>
                <w:szCs w:val="28"/>
              </w:rPr>
              <w:t>Е.А.</w:t>
            </w:r>
            <w:r w:rsidRPr="00A24E86">
              <w:rPr>
                <w:szCs w:val="28"/>
              </w:rPr>
              <w:t>, первый заместитель главы администрации города Владивостока;</w:t>
            </w:r>
          </w:p>
          <w:p w:rsidR="00A24E86" w:rsidRDefault="00A24E86" w:rsidP="008676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Хрущева Т.В., депутат Законодательного Собрания Приморского края</w:t>
            </w:r>
          </w:p>
          <w:p w:rsidR="00142505" w:rsidRDefault="00142505" w:rsidP="0043682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C009F3" w:rsidRDefault="00C009F3" w:rsidP="002E0E5A">
      <w:pPr>
        <w:outlineLvl w:val="0"/>
        <w:rPr>
          <w:szCs w:val="28"/>
        </w:rPr>
      </w:pPr>
    </w:p>
    <w:p w:rsidR="00F07852" w:rsidRDefault="00F07852" w:rsidP="00B45E00">
      <w:pPr>
        <w:ind w:firstLine="709"/>
        <w:jc w:val="center"/>
        <w:outlineLvl w:val="0"/>
        <w:rPr>
          <w:szCs w:val="28"/>
        </w:rPr>
      </w:pPr>
      <w:r w:rsidRPr="00B45E00">
        <w:rPr>
          <w:szCs w:val="28"/>
        </w:rPr>
        <w:t>Повестка дня:</w:t>
      </w:r>
    </w:p>
    <w:p w:rsidR="001A31EC" w:rsidRPr="001A31EC" w:rsidRDefault="001A31EC" w:rsidP="001A31EC">
      <w:pPr>
        <w:ind w:firstLine="709"/>
        <w:jc w:val="both"/>
        <w:outlineLvl w:val="0"/>
        <w:rPr>
          <w:szCs w:val="28"/>
        </w:rPr>
      </w:pPr>
    </w:p>
    <w:p w:rsidR="001A31EC" w:rsidRDefault="001A31EC" w:rsidP="001A31EC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1A31EC">
        <w:rPr>
          <w:szCs w:val="28"/>
        </w:rPr>
        <w:t>1.О</w:t>
      </w:r>
      <w:proofErr w:type="spellEnd"/>
      <w:r w:rsidRPr="001A31EC">
        <w:rPr>
          <w:szCs w:val="28"/>
        </w:rPr>
        <w:t xml:space="preserve"> проекте закона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(второе чтение)</w:t>
      </w:r>
    </w:p>
    <w:p w:rsidR="001A31EC" w:rsidRPr="001A31EC" w:rsidRDefault="001A31EC" w:rsidP="001A31EC">
      <w:pPr>
        <w:pStyle w:val="a9"/>
        <w:spacing w:after="0"/>
        <w:ind w:firstLine="709"/>
        <w:jc w:val="both"/>
        <w:rPr>
          <w:szCs w:val="28"/>
        </w:rPr>
      </w:pPr>
    </w:p>
    <w:p w:rsidR="001A31EC" w:rsidRDefault="001A31EC" w:rsidP="001A31EC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1A31EC">
        <w:rPr>
          <w:szCs w:val="28"/>
        </w:rPr>
        <w:t>2.О</w:t>
      </w:r>
      <w:proofErr w:type="spellEnd"/>
      <w:r w:rsidRPr="001A31EC">
        <w:rPr>
          <w:szCs w:val="28"/>
        </w:rPr>
        <w:t xml:space="preserve"> проекте закона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(третье чтение)</w:t>
      </w:r>
    </w:p>
    <w:p w:rsidR="001A31EC" w:rsidRPr="001A31EC" w:rsidRDefault="001A31EC" w:rsidP="001A31EC">
      <w:pPr>
        <w:pStyle w:val="a9"/>
        <w:spacing w:after="0"/>
        <w:ind w:firstLine="709"/>
        <w:jc w:val="both"/>
        <w:rPr>
          <w:szCs w:val="28"/>
        </w:rPr>
      </w:pPr>
    </w:p>
    <w:p w:rsidR="001A31EC" w:rsidRDefault="001A31EC" w:rsidP="001A31EC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1A31EC">
        <w:rPr>
          <w:szCs w:val="28"/>
        </w:rPr>
        <w:t>3.О</w:t>
      </w:r>
      <w:proofErr w:type="spellEnd"/>
      <w:r w:rsidRPr="001A31EC">
        <w:rPr>
          <w:szCs w:val="28"/>
        </w:rPr>
        <w:t xml:space="preserve"> проекте закона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(второе чтение)</w:t>
      </w:r>
    </w:p>
    <w:p w:rsidR="001A31EC" w:rsidRPr="001A31EC" w:rsidRDefault="001A31EC" w:rsidP="001A31EC">
      <w:pPr>
        <w:pStyle w:val="a9"/>
        <w:spacing w:after="0"/>
        <w:ind w:firstLine="709"/>
        <w:jc w:val="both"/>
        <w:rPr>
          <w:szCs w:val="28"/>
        </w:rPr>
      </w:pPr>
    </w:p>
    <w:p w:rsidR="001A31EC" w:rsidRPr="001A31EC" w:rsidRDefault="001A31EC" w:rsidP="001A31EC">
      <w:pPr>
        <w:pStyle w:val="a9"/>
        <w:spacing w:after="0"/>
        <w:ind w:firstLine="709"/>
        <w:jc w:val="both"/>
        <w:rPr>
          <w:szCs w:val="28"/>
        </w:rPr>
      </w:pPr>
      <w:proofErr w:type="spellStart"/>
      <w:r w:rsidRPr="001A31EC">
        <w:rPr>
          <w:szCs w:val="28"/>
        </w:rPr>
        <w:t>4.О</w:t>
      </w:r>
      <w:proofErr w:type="spellEnd"/>
      <w:r w:rsidRPr="001A31EC">
        <w:rPr>
          <w:szCs w:val="28"/>
        </w:rPr>
        <w:t xml:space="preserve"> проекте закона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(третье чтение)</w:t>
      </w:r>
    </w:p>
    <w:p w:rsidR="001A31EC" w:rsidRPr="00B45E00" w:rsidRDefault="001A31EC" w:rsidP="00696663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СЛУШАЛИ:</w:t>
            </w:r>
          </w:p>
        </w:tc>
        <w:tc>
          <w:tcPr>
            <w:tcW w:w="7229" w:type="dxa"/>
          </w:tcPr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Утверждение повестки дня.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i/>
                <w:szCs w:val="28"/>
                <w:u w:val="single"/>
              </w:rPr>
              <w:t xml:space="preserve">Докладывает: </w:t>
            </w:r>
            <w:r w:rsidRPr="00453957">
              <w:rPr>
                <w:szCs w:val="28"/>
              </w:rPr>
              <w:t>Чемерис И.С.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Предложил принять повестку дня за основу.</w:t>
            </w:r>
          </w:p>
          <w:p w:rsidR="00E630A3" w:rsidRPr="00453957" w:rsidRDefault="00E630A3" w:rsidP="005E2EC6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F07852" w:rsidRPr="00AB1CD7" w:rsidRDefault="00F07852" w:rsidP="002B5D4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за основу.</w:t>
            </w:r>
          </w:p>
          <w:p w:rsidR="008D66C5" w:rsidRPr="00453957" w:rsidRDefault="008D66C5" w:rsidP="005E2EC6">
            <w:pPr>
              <w:jc w:val="both"/>
              <w:rPr>
                <w:szCs w:val="28"/>
              </w:rPr>
            </w:pPr>
          </w:p>
          <w:p w:rsidR="00C009F3" w:rsidRDefault="00047DC0" w:rsidP="008D66C5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E630A3" w:rsidRDefault="00E630A3" w:rsidP="008D66C5">
            <w:pPr>
              <w:jc w:val="both"/>
              <w:rPr>
                <w:szCs w:val="28"/>
              </w:rPr>
            </w:pPr>
          </w:p>
          <w:p w:rsidR="00696663" w:rsidRDefault="002C0105" w:rsidP="008D66C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 предложил дополнительно рассмотреть ряд вопросов:</w:t>
            </w:r>
          </w:p>
          <w:p w:rsidR="003B2DDB" w:rsidRDefault="003B2DDB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1.О</w:t>
            </w:r>
            <w:proofErr w:type="spellEnd"/>
            <w:r>
              <w:t xml:space="preserve"> проекте закона Приморского края "О внесении изменений в статью 6</w:t>
            </w:r>
            <w:r w:rsidRPr="00EC1C0D">
              <w:rPr>
                <w:vertAlign w:val="superscript"/>
              </w:rPr>
              <w:t>2</w:t>
            </w:r>
            <w:r>
              <w:t xml:space="preserve"> Закона Приморского края </w:t>
            </w:r>
            <w:r w:rsidR="00696663">
              <w:t xml:space="preserve">                        </w:t>
            </w:r>
            <w:r>
              <w:t>"О защите прав граждан в жилищно-коммунальной сфере" (второе, третье чтения)</w:t>
            </w:r>
          </w:p>
          <w:p w:rsidR="003B2DDB" w:rsidRDefault="003B2DDB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340DF6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2.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изменений в Закон Приморского края "Об организации и поддержке учреждений культуры и искусства в Приморском крае (второе чтение) </w:t>
            </w:r>
          </w:p>
          <w:p w:rsidR="00340DF6" w:rsidRDefault="00340DF6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340DF6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3.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изменений в Закон Приморского края "Об организации и поддержке учреждений культуры и искусства в Приморском крае" (третье чтение)</w:t>
            </w:r>
          </w:p>
          <w:p w:rsidR="00340DF6" w:rsidRDefault="00340DF6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340DF6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4.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изменений в Закон Приморского края </w:t>
            </w:r>
            <w:r w:rsidR="00696663">
              <w:t xml:space="preserve">                                    </w:t>
            </w:r>
            <w:r w:rsidR="003B2DDB">
              <w:t>"О здравоохранении в Приморском крае" (первое чтение)</w:t>
            </w:r>
          </w:p>
          <w:p w:rsidR="00340DF6" w:rsidRDefault="00340DF6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340DF6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5.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изменений в Закон Приморского края "О лекарственном обеспечении на территории Приморского края" (первое чтение)</w:t>
            </w:r>
          </w:p>
          <w:p w:rsidR="00340DF6" w:rsidRDefault="00340DF6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340DF6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6.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изменений в Закон Приморского края "О лекарственном обеспечении на территории Приморского края" (второе, третье чтения)</w:t>
            </w:r>
          </w:p>
          <w:p w:rsidR="00340DF6" w:rsidRDefault="00340DF6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340DF6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7.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изменений в Закон Приморского края "Об организации и поддержке учреждений культуры и искусства </w:t>
            </w:r>
            <w:r w:rsidR="00696663">
              <w:t xml:space="preserve">                              </w:t>
            </w:r>
            <w:r w:rsidR="003B2DDB">
              <w:t>в Приморском крае" (первое чтение)</w:t>
            </w:r>
          </w:p>
          <w:p w:rsidR="00340DF6" w:rsidRDefault="00340DF6" w:rsidP="003B2DDB">
            <w:pPr>
              <w:autoSpaceDE w:val="0"/>
              <w:autoSpaceDN w:val="0"/>
              <w:adjustRightInd w:val="0"/>
              <w:jc w:val="both"/>
            </w:pPr>
          </w:p>
          <w:p w:rsidR="00696663" w:rsidRDefault="00696663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340DF6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lastRenderedPageBreak/>
              <w:t>8.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изменений в Закон Приморского края "Об организации и поддержке учреждений культуры и искусства </w:t>
            </w:r>
            <w:r w:rsidR="00696663">
              <w:t xml:space="preserve">                                </w:t>
            </w:r>
            <w:r w:rsidR="003B2DDB">
              <w:t>в Приморском крае" (второе, третье чтения)</w:t>
            </w:r>
          </w:p>
          <w:p w:rsidR="00340DF6" w:rsidRDefault="00340DF6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340DF6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9.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изменения в статью 9 Закона Приморского края </w:t>
            </w:r>
            <w:r w:rsidR="00696663">
              <w:t xml:space="preserve">                        </w:t>
            </w:r>
            <w:r w:rsidR="003B2DDB">
              <w:t>"О физической культуре и спорте Приморского края" (первое чтение)</w:t>
            </w:r>
          </w:p>
          <w:p w:rsidR="00340DF6" w:rsidRDefault="00340DF6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340DF6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10.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изменения в статью 9 Закона Приморского края </w:t>
            </w:r>
            <w:r w:rsidR="00696663">
              <w:t xml:space="preserve">                       </w:t>
            </w:r>
            <w:r w:rsidR="003B2DDB">
              <w:t>"О физической культуре и спорте Приморского края" (второе, третье чтения)</w:t>
            </w:r>
          </w:p>
          <w:p w:rsidR="00340DF6" w:rsidRDefault="00340DF6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434D79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11.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изменений в Закон Приморского края "О социальном обслуживании населения в Приморском крае" (первое чтение)</w:t>
            </w:r>
          </w:p>
          <w:p w:rsidR="00434D79" w:rsidRDefault="00434D79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434D79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12.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изменений в Закон Приморского края "О социальном обслуживании населения в Приморском крае" (второе, третье чтения)</w:t>
            </w:r>
          </w:p>
          <w:p w:rsidR="00434D79" w:rsidRDefault="00434D79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434D79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13.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изменений в Закон Приморского края "О профилактике незаконного потребления наркотических средств </w:t>
            </w:r>
            <w:r w:rsidR="005C29F4">
              <w:t xml:space="preserve">                       </w:t>
            </w:r>
            <w:r w:rsidR="003B2DDB">
              <w:t>и психотропных веществ, наркомании на территории Приморского края" (первое чтение)</w:t>
            </w:r>
          </w:p>
          <w:p w:rsidR="00434D79" w:rsidRDefault="00434D79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434D79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14.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изменений в Закон Приморского края "О профилактике незаконного потребления наркотических средств </w:t>
            </w:r>
            <w:r w:rsidR="005C29F4">
              <w:t xml:space="preserve">                        </w:t>
            </w:r>
            <w:r w:rsidR="003B2DDB">
              <w:t>и психотропных веществ, наркомании на территории Приморского края" (второе, третье чтения)</w:t>
            </w:r>
          </w:p>
          <w:p w:rsidR="00434D79" w:rsidRDefault="00434D79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434D79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15.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</w:p>
          <w:p w:rsidR="00434D79" w:rsidRDefault="00434D79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434D79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16.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(второе, третье чтения)</w:t>
            </w:r>
          </w:p>
          <w:p w:rsidR="00434D79" w:rsidRDefault="00434D79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434D79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lastRenderedPageBreak/>
              <w:t>17.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изменения в  статью 12 Закона Приморского края</w:t>
            </w:r>
            <w:r w:rsidR="005C29F4">
              <w:t xml:space="preserve">                      </w:t>
            </w:r>
            <w:r w:rsidR="003B2DDB">
              <w:t xml:space="preserve"> "О комиссиях по делам несовершеннолетних и защите их прав на территории Приморского края" (первое чтение)</w:t>
            </w:r>
          </w:p>
          <w:p w:rsidR="003B2DDB" w:rsidRDefault="003B2DDB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434D79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18.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изменения в  статью 12 Закона Приморского края</w:t>
            </w:r>
            <w:r w:rsidR="005C29F4">
              <w:t xml:space="preserve">                       </w:t>
            </w:r>
            <w:r w:rsidR="003B2DDB">
              <w:t xml:space="preserve"> "О комиссиях по делам несовершеннолетних и защите их прав на территории Приморского края" (второе, третье чтения)</w:t>
            </w:r>
          </w:p>
          <w:p w:rsidR="003B2DDB" w:rsidRDefault="003B2DDB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434D79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19.</w:t>
            </w:r>
            <w:r w:rsidR="003B2DDB">
              <w:t>О</w:t>
            </w:r>
            <w:proofErr w:type="spellEnd"/>
            <w:r w:rsidR="003B2DDB">
              <w:t xml:space="preserve"> проекте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  <w:p w:rsidR="003B2DDB" w:rsidRDefault="003B2DDB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434D79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20.</w:t>
            </w:r>
            <w:r w:rsidR="003B2DDB">
              <w:t>Об</w:t>
            </w:r>
            <w:proofErr w:type="spellEnd"/>
            <w:r w:rsidR="003B2DDB">
              <w:t xml:space="preserve"> обращении Законодательного Собрания Приморского края к Губернатору Приморского края </w:t>
            </w:r>
            <w:proofErr w:type="spellStart"/>
            <w:r w:rsidR="003B2DDB">
              <w:t>Миклушевскому</w:t>
            </w:r>
            <w:proofErr w:type="spellEnd"/>
            <w:r w:rsidR="003B2DDB">
              <w:t xml:space="preserve"> В.В. по вопросу оказания материальной помощи многодетным семьям по организации сбора детей в школу</w:t>
            </w:r>
          </w:p>
          <w:p w:rsidR="003B2DDB" w:rsidRDefault="003B2DDB" w:rsidP="003B2DDB">
            <w:pPr>
              <w:autoSpaceDE w:val="0"/>
              <w:autoSpaceDN w:val="0"/>
              <w:adjustRightInd w:val="0"/>
              <w:jc w:val="both"/>
            </w:pPr>
          </w:p>
          <w:p w:rsidR="003B2DDB" w:rsidRDefault="00434D79" w:rsidP="003B2DDB">
            <w:pPr>
              <w:autoSpaceDE w:val="0"/>
              <w:autoSpaceDN w:val="0"/>
              <w:adjustRightInd w:val="0"/>
              <w:jc w:val="both"/>
              <w:outlineLvl w:val="0"/>
            </w:pPr>
            <w:proofErr w:type="spellStart"/>
            <w:r>
              <w:t>21.</w:t>
            </w:r>
            <w:r w:rsidR="003B2DDB" w:rsidRPr="009A3E2E">
              <w:t>О</w:t>
            </w:r>
            <w:proofErr w:type="spellEnd"/>
            <w:r w:rsidR="003B2DDB" w:rsidRPr="009A3E2E">
              <w:t xml:space="preserve"> проектах федеральных законов</w:t>
            </w:r>
          </w:p>
          <w:p w:rsidR="00434D79" w:rsidRDefault="00434D79" w:rsidP="003B2DDB">
            <w:pPr>
              <w:autoSpaceDE w:val="0"/>
              <w:autoSpaceDN w:val="0"/>
              <w:adjustRightInd w:val="0"/>
              <w:jc w:val="both"/>
              <w:outlineLvl w:val="0"/>
            </w:pPr>
          </w:p>
          <w:p w:rsidR="003B2DDB" w:rsidRDefault="00434D79" w:rsidP="003B2DDB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22.</w:t>
            </w:r>
            <w:r w:rsidR="003B2DDB" w:rsidRPr="005C1118">
              <w:t>Об</w:t>
            </w:r>
            <w:proofErr w:type="spellEnd"/>
            <w:r w:rsidR="003B2DDB" w:rsidRPr="005C1118">
              <w:t xml:space="preserve"> обращениях и законодательных инициативах законодательных (представительных) органов государственной вл</w:t>
            </w:r>
            <w:r w:rsidR="003B2DDB">
              <w:t>а</w:t>
            </w:r>
            <w:r w:rsidR="003B2DDB" w:rsidRPr="005C1118">
              <w:t>сти субъектов Российской Федерации</w:t>
            </w:r>
          </w:p>
          <w:p w:rsidR="00F077C5" w:rsidRDefault="00F077C5" w:rsidP="008D66C5">
            <w:pPr>
              <w:jc w:val="both"/>
              <w:rPr>
                <w:szCs w:val="28"/>
              </w:rPr>
            </w:pPr>
          </w:p>
          <w:p w:rsidR="00F077C5" w:rsidRDefault="00F077C5" w:rsidP="00F077C5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FC7578" w:rsidRDefault="00FC7578" w:rsidP="008E17BD">
            <w:pPr>
              <w:jc w:val="both"/>
              <w:rPr>
                <w:szCs w:val="28"/>
              </w:rPr>
            </w:pPr>
          </w:p>
          <w:p w:rsidR="00920C4F" w:rsidRPr="002C4731" w:rsidRDefault="00920C4F" w:rsidP="00F67C8A">
            <w:pPr>
              <w:jc w:val="both"/>
            </w:pPr>
            <w:r w:rsidRPr="008E17BD">
              <w:rPr>
                <w:szCs w:val="28"/>
              </w:rPr>
              <w:t xml:space="preserve">В связи с тем, что поправки к </w:t>
            </w:r>
            <w:r w:rsidR="002C4731" w:rsidRPr="008E17BD">
              <w:rPr>
                <w:szCs w:val="28"/>
              </w:rPr>
              <w:t>проекту</w:t>
            </w:r>
            <w:r w:rsidR="005C29F4" w:rsidRPr="008E17BD">
              <w:rPr>
                <w:szCs w:val="28"/>
              </w:rPr>
              <w:t xml:space="preserve"> закона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 </w:t>
            </w:r>
            <w:r w:rsidR="002C4731" w:rsidRPr="008E17BD">
              <w:rPr>
                <w:szCs w:val="28"/>
              </w:rPr>
              <w:t xml:space="preserve">и </w:t>
            </w:r>
            <w:r w:rsidR="005C29F4" w:rsidRPr="008E17BD">
              <w:rPr>
                <w:szCs w:val="28"/>
              </w:rPr>
              <w:t>проект</w:t>
            </w:r>
            <w:r w:rsidR="002C4731" w:rsidRPr="008E17BD">
              <w:rPr>
                <w:szCs w:val="28"/>
              </w:rPr>
              <w:t>у</w:t>
            </w:r>
            <w:r w:rsidR="005C29F4" w:rsidRPr="008E17BD">
              <w:rPr>
                <w:szCs w:val="28"/>
              </w:rPr>
              <w:t xml:space="preserve"> закона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</w:t>
            </w:r>
            <w:r w:rsidRPr="008E17BD">
              <w:rPr>
                <w:szCs w:val="28"/>
              </w:rPr>
              <w:t>не внесены в Законодательное Собрание</w:t>
            </w:r>
            <w:r w:rsidR="002C4731" w:rsidRPr="008E17BD">
              <w:rPr>
                <w:szCs w:val="28"/>
              </w:rPr>
              <w:t xml:space="preserve"> Администрацией Приморского края</w:t>
            </w:r>
            <w:r w:rsidRPr="008E17BD">
              <w:rPr>
                <w:szCs w:val="28"/>
              </w:rPr>
              <w:t>, Чемерис И.С. предложил перенести рассмотрение вопросов основной повестки дня</w:t>
            </w:r>
            <w:r w:rsidR="00B0790A" w:rsidRPr="008E17BD">
              <w:rPr>
                <w:szCs w:val="28"/>
              </w:rPr>
              <w:t xml:space="preserve"> на следующее заседание комитета.</w:t>
            </w:r>
          </w:p>
          <w:p w:rsidR="00B0790A" w:rsidRPr="00453957" w:rsidRDefault="00B0790A" w:rsidP="00B0790A">
            <w:pPr>
              <w:jc w:val="both"/>
              <w:rPr>
                <w:szCs w:val="28"/>
              </w:rPr>
            </w:pPr>
          </w:p>
          <w:p w:rsidR="00B0790A" w:rsidRDefault="00B0790A" w:rsidP="00B0790A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B0790A" w:rsidRPr="00453957" w:rsidRDefault="00B0790A" w:rsidP="008D66C5">
            <w:pPr>
              <w:jc w:val="both"/>
              <w:rPr>
                <w:szCs w:val="28"/>
              </w:rPr>
            </w:pPr>
          </w:p>
        </w:tc>
      </w:tr>
      <w:tr w:rsidR="00F07852" w:rsidRPr="00AB1CD7" w:rsidTr="005E2EC6">
        <w:tc>
          <w:tcPr>
            <w:tcW w:w="2235" w:type="dxa"/>
          </w:tcPr>
          <w:p w:rsidR="00F07852" w:rsidRDefault="00F07852" w:rsidP="005E2EC6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87162C" w:rsidRDefault="0087162C" w:rsidP="006B6B6E">
            <w:pPr>
              <w:jc w:val="both"/>
              <w:rPr>
                <w:szCs w:val="28"/>
              </w:rPr>
            </w:pPr>
          </w:p>
          <w:p w:rsidR="00F07852" w:rsidRPr="00AB1CD7" w:rsidRDefault="00F07852" w:rsidP="006B6B6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F07852" w:rsidRPr="00AB1CD7" w:rsidRDefault="00F07852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751740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Чемерис И.С. предложил принять повестку дня                    в целом.</w:t>
            </w:r>
          </w:p>
          <w:p w:rsidR="009578A8" w:rsidRPr="00453957" w:rsidRDefault="009578A8" w:rsidP="005E2EC6">
            <w:pPr>
              <w:jc w:val="both"/>
              <w:rPr>
                <w:szCs w:val="28"/>
              </w:rPr>
            </w:pP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Принять повестку дня в целом.</w:t>
            </w:r>
          </w:p>
          <w:p w:rsidR="00F07852" w:rsidRPr="00453957" w:rsidRDefault="00F07852" w:rsidP="005E2EC6">
            <w:pPr>
              <w:jc w:val="both"/>
              <w:rPr>
                <w:szCs w:val="28"/>
              </w:rPr>
            </w:pPr>
          </w:p>
          <w:p w:rsidR="00286D9A" w:rsidRDefault="00F07852" w:rsidP="00982B3A">
            <w:pPr>
              <w:jc w:val="both"/>
              <w:rPr>
                <w:szCs w:val="28"/>
              </w:rPr>
            </w:pPr>
            <w:r w:rsidRPr="00453957">
              <w:rPr>
                <w:szCs w:val="28"/>
              </w:rPr>
              <w:t>Голосовали: "за" – единогласно.</w:t>
            </w:r>
          </w:p>
          <w:p w:rsidR="000D203E" w:rsidRPr="00453957" w:rsidRDefault="000D203E" w:rsidP="00982B3A">
            <w:pPr>
              <w:jc w:val="both"/>
              <w:rPr>
                <w:szCs w:val="28"/>
              </w:rPr>
            </w:pPr>
          </w:p>
        </w:tc>
      </w:tr>
      <w:tr w:rsidR="00F07852" w:rsidRPr="00AB1CD7">
        <w:tc>
          <w:tcPr>
            <w:tcW w:w="2235" w:type="dxa"/>
          </w:tcPr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1. </w:t>
            </w:r>
            <w:r w:rsidRPr="00AB1CD7">
              <w:rPr>
                <w:szCs w:val="28"/>
              </w:rPr>
              <w:t>СЛУШАЛИ:</w:t>
            </w:r>
          </w:p>
          <w:p w:rsidR="00F07852" w:rsidRDefault="00F07852" w:rsidP="00A87FB3">
            <w:pPr>
              <w:pStyle w:val="a9"/>
              <w:jc w:val="both"/>
              <w:rPr>
                <w:szCs w:val="28"/>
              </w:rPr>
            </w:pPr>
          </w:p>
          <w:p w:rsidR="00F07852" w:rsidRPr="00AB1CD7" w:rsidRDefault="00F07852" w:rsidP="00A87FB3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0790A" w:rsidRDefault="00B0790A" w:rsidP="00B0790A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статью 6</w:t>
            </w:r>
            <w:r w:rsidRPr="00EC1C0D">
              <w:rPr>
                <w:vertAlign w:val="superscript"/>
              </w:rPr>
              <w:t>2</w:t>
            </w:r>
            <w:r>
              <w:t xml:space="preserve"> Закона Приморского края "О защите прав граждан в жилищно-коммунальной сфере" (второе, третье чтения).</w:t>
            </w:r>
          </w:p>
          <w:p w:rsidR="000A13CF" w:rsidRDefault="000A13CF" w:rsidP="00665907">
            <w:pPr>
              <w:jc w:val="both"/>
              <w:rPr>
                <w:i/>
                <w:szCs w:val="28"/>
                <w:u w:val="single"/>
              </w:rPr>
            </w:pPr>
          </w:p>
          <w:p w:rsidR="00F07852" w:rsidRPr="00270F5F" w:rsidRDefault="00F07852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>:</w:t>
            </w:r>
            <w:r w:rsidR="009D3A35" w:rsidRPr="009D3A35">
              <w:rPr>
                <w:szCs w:val="28"/>
              </w:rPr>
              <w:t xml:space="preserve"> </w:t>
            </w:r>
            <w:r w:rsidR="008D1A4F">
              <w:rPr>
                <w:szCs w:val="28"/>
              </w:rPr>
              <w:t>Чемерис И.С.</w:t>
            </w:r>
          </w:p>
          <w:p w:rsidR="00F07852" w:rsidRPr="00AB1CD7" w:rsidRDefault="00F07852" w:rsidP="00FC0508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C654C4" w:rsidRPr="00AB1CD7" w:rsidRDefault="00C654C4" w:rsidP="00C654C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Pr="00C654C4">
              <w:rPr>
                <w:szCs w:val="28"/>
              </w:rPr>
              <w:t>5</w:t>
            </w:r>
            <w:r w:rsidR="00687284">
              <w:rPr>
                <w:szCs w:val="28"/>
              </w:rPr>
              <w:t>26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C654C4">
            <w:pPr>
              <w:jc w:val="both"/>
              <w:rPr>
                <w:szCs w:val="28"/>
              </w:rPr>
            </w:pPr>
          </w:p>
          <w:p w:rsidR="00C654C4" w:rsidRDefault="00C654C4" w:rsidP="00C654C4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C654C4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A3141B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A3141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87284" w:rsidRDefault="00687284" w:rsidP="00687284">
            <w:pPr>
              <w:autoSpaceDE w:val="0"/>
              <w:autoSpaceDN w:val="0"/>
              <w:adjustRightInd w:val="0"/>
              <w:jc w:val="both"/>
            </w:pPr>
            <w:r>
              <w:t xml:space="preserve">О проекте закона Приморского края "О внесении изменений в Закон Приморского края "Об организации и поддержке учреждений культуры и искусства </w:t>
            </w:r>
            <w:r w:rsidR="00F67C8A">
              <w:t xml:space="preserve">                              </w:t>
            </w:r>
            <w:r>
              <w:t xml:space="preserve">в Приморском крае (второе чтение) </w:t>
            </w:r>
          </w:p>
          <w:p w:rsidR="00C654C4" w:rsidRDefault="00C654C4" w:rsidP="006846FF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Default="00C654C4" w:rsidP="006846FF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CF4F85">
              <w:rPr>
                <w:szCs w:val="28"/>
              </w:rPr>
              <w:t>Чемерис И.С.</w:t>
            </w:r>
          </w:p>
          <w:p w:rsidR="00C654C4" w:rsidRPr="00AB1CD7" w:rsidRDefault="00C654C4" w:rsidP="006846FF">
            <w:pPr>
              <w:jc w:val="both"/>
              <w:rPr>
                <w:szCs w:val="28"/>
              </w:rPr>
            </w:pPr>
          </w:p>
        </w:tc>
      </w:tr>
      <w:tr w:rsidR="001D76E6" w:rsidRPr="00AB1CD7">
        <w:tc>
          <w:tcPr>
            <w:tcW w:w="2235" w:type="dxa"/>
          </w:tcPr>
          <w:p w:rsidR="001D76E6" w:rsidRDefault="001D76E6" w:rsidP="00A3141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1D76E6" w:rsidRDefault="001D76E6" w:rsidP="00687284">
            <w:pPr>
              <w:autoSpaceDE w:val="0"/>
              <w:autoSpaceDN w:val="0"/>
              <w:adjustRightInd w:val="0"/>
              <w:jc w:val="both"/>
            </w:pPr>
            <w:r>
              <w:t>Евстропова Е.В.</w:t>
            </w:r>
            <w:r w:rsidR="0004077B">
              <w:t>, Володина И.</w:t>
            </w:r>
            <w:r w:rsidR="00951E64">
              <w:t>А.</w:t>
            </w:r>
          </w:p>
          <w:p w:rsidR="001D76E6" w:rsidRDefault="001D76E6" w:rsidP="00687284">
            <w:pPr>
              <w:autoSpaceDE w:val="0"/>
              <w:autoSpaceDN w:val="0"/>
              <w:adjustRightInd w:val="0"/>
              <w:jc w:val="both"/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C654C4" w:rsidP="00226E0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</w:t>
            </w:r>
            <w:r w:rsidR="00CF4F85">
              <w:rPr>
                <w:szCs w:val="28"/>
              </w:rPr>
              <w:t>2</w:t>
            </w:r>
            <w:r w:rsidR="00687284">
              <w:rPr>
                <w:szCs w:val="28"/>
              </w:rPr>
              <w:t>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  <w:p w:rsidR="00C654C4" w:rsidRDefault="00C654C4" w:rsidP="008011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A3141B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05370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87284" w:rsidRDefault="00687284" w:rsidP="00687284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Закон Приморского края "Об организации и поддержке учреждений культуры и искусства в Приморском крае" (третье чтение).</w:t>
            </w:r>
          </w:p>
          <w:p w:rsidR="00C654C4" w:rsidRDefault="00C654C4" w:rsidP="00053709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687284">
              <w:rPr>
                <w:szCs w:val="28"/>
              </w:rPr>
              <w:t>Чемерис И.С.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05370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654C4" w:rsidRDefault="00E3666C" w:rsidP="0005370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C654C4" w:rsidRPr="00647857" w:rsidRDefault="00C654C4" w:rsidP="0005370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C654C4" w:rsidP="000537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</w:t>
            </w:r>
            <w:r w:rsidR="00951E64">
              <w:rPr>
                <w:szCs w:val="28"/>
              </w:rPr>
              <w:t>28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654C4" w:rsidRPr="00AB1CD7" w:rsidRDefault="00C654C4" w:rsidP="00053709">
            <w:pPr>
              <w:jc w:val="both"/>
              <w:rPr>
                <w:szCs w:val="28"/>
              </w:rPr>
            </w:pPr>
          </w:p>
          <w:p w:rsidR="001D2DCA" w:rsidRDefault="00C654C4" w:rsidP="0005370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BA2736" w:rsidRPr="00AB1CD7" w:rsidRDefault="00BA2736" w:rsidP="00053709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2D78EB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Pr="00AB1CD7">
              <w:rPr>
                <w:szCs w:val="28"/>
              </w:rPr>
              <w:t>. СЛУШАЛИ:</w:t>
            </w:r>
          </w:p>
          <w:p w:rsidR="00C654C4" w:rsidRDefault="00C654C4" w:rsidP="002D78EB">
            <w:pPr>
              <w:pStyle w:val="a9"/>
              <w:jc w:val="both"/>
              <w:rPr>
                <w:szCs w:val="28"/>
              </w:rPr>
            </w:pPr>
          </w:p>
          <w:p w:rsidR="00C654C4" w:rsidRPr="00AB1CD7" w:rsidRDefault="00C654C4" w:rsidP="002D78EB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D6A48" w:rsidRDefault="002D6A48" w:rsidP="002D6A48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Закон Приморского края                                         "О здравоохранении в Приморском крае" (первое чтение).</w:t>
            </w:r>
          </w:p>
          <w:p w:rsidR="00C654C4" w:rsidRDefault="00C654C4" w:rsidP="002D78EB">
            <w:pPr>
              <w:jc w:val="both"/>
              <w:rPr>
                <w:i/>
                <w:szCs w:val="28"/>
                <w:u w:val="single"/>
              </w:rPr>
            </w:pPr>
          </w:p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</w:tr>
      <w:tr w:rsidR="00C654C4" w:rsidRPr="00AB1CD7">
        <w:tc>
          <w:tcPr>
            <w:tcW w:w="2235" w:type="dxa"/>
          </w:tcPr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654C4" w:rsidRPr="00AB1CD7" w:rsidRDefault="002D6A48" w:rsidP="002D78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C654C4" w:rsidRPr="00AB1CD7">
              <w:rPr>
                <w:szCs w:val="28"/>
              </w:rPr>
              <w:t xml:space="preserve"> № </w:t>
            </w:r>
            <w:r w:rsidR="00C70C71">
              <w:rPr>
                <w:szCs w:val="28"/>
              </w:rPr>
              <w:t>5</w:t>
            </w:r>
            <w:r>
              <w:rPr>
                <w:szCs w:val="28"/>
              </w:rPr>
              <w:t>29, 530</w:t>
            </w:r>
            <w:r w:rsidR="00C654C4">
              <w:rPr>
                <w:szCs w:val="28"/>
              </w:rPr>
              <w:t xml:space="preserve"> (прилага</w:t>
            </w:r>
            <w:r w:rsidR="000A0CE5">
              <w:rPr>
                <w:szCs w:val="28"/>
              </w:rPr>
              <w:t>ю</w:t>
            </w:r>
            <w:r w:rsidR="00C654C4" w:rsidRPr="00AB1CD7">
              <w:rPr>
                <w:szCs w:val="28"/>
              </w:rPr>
              <w:t>тся).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  <w:p w:rsidR="00C654C4" w:rsidRDefault="00C654C4" w:rsidP="002D78E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654C4" w:rsidRPr="00AB1CD7" w:rsidRDefault="00C654C4" w:rsidP="002D78EB">
            <w:pPr>
              <w:jc w:val="both"/>
              <w:rPr>
                <w:szCs w:val="28"/>
              </w:rPr>
            </w:pPr>
          </w:p>
        </w:tc>
      </w:tr>
      <w:tr w:rsidR="00815A49" w:rsidRPr="00AB1CD7">
        <w:tc>
          <w:tcPr>
            <w:tcW w:w="2235" w:type="dxa"/>
          </w:tcPr>
          <w:p w:rsidR="00815A49" w:rsidRDefault="00815A49" w:rsidP="00815A49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AB1CD7">
              <w:rPr>
                <w:szCs w:val="28"/>
              </w:rPr>
              <w:t>. СЛУШАЛИ:</w:t>
            </w:r>
          </w:p>
          <w:p w:rsidR="00815A49" w:rsidRDefault="00815A49" w:rsidP="00815A49">
            <w:pPr>
              <w:pStyle w:val="a9"/>
              <w:jc w:val="both"/>
              <w:rPr>
                <w:szCs w:val="28"/>
              </w:rPr>
            </w:pPr>
          </w:p>
          <w:p w:rsidR="00815A49" w:rsidRPr="00AB1CD7" w:rsidRDefault="00815A49" w:rsidP="00815A49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84A53" w:rsidRDefault="00184A53" w:rsidP="00184A53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Закон Приморского края "О лекарственном обеспечении на территории Приморского края" (первое чтение).</w:t>
            </w:r>
          </w:p>
          <w:p w:rsidR="004C1653" w:rsidRDefault="004C1653" w:rsidP="00815A49">
            <w:pPr>
              <w:jc w:val="both"/>
              <w:rPr>
                <w:i/>
                <w:szCs w:val="28"/>
                <w:u w:val="single"/>
              </w:rPr>
            </w:pPr>
          </w:p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</w:tr>
      <w:tr w:rsidR="00815A49" w:rsidRPr="00AB1CD7">
        <w:tc>
          <w:tcPr>
            <w:tcW w:w="2235" w:type="dxa"/>
          </w:tcPr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15A49" w:rsidRPr="00AB1CD7" w:rsidRDefault="00815A49" w:rsidP="00815A4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0A0CE5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5362BF">
              <w:rPr>
                <w:szCs w:val="28"/>
              </w:rPr>
              <w:t>5</w:t>
            </w:r>
            <w:r w:rsidR="008B0C68">
              <w:rPr>
                <w:szCs w:val="28"/>
              </w:rPr>
              <w:t>31, 532</w:t>
            </w:r>
            <w:r>
              <w:rPr>
                <w:szCs w:val="28"/>
              </w:rPr>
              <w:t xml:space="preserve"> (прилага</w:t>
            </w:r>
            <w:r w:rsidR="000A0CE5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  <w:p w:rsidR="00815A49" w:rsidRDefault="00815A49" w:rsidP="00815A4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815A49" w:rsidRPr="00AB1CD7" w:rsidRDefault="00815A49" w:rsidP="00815A49">
            <w:pPr>
              <w:jc w:val="both"/>
              <w:rPr>
                <w:szCs w:val="28"/>
              </w:rPr>
            </w:pPr>
          </w:p>
        </w:tc>
      </w:tr>
      <w:tr w:rsidR="001F2EAD" w:rsidRPr="00AB1CD7">
        <w:tc>
          <w:tcPr>
            <w:tcW w:w="2235" w:type="dxa"/>
          </w:tcPr>
          <w:p w:rsidR="001F2EAD" w:rsidRDefault="001F2EAD" w:rsidP="001F2EAD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AB1CD7">
              <w:rPr>
                <w:szCs w:val="28"/>
              </w:rPr>
              <w:t>. СЛУШАЛИ:</w:t>
            </w:r>
          </w:p>
          <w:p w:rsidR="001F2EAD" w:rsidRDefault="001F2EAD" w:rsidP="001F2EAD">
            <w:pPr>
              <w:pStyle w:val="a9"/>
              <w:jc w:val="both"/>
              <w:rPr>
                <w:szCs w:val="28"/>
              </w:rPr>
            </w:pPr>
          </w:p>
          <w:p w:rsidR="001F2EAD" w:rsidRPr="00AB1CD7" w:rsidRDefault="001F2EAD" w:rsidP="001F2EAD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F5B8F" w:rsidRDefault="00CF5B8F" w:rsidP="00CF5B8F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Закон Приморского края "О лекарственном обеспечении на территории Приморского края" (второе, третье чтения).</w:t>
            </w:r>
          </w:p>
          <w:p w:rsidR="001F2EAD" w:rsidRDefault="001F2EAD" w:rsidP="001F2EAD">
            <w:pPr>
              <w:jc w:val="both"/>
              <w:rPr>
                <w:i/>
                <w:szCs w:val="28"/>
                <w:u w:val="single"/>
              </w:rPr>
            </w:pPr>
          </w:p>
          <w:p w:rsidR="00FD387F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CF5B8F">
              <w:rPr>
                <w:szCs w:val="28"/>
              </w:rPr>
              <w:t>Чемерис И.С.</w:t>
            </w:r>
          </w:p>
          <w:p w:rsidR="00C144B7" w:rsidRPr="00AB1CD7" w:rsidRDefault="00C144B7" w:rsidP="001F2EAD">
            <w:pPr>
              <w:jc w:val="both"/>
              <w:rPr>
                <w:szCs w:val="28"/>
              </w:rPr>
            </w:pPr>
          </w:p>
        </w:tc>
      </w:tr>
      <w:tr w:rsidR="001F2EAD" w:rsidRPr="00AB1CD7">
        <w:tc>
          <w:tcPr>
            <w:tcW w:w="2235" w:type="dxa"/>
          </w:tcPr>
          <w:p w:rsidR="001F2EAD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1F2EAD" w:rsidRPr="00AB1CD7" w:rsidRDefault="001F2EAD" w:rsidP="001F2EAD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F2EAD" w:rsidRPr="00AB1CD7" w:rsidRDefault="001F2EAD" w:rsidP="001F2EA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5362BF">
              <w:rPr>
                <w:szCs w:val="28"/>
              </w:rPr>
              <w:t>5</w:t>
            </w:r>
            <w:r w:rsidR="00CF5B8F">
              <w:rPr>
                <w:szCs w:val="28"/>
              </w:rPr>
              <w:t>33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1F2EAD" w:rsidRPr="00AB1CD7" w:rsidRDefault="001F2EAD" w:rsidP="001F2EAD">
            <w:pPr>
              <w:jc w:val="both"/>
              <w:rPr>
                <w:szCs w:val="28"/>
              </w:rPr>
            </w:pPr>
          </w:p>
          <w:p w:rsidR="001F2EAD" w:rsidRDefault="001F2EAD" w:rsidP="001F2EAD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FD387F" w:rsidRPr="00AB1CD7" w:rsidRDefault="00FD387F" w:rsidP="001F2EAD">
            <w:pPr>
              <w:jc w:val="both"/>
              <w:rPr>
                <w:szCs w:val="28"/>
              </w:rPr>
            </w:pPr>
          </w:p>
        </w:tc>
      </w:tr>
      <w:tr w:rsidR="001D5AC7" w:rsidRPr="00AB1CD7">
        <w:tc>
          <w:tcPr>
            <w:tcW w:w="2235" w:type="dxa"/>
          </w:tcPr>
          <w:p w:rsidR="001D5AC7" w:rsidRDefault="001D5AC7" w:rsidP="001D5AC7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Pr="00AB1CD7">
              <w:rPr>
                <w:szCs w:val="28"/>
              </w:rPr>
              <w:t>. СЛУШАЛИ:</w:t>
            </w:r>
          </w:p>
          <w:p w:rsidR="001D5AC7" w:rsidRDefault="001D5AC7" w:rsidP="001D5AC7">
            <w:pPr>
              <w:pStyle w:val="a9"/>
              <w:jc w:val="both"/>
              <w:rPr>
                <w:szCs w:val="28"/>
              </w:rPr>
            </w:pPr>
          </w:p>
          <w:p w:rsidR="001D5AC7" w:rsidRPr="00AB1CD7" w:rsidRDefault="001D5AC7" w:rsidP="001D5AC7">
            <w:pPr>
              <w:pStyle w:val="a9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F5B8F" w:rsidRDefault="00CF5B8F" w:rsidP="00CF5B8F">
            <w:pPr>
              <w:autoSpaceDE w:val="0"/>
              <w:autoSpaceDN w:val="0"/>
              <w:adjustRightInd w:val="0"/>
              <w:jc w:val="both"/>
            </w:pPr>
            <w:r>
              <w:t xml:space="preserve">О проекте закона Приморского края "О внесении изменений в Закон Приморского края "Об организации и поддержке учреждений культуры и искусства </w:t>
            </w:r>
            <w:r w:rsidR="000A0CE5">
              <w:t xml:space="preserve">                                </w:t>
            </w:r>
            <w:r>
              <w:t>в Приморском крае" (первое чтение)</w:t>
            </w:r>
            <w:r w:rsidR="00B250C6">
              <w:t>.</w:t>
            </w:r>
          </w:p>
          <w:p w:rsidR="00BA2736" w:rsidRDefault="00BA2736" w:rsidP="00283F3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1D5AC7" w:rsidRDefault="001D5AC7" w:rsidP="001D5AC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1D5AC7" w:rsidRPr="00AB1CD7" w:rsidRDefault="001D5AC7" w:rsidP="001D5AC7">
            <w:pPr>
              <w:jc w:val="both"/>
              <w:rPr>
                <w:szCs w:val="28"/>
              </w:rPr>
            </w:pPr>
          </w:p>
        </w:tc>
      </w:tr>
      <w:tr w:rsidR="001D5AC7" w:rsidRPr="00AB1CD7">
        <w:tc>
          <w:tcPr>
            <w:tcW w:w="2235" w:type="dxa"/>
          </w:tcPr>
          <w:p w:rsidR="001D5AC7" w:rsidRDefault="001D5AC7" w:rsidP="001D5AC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1D5AC7" w:rsidRPr="00AB1CD7" w:rsidRDefault="001D5AC7" w:rsidP="001D5AC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D5AC7" w:rsidRPr="00AB1CD7" w:rsidRDefault="001D5AC7" w:rsidP="001D5AC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5362BF">
              <w:rPr>
                <w:szCs w:val="28"/>
              </w:rPr>
              <w:t>5</w:t>
            </w:r>
            <w:r w:rsidR="00B250C6">
              <w:rPr>
                <w:szCs w:val="28"/>
              </w:rPr>
              <w:t>34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1D5AC7" w:rsidRPr="00AB1CD7" w:rsidRDefault="001D5AC7" w:rsidP="001D5AC7">
            <w:pPr>
              <w:jc w:val="both"/>
              <w:rPr>
                <w:szCs w:val="28"/>
              </w:rPr>
            </w:pPr>
          </w:p>
          <w:p w:rsidR="001D5AC7" w:rsidRDefault="001D5AC7" w:rsidP="001D5AC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1D5AC7" w:rsidRDefault="001D5AC7" w:rsidP="001D5AC7">
            <w:pPr>
              <w:jc w:val="both"/>
              <w:rPr>
                <w:szCs w:val="28"/>
              </w:rPr>
            </w:pPr>
          </w:p>
          <w:p w:rsidR="000A0CE5" w:rsidRDefault="000A0CE5" w:rsidP="001D5AC7">
            <w:pPr>
              <w:jc w:val="both"/>
              <w:rPr>
                <w:szCs w:val="28"/>
              </w:rPr>
            </w:pPr>
          </w:p>
          <w:p w:rsidR="000A0CE5" w:rsidRDefault="000A0CE5" w:rsidP="001D5AC7">
            <w:pPr>
              <w:jc w:val="both"/>
              <w:rPr>
                <w:szCs w:val="28"/>
              </w:rPr>
            </w:pPr>
          </w:p>
          <w:p w:rsidR="000A0CE5" w:rsidRDefault="000A0CE5" w:rsidP="001D5AC7">
            <w:pPr>
              <w:jc w:val="both"/>
              <w:rPr>
                <w:szCs w:val="28"/>
              </w:rPr>
            </w:pPr>
          </w:p>
          <w:p w:rsidR="000A0CE5" w:rsidRPr="00AB1CD7" w:rsidRDefault="000A0CE5" w:rsidP="001D5AC7">
            <w:pPr>
              <w:jc w:val="both"/>
              <w:rPr>
                <w:szCs w:val="28"/>
              </w:rPr>
            </w:pPr>
          </w:p>
        </w:tc>
      </w:tr>
      <w:tr w:rsidR="00AC48D1" w:rsidRPr="00AB1CD7">
        <w:tc>
          <w:tcPr>
            <w:tcW w:w="2235" w:type="dxa"/>
          </w:tcPr>
          <w:p w:rsidR="00AC48D1" w:rsidRDefault="003D07B4" w:rsidP="00AC48D1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8</w:t>
            </w:r>
            <w:r w:rsidR="00AC48D1" w:rsidRPr="00AB1CD7">
              <w:rPr>
                <w:szCs w:val="28"/>
              </w:rPr>
              <w:t>. СЛУШАЛИ:</w:t>
            </w:r>
          </w:p>
          <w:p w:rsidR="00AC48D1" w:rsidRPr="00AB1CD7" w:rsidRDefault="00AC48D1" w:rsidP="001D5AC7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250C6" w:rsidRDefault="00B250C6" w:rsidP="00B250C6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Закон Приморского края "Об организации и поддержке учреждений культуры и искусства в Приморском крае" (второе, третье чтения).</w:t>
            </w:r>
          </w:p>
          <w:p w:rsidR="00AC48D1" w:rsidRDefault="00AC48D1" w:rsidP="001D5AC7">
            <w:pPr>
              <w:jc w:val="both"/>
              <w:rPr>
                <w:szCs w:val="28"/>
              </w:rPr>
            </w:pPr>
          </w:p>
          <w:p w:rsidR="002E2EBC" w:rsidRDefault="002E2EBC" w:rsidP="002E2EBC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2E2EBC" w:rsidRDefault="002E2EBC" w:rsidP="001D5AC7">
            <w:pPr>
              <w:jc w:val="both"/>
              <w:rPr>
                <w:szCs w:val="28"/>
              </w:rPr>
            </w:pPr>
          </w:p>
        </w:tc>
      </w:tr>
      <w:tr w:rsidR="00C40F6A" w:rsidRPr="00AB1CD7">
        <w:tc>
          <w:tcPr>
            <w:tcW w:w="2235" w:type="dxa"/>
          </w:tcPr>
          <w:p w:rsidR="00C40F6A" w:rsidRDefault="00C40F6A" w:rsidP="00C40F6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40F6A" w:rsidRPr="00AB1CD7" w:rsidRDefault="00C40F6A" w:rsidP="00C40F6A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40F6A" w:rsidRPr="00AB1CD7" w:rsidRDefault="00C40F6A" w:rsidP="00C40F6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</w:t>
            </w:r>
            <w:r w:rsidR="00B250C6">
              <w:rPr>
                <w:szCs w:val="28"/>
              </w:rPr>
              <w:t>35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40F6A" w:rsidRPr="00AB1CD7" w:rsidRDefault="00C40F6A" w:rsidP="00C40F6A">
            <w:pPr>
              <w:jc w:val="both"/>
              <w:rPr>
                <w:szCs w:val="28"/>
              </w:rPr>
            </w:pPr>
          </w:p>
          <w:p w:rsidR="00C40F6A" w:rsidRDefault="00C40F6A" w:rsidP="00C40F6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C40F6A" w:rsidRPr="000E2665" w:rsidRDefault="00C40F6A" w:rsidP="002E2EBC">
            <w:pPr>
              <w:jc w:val="both"/>
            </w:pPr>
          </w:p>
        </w:tc>
      </w:tr>
      <w:tr w:rsidR="00C40F6A" w:rsidRPr="00AB1CD7">
        <w:tc>
          <w:tcPr>
            <w:tcW w:w="2235" w:type="dxa"/>
          </w:tcPr>
          <w:p w:rsidR="00C40F6A" w:rsidRDefault="00C40F6A" w:rsidP="00C40F6A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Pr="00AB1CD7">
              <w:rPr>
                <w:szCs w:val="28"/>
              </w:rPr>
              <w:t>. СЛУШАЛИ:</w:t>
            </w:r>
          </w:p>
          <w:p w:rsidR="00C40F6A" w:rsidRPr="00AB1CD7" w:rsidRDefault="00C40F6A" w:rsidP="00C40F6A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250C6" w:rsidRDefault="00B250C6" w:rsidP="00B250C6">
            <w:pPr>
              <w:autoSpaceDE w:val="0"/>
              <w:autoSpaceDN w:val="0"/>
              <w:adjustRightInd w:val="0"/>
              <w:jc w:val="both"/>
            </w:pPr>
            <w:r>
              <w:t xml:space="preserve">О проекте закона Приморского края "О внесении изменения в статью 9 Закона Приморского края </w:t>
            </w:r>
            <w:r w:rsidR="00604B45">
              <w:t xml:space="preserve">                          </w:t>
            </w:r>
            <w:r>
              <w:t>"О физической культуре и спорте Приморского края" (первое чтение)</w:t>
            </w:r>
            <w:r w:rsidR="006A5C5A">
              <w:t>.</w:t>
            </w:r>
          </w:p>
          <w:p w:rsidR="00C40F6A" w:rsidRDefault="00C40F6A" w:rsidP="00C40F6A">
            <w:pPr>
              <w:jc w:val="both"/>
            </w:pPr>
          </w:p>
          <w:p w:rsidR="00C40F6A" w:rsidRDefault="00C40F6A" w:rsidP="00C40F6A">
            <w:pPr>
              <w:jc w:val="both"/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6A5C5A">
              <w:rPr>
                <w:szCs w:val="28"/>
              </w:rPr>
              <w:t>Чемерис И.С.</w:t>
            </w:r>
          </w:p>
          <w:p w:rsidR="00C40F6A" w:rsidRDefault="00C40F6A" w:rsidP="00C40F6A">
            <w:pPr>
              <w:jc w:val="both"/>
              <w:rPr>
                <w:szCs w:val="28"/>
              </w:rPr>
            </w:pPr>
          </w:p>
        </w:tc>
      </w:tr>
      <w:tr w:rsidR="003325AB" w:rsidRPr="00AB1CD7">
        <w:tc>
          <w:tcPr>
            <w:tcW w:w="2235" w:type="dxa"/>
          </w:tcPr>
          <w:p w:rsidR="003325AB" w:rsidRDefault="003325AB" w:rsidP="003325A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3325AB" w:rsidRPr="00AB1CD7" w:rsidRDefault="003325AB" w:rsidP="003325A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A5C5A" w:rsidRPr="00AB1CD7" w:rsidRDefault="006A5C5A" w:rsidP="006A5C5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E01668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53</w:t>
            </w:r>
            <w:r w:rsidR="00E01668">
              <w:rPr>
                <w:szCs w:val="28"/>
              </w:rPr>
              <w:t>6, 537</w:t>
            </w:r>
            <w:r>
              <w:rPr>
                <w:szCs w:val="28"/>
              </w:rPr>
              <w:t xml:space="preserve"> (прилага</w:t>
            </w:r>
            <w:r w:rsidR="00E01668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6A5C5A" w:rsidRPr="00AB1CD7" w:rsidRDefault="006A5C5A" w:rsidP="006A5C5A">
            <w:pPr>
              <w:jc w:val="both"/>
              <w:rPr>
                <w:szCs w:val="28"/>
              </w:rPr>
            </w:pPr>
          </w:p>
          <w:p w:rsidR="00604B45" w:rsidRDefault="006A5C5A" w:rsidP="003325A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0A0CE5" w:rsidRPr="000A0CE5" w:rsidRDefault="000A0CE5" w:rsidP="003325AB">
            <w:pPr>
              <w:jc w:val="both"/>
              <w:rPr>
                <w:szCs w:val="28"/>
              </w:rPr>
            </w:pPr>
          </w:p>
        </w:tc>
      </w:tr>
      <w:tr w:rsidR="00B81106" w:rsidRPr="00AB1CD7">
        <w:tc>
          <w:tcPr>
            <w:tcW w:w="2235" w:type="dxa"/>
          </w:tcPr>
          <w:p w:rsidR="00B81106" w:rsidRDefault="00B81106" w:rsidP="00B81106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  <w:r w:rsidRPr="00AB1CD7">
              <w:rPr>
                <w:szCs w:val="28"/>
              </w:rPr>
              <w:t>. СЛУШАЛИ:</w:t>
            </w:r>
          </w:p>
          <w:p w:rsidR="00B81106" w:rsidRDefault="00B81106" w:rsidP="003325AB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01668" w:rsidRDefault="00E01668" w:rsidP="00E01668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изменения в статью 9 Закона Приморского края</w:t>
            </w:r>
            <w:r w:rsidR="00604B45">
              <w:t xml:space="preserve">                                        </w:t>
            </w:r>
            <w:r>
              <w:t xml:space="preserve"> "О физической культуре и спорте Приморского края" (второе, третье чтения).</w:t>
            </w:r>
          </w:p>
          <w:p w:rsidR="00B81106" w:rsidRDefault="00B81106" w:rsidP="00B81106"/>
          <w:p w:rsidR="00BE77CE" w:rsidRDefault="00B81106" w:rsidP="003325AB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>:</w:t>
            </w:r>
            <w:r w:rsidR="00215A51">
              <w:rPr>
                <w:i/>
                <w:szCs w:val="28"/>
                <w:u w:val="single"/>
              </w:rPr>
              <w:t xml:space="preserve"> </w:t>
            </w:r>
            <w:r w:rsidR="00215A51">
              <w:rPr>
                <w:szCs w:val="28"/>
              </w:rPr>
              <w:t>Чемерис И.С.</w:t>
            </w:r>
          </w:p>
          <w:p w:rsidR="00E3666C" w:rsidRPr="00AB1CD7" w:rsidRDefault="00E3666C" w:rsidP="003325AB">
            <w:pPr>
              <w:jc w:val="both"/>
              <w:rPr>
                <w:szCs w:val="28"/>
              </w:rPr>
            </w:pPr>
          </w:p>
        </w:tc>
      </w:tr>
      <w:tr w:rsidR="00C02B46" w:rsidRPr="00AB1CD7">
        <w:tc>
          <w:tcPr>
            <w:tcW w:w="2235" w:type="dxa"/>
          </w:tcPr>
          <w:p w:rsidR="00C02B46" w:rsidRDefault="00C02B46" w:rsidP="00C02B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C02B46" w:rsidRPr="00AB1CD7" w:rsidRDefault="00C02B46" w:rsidP="00C02B4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02B46" w:rsidRPr="00AB1CD7" w:rsidRDefault="00C02B46" w:rsidP="00C02B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EA436D">
              <w:rPr>
                <w:szCs w:val="28"/>
              </w:rPr>
              <w:t>538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C02B46" w:rsidRPr="00AB1CD7" w:rsidRDefault="00C02B46" w:rsidP="00C02B46">
            <w:pPr>
              <w:jc w:val="both"/>
              <w:rPr>
                <w:szCs w:val="28"/>
              </w:rPr>
            </w:pPr>
          </w:p>
          <w:p w:rsidR="00C02B46" w:rsidRDefault="00C02B46" w:rsidP="00C02B4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9F18F8" w:rsidRPr="00E3666C" w:rsidRDefault="009F18F8" w:rsidP="00C02B46">
            <w:pPr>
              <w:jc w:val="both"/>
              <w:rPr>
                <w:szCs w:val="28"/>
              </w:rPr>
            </w:pPr>
          </w:p>
        </w:tc>
      </w:tr>
      <w:tr w:rsidR="00C02B46" w:rsidRPr="00AB1CD7">
        <w:tc>
          <w:tcPr>
            <w:tcW w:w="2235" w:type="dxa"/>
          </w:tcPr>
          <w:p w:rsidR="00C02B46" w:rsidRPr="00AB1CD7" w:rsidRDefault="00C02B46" w:rsidP="00C02B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EA436D" w:rsidRDefault="00EA436D" w:rsidP="00EA436D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Закон Приморского края "О социальном обслуживании населения в Приморском крае" (первое чтение)</w:t>
            </w:r>
            <w:r w:rsidR="00604B45">
              <w:t>.</w:t>
            </w:r>
          </w:p>
          <w:p w:rsidR="00BE77CE" w:rsidRDefault="00BE77CE" w:rsidP="00C02B46">
            <w:pPr>
              <w:jc w:val="both"/>
            </w:pPr>
          </w:p>
          <w:p w:rsidR="00BE77CE" w:rsidRDefault="00BE77CE" w:rsidP="00C02B46">
            <w:pPr>
              <w:jc w:val="both"/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C02B46" w:rsidRDefault="00C02B46" w:rsidP="00C02B46">
            <w:pPr>
              <w:jc w:val="both"/>
              <w:rPr>
                <w:szCs w:val="28"/>
              </w:rPr>
            </w:pPr>
          </w:p>
        </w:tc>
      </w:tr>
      <w:tr w:rsidR="00BE77CE" w:rsidRPr="00AB1CD7">
        <w:tc>
          <w:tcPr>
            <w:tcW w:w="2235" w:type="dxa"/>
          </w:tcPr>
          <w:p w:rsidR="00BE77CE" w:rsidRDefault="00BE77CE" w:rsidP="00BE77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BE77CE" w:rsidRPr="00AB1CD7" w:rsidRDefault="00BE77CE" w:rsidP="00BE77C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E77CE" w:rsidRPr="00AB1CD7" w:rsidRDefault="00BE77CE" w:rsidP="00BE77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EA436D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</w:t>
            </w:r>
            <w:r w:rsidR="00EA436D">
              <w:rPr>
                <w:szCs w:val="28"/>
              </w:rPr>
              <w:t>39, 540</w:t>
            </w:r>
            <w:r>
              <w:rPr>
                <w:szCs w:val="28"/>
              </w:rPr>
              <w:t xml:space="preserve"> (прилага</w:t>
            </w:r>
            <w:r w:rsidR="00EA436D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BE77CE" w:rsidRPr="00AB1CD7" w:rsidRDefault="00BE77CE" w:rsidP="00BE77CE">
            <w:pPr>
              <w:jc w:val="both"/>
              <w:rPr>
                <w:szCs w:val="28"/>
              </w:rPr>
            </w:pPr>
          </w:p>
          <w:p w:rsidR="00BE77CE" w:rsidRDefault="00BE77CE" w:rsidP="00BE77C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BE77CE" w:rsidRDefault="00BE77CE" w:rsidP="00BE77CE">
            <w:pPr>
              <w:jc w:val="both"/>
            </w:pPr>
          </w:p>
          <w:p w:rsidR="000A0CE5" w:rsidRDefault="000A0CE5" w:rsidP="00BE77CE">
            <w:pPr>
              <w:jc w:val="both"/>
            </w:pPr>
          </w:p>
          <w:p w:rsidR="000A0CE5" w:rsidRDefault="000A0CE5" w:rsidP="00BE77CE">
            <w:pPr>
              <w:jc w:val="both"/>
            </w:pPr>
          </w:p>
          <w:p w:rsidR="000A0CE5" w:rsidRPr="000E2665" w:rsidRDefault="000A0CE5" w:rsidP="00BE77CE">
            <w:pPr>
              <w:jc w:val="both"/>
            </w:pPr>
          </w:p>
        </w:tc>
      </w:tr>
      <w:tr w:rsidR="00BE77CE" w:rsidRPr="00AB1CD7">
        <w:tc>
          <w:tcPr>
            <w:tcW w:w="2235" w:type="dxa"/>
          </w:tcPr>
          <w:p w:rsidR="00BE77CE" w:rsidRPr="00AB1CD7" w:rsidRDefault="00BE77CE" w:rsidP="00BE77C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12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9F18F8" w:rsidRDefault="009F18F8" w:rsidP="009F18F8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Закон Приморского края "О социальном обслуживании населения в Приморском крае" (второе, третье чтения)</w:t>
            </w:r>
            <w:r w:rsidR="00604B45">
              <w:t>.</w:t>
            </w:r>
          </w:p>
          <w:p w:rsidR="00BE77CE" w:rsidRDefault="00BE77CE" w:rsidP="00BE77CE">
            <w:pPr>
              <w:ind w:firstLine="709"/>
              <w:jc w:val="both"/>
            </w:pPr>
          </w:p>
          <w:p w:rsidR="002A1CA5" w:rsidRDefault="002A1CA5" w:rsidP="002A1CA5">
            <w:pPr>
              <w:jc w:val="both"/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BE77CE" w:rsidRDefault="00BE77CE" w:rsidP="00BE77CE">
            <w:pPr>
              <w:jc w:val="both"/>
              <w:rPr>
                <w:szCs w:val="28"/>
              </w:rPr>
            </w:pPr>
          </w:p>
        </w:tc>
      </w:tr>
      <w:tr w:rsidR="00827123" w:rsidRPr="00AB1CD7">
        <w:tc>
          <w:tcPr>
            <w:tcW w:w="2235" w:type="dxa"/>
          </w:tcPr>
          <w:p w:rsidR="00827123" w:rsidRDefault="00827123" w:rsidP="0082712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827123" w:rsidRPr="00AB1CD7" w:rsidRDefault="00827123" w:rsidP="0082712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27123" w:rsidRPr="00AB1CD7" w:rsidRDefault="00827123" w:rsidP="0082712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</w:t>
            </w:r>
            <w:r w:rsidR="009F18F8">
              <w:rPr>
                <w:szCs w:val="28"/>
              </w:rPr>
              <w:t>41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827123" w:rsidRPr="00AB1CD7" w:rsidRDefault="00827123" w:rsidP="00827123">
            <w:pPr>
              <w:jc w:val="both"/>
              <w:rPr>
                <w:szCs w:val="28"/>
              </w:rPr>
            </w:pPr>
          </w:p>
          <w:p w:rsidR="00827123" w:rsidRDefault="00827123" w:rsidP="0082712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827123" w:rsidRPr="000E2665" w:rsidRDefault="00827123" w:rsidP="00827123">
            <w:pPr>
              <w:jc w:val="both"/>
            </w:pPr>
          </w:p>
        </w:tc>
      </w:tr>
      <w:tr w:rsidR="00827123" w:rsidRPr="00AB1CD7">
        <w:tc>
          <w:tcPr>
            <w:tcW w:w="2235" w:type="dxa"/>
          </w:tcPr>
          <w:p w:rsidR="00827123" w:rsidRDefault="00827123" w:rsidP="002A1CA5">
            <w:pPr>
              <w:pStyle w:val="a9"/>
              <w:jc w:val="both"/>
              <w:rPr>
                <w:szCs w:val="28"/>
              </w:rPr>
            </w:pPr>
            <w:r>
              <w:rPr>
                <w:szCs w:val="28"/>
              </w:rPr>
              <w:t>13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9F18F8" w:rsidRDefault="009F18F8" w:rsidP="009F18F8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Закон Приморского края "О профилактике незаконного потребления наркотических средств и психотропных веществ, наркомании на территории Приморского края" (первое чтение)</w:t>
            </w:r>
            <w:r w:rsidR="00604B45">
              <w:t>.</w:t>
            </w:r>
          </w:p>
          <w:p w:rsidR="00827123" w:rsidRDefault="00827123" w:rsidP="002A1CA5"/>
          <w:p w:rsidR="00827123" w:rsidRDefault="00827123" w:rsidP="008F4450">
            <w:pPr>
              <w:jc w:val="both"/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827123" w:rsidRPr="00DD3BCE" w:rsidRDefault="00827123" w:rsidP="002A1CA5">
            <w:pPr>
              <w:jc w:val="both"/>
            </w:pPr>
          </w:p>
        </w:tc>
      </w:tr>
      <w:tr w:rsidR="00827123" w:rsidRPr="00AB1CD7">
        <w:tc>
          <w:tcPr>
            <w:tcW w:w="2235" w:type="dxa"/>
          </w:tcPr>
          <w:p w:rsidR="00827123" w:rsidRDefault="00827123" w:rsidP="008F445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827123" w:rsidRPr="00AB1CD7" w:rsidRDefault="00827123" w:rsidP="008F4450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27123" w:rsidRPr="00AB1CD7" w:rsidRDefault="00827123" w:rsidP="008F445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507AA5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9F18F8">
              <w:rPr>
                <w:szCs w:val="28"/>
              </w:rPr>
              <w:t>542, 543</w:t>
            </w:r>
            <w:r>
              <w:rPr>
                <w:szCs w:val="28"/>
              </w:rPr>
              <w:t xml:space="preserve"> (прилага</w:t>
            </w:r>
            <w:r w:rsidR="00507AA5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827123" w:rsidRPr="00AB1CD7" w:rsidRDefault="00827123" w:rsidP="008F4450">
            <w:pPr>
              <w:jc w:val="both"/>
              <w:rPr>
                <w:szCs w:val="28"/>
              </w:rPr>
            </w:pPr>
          </w:p>
          <w:p w:rsidR="00827123" w:rsidRDefault="00827123" w:rsidP="008F4450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827123" w:rsidRPr="000E2665" w:rsidRDefault="00827123" w:rsidP="008F4450">
            <w:pPr>
              <w:jc w:val="both"/>
            </w:pPr>
          </w:p>
        </w:tc>
      </w:tr>
      <w:tr w:rsidR="00827123" w:rsidRPr="00AB1CD7">
        <w:tc>
          <w:tcPr>
            <w:tcW w:w="2235" w:type="dxa"/>
          </w:tcPr>
          <w:p w:rsidR="00827123" w:rsidRPr="00AB1CD7" w:rsidRDefault="00827123" w:rsidP="00A165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14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507AA5" w:rsidRDefault="00507AA5" w:rsidP="00507AA5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Закон Приморского края "О профилактике незаконного потребления наркотических средств и психотропных веществ, наркомании на территории Приморского края" (второе, третье чтения)</w:t>
            </w:r>
            <w:r w:rsidR="00604B45">
              <w:t>.</w:t>
            </w:r>
          </w:p>
          <w:p w:rsidR="00827123" w:rsidRDefault="00827123" w:rsidP="008F4450">
            <w:pPr>
              <w:jc w:val="both"/>
              <w:rPr>
                <w:szCs w:val="28"/>
              </w:rPr>
            </w:pPr>
          </w:p>
          <w:p w:rsidR="00827123" w:rsidRDefault="00827123" w:rsidP="008F4450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E3666C" w:rsidRPr="00F077C5" w:rsidRDefault="00E3666C" w:rsidP="008F4450">
            <w:pPr>
              <w:jc w:val="both"/>
            </w:pPr>
          </w:p>
        </w:tc>
      </w:tr>
      <w:tr w:rsidR="00827123" w:rsidRPr="00AB1CD7">
        <w:tc>
          <w:tcPr>
            <w:tcW w:w="2235" w:type="dxa"/>
          </w:tcPr>
          <w:p w:rsidR="00827123" w:rsidRDefault="00827123" w:rsidP="00E06A0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827123" w:rsidRPr="00AB1CD7" w:rsidRDefault="00827123" w:rsidP="00E06A02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27123" w:rsidRPr="00AB1CD7" w:rsidRDefault="00827123" w:rsidP="00E06A0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</w:t>
            </w:r>
            <w:r w:rsidR="00507AA5">
              <w:rPr>
                <w:szCs w:val="28"/>
              </w:rPr>
              <w:t>44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827123" w:rsidRPr="00AB1CD7" w:rsidRDefault="00827123" w:rsidP="00E06A02">
            <w:pPr>
              <w:jc w:val="both"/>
              <w:rPr>
                <w:szCs w:val="28"/>
              </w:rPr>
            </w:pPr>
          </w:p>
          <w:p w:rsidR="00827123" w:rsidRDefault="00827123" w:rsidP="00E06A02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827123" w:rsidRPr="000E2665" w:rsidRDefault="00827123" w:rsidP="00E06A02">
            <w:pPr>
              <w:jc w:val="both"/>
            </w:pPr>
          </w:p>
        </w:tc>
      </w:tr>
      <w:tr w:rsidR="00F077C5" w:rsidRPr="00AB1CD7">
        <w:tc>
          <w:tcPr>
            <w:tcW w:w="2235" w:type="dxa"/>
          </w:tcPr>
          <w:p w:rsidR="00F077C5" w:rsidRPr="00AB1CD7" w:rsidRDefault="00F077C5" w:rsidP="00F077C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15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092B6C" w:rsidRDefault="00092B6C" w:rsidP="00092B6C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  <w:r w:rsidR="00716C1D">
              <w:t>.</w:t>
            </w:r>
          </w:p>
          <w:p w:rsidR="00F077C5" w:rsidRDefault="00F077C5" w:rsidP="00E06A02">
            <w:pPr>
              <w:jc w:val="both"/>
              <w:rPr>
                <w:szCs w:val="28"/>
              </w:rPr>
            </w:pPr>
          </w:p>
          <w:p w:rsidR="00F077C5" w:rsidRDefault="00F077C5" w:rsidP="00E06A02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E3666C" w:rsidRDefault="00E3666C" w:rsidP="00E06A02">
            <w:pPr>
              <w:jc w:val="both"/>
              <w:rPr>
                <w:szCs w:val="28"/>
              </w:rPr>
            </w:pPr>
          </w:p>
        </w:tc>
      </w:tr>
      <w:tr w:rsidR="00F077C5" w:rsidRPr="00AB1CD7">
        <w:tc>
          <w:tcPr>
            <w:tcW w:w="2235" w:type="dxa"/>
          </w:tcPr>
          <w:p w:rsidR="00F077C5" w:rsidRDefault="00F077C5" w:rsidP="00E3666C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F077C5" w:rsidRPr="00AB1CD7" w:rsidRDefault="00F077C5" w:rsidP="00E3666C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7C5" w:rsidRPr="00AB1CD7" w:rsidRDefault="00F077C5" w:rsidP="00E3666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716C1D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</w:t>
            </w:r>
            <w:r w:rsidR="00092B6C">
              <w:rPr>
                <w:szCs w:val="28"/>
              </w:rPr>
              <w:t>4</w:t>
            </w:r>
            <w:r>
              <w:rPr>
                <w:szCs w:val="28"/>
              </w:rPr>
              <w:t>5</w:t>
            </w:r>
            <w:r w:rsidR="00092B6C">
              <w:rPr>
                <w:szCs w:val="28"/>
              </w:rPr>
              <w:t>, 546</w:t>
            </w:r>
            <w:r>
              <w:rPr>
                <w:szCs w:val="28"/>
              </w:rPr>
              <w:t xml:space="preserve"> (прилага</w:t>
            </w:r>
            <w:r w:rsidR="00716C1D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F077C5" w:rsidRPr="00AB1CD7" w:rsidRDefault="00F077C5" w:rsidP="00E3666C">
            <w:pPr>
              <w:jc w:val="both"/>
              <w:rPr>
                <w:szCs w:val="28"/>
              </w:rPr>
            </w:pPr>
          </w:p>
          <w:p w:rsidR="00F077C5" w:rsidRDefault="00F077C5" w:rsidP="00E3666C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A0473" w:rsidRDefault="002A0473" w:rsidP="00E3666C">
            <w:pPr>
              <w:jc w:val="both"/>
              <w:rPr>
                <w:szCs w:val="28"/>
              </w:rPr>
            </w:pPr>
          </w:p>
          <w:p w:rsidR="000A0CE5" w:rsidRPr="00E3666C" w:rsidRDefault="000A0CE5" w:rsidP="00E3666C">
            <w:pPr>
              <w:jc w:val="both"/>
              <w:rPr>
                <w:szCs w:val="28"/>
              </w:rPr>
            </w:pPr>
          </w:p>
        </w:tc>
      </w:tr>
      <w:tr w:rsidR="00092B6C" w:rsidRPr="00AB1CD7">
        <w:tc>
          <w:tcPr>
            <w:tcW w:w="2235" w:type="dxa"/>
          </w:tcPr>
          <w:p w:rsidR="00092B6C" w:rsidRPr="00AB1CD7" w:rsidRDefault="00092B6C" w:rsidP="00092B6C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16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092B6C" w:rsidRDefault="002A0473" w:rsidP="00092B6C">
            <w:pPr>
              <w:jc w:val="both"/>
            </w:pPr>
            <w: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(второе, третье чтения).</w:t>
            </w:r>
          </w:p>
          <w:p w:rsidR="002A0473" w:rsidRDefault="002A0473" w:rsidP="00092B6C">
            <w:pPr>
              <w:jc w:val="both"/>
              <w:rPr>
                <w:szCs w:val="28"/>
              </w:rPr>
            </w:pPr>
          </w:p>
          <w:p w:rsidR="00092B6C" w:rsidRDefault="00092B6C" w:rsidP="00092B6C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92B6C" w:rsidRDefault="00092B6C" w:rsidP="00092B6C">
            <w:pPr>
              <w:jc w:val="both"/>
              <w:rPr>
                <w:szCs w:val="28"/>
              </w:rPr>
            </w:pPr>
          </w:p>
        </w:tc>
      </w:tr>
      <w:tr w:rsidR="00092B6C" w:rsidRPr="00AB1CD7">
        <w:tc>
          <w:tcPr>
            <w:tcW w:w="2235" w:type="dxa"/>
          </w:tcPr>
          <w:p w:rsidR="00092B6C" w:rsidRDefault="00092B6C" w:rsidP="00092B6C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92B6C" w:rsidRPr="00AB1CD7" w:rsidRDefault="00092B6C" w:rsidP="00092B6C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2B6C" w:rsidRPr="00AB1CD7" w:rsidRDefault="00092B6C" w:rsidP="00092B6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177D4F">
              <w:rPr>
                <w:szCs w:val="28"/>
              </w:rPr>
              <w:t>547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92B6C" w:rsidRPr="00AB1CD7" w:rsidRDefault="00092B6C" w:rsidP="00092B6C">
            <w:pPr>
              <w:jc w:val="both"/>
              <w:rPr>
                <w:szCs w:val="28"/>
              </w:rPr>
            </w:pPr>
          </w:p>
          <w:p w:rsidR="00092B6C" w:rsidRDefault="00092B6C" w:rsidP="00092B6C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177D4F" w:rsidRPr="00E3666C" w:rsidRDefault="00177D4F" w:rsidP="00092B6C">
            <w:pPr>
              <w:jc w:val="both"/>
              <w:rPr>
                <w:szCs w:val="28"/>
              </w:rPr>
            </w:pPr>
          </w:p>
        </w:tc>
      </w:tr>
      <w:tr w:rsidR="00092B6C" w:rsidRPr="00AB1CD7">
        <w:tc>
          <w:tcPr>
            <w:tcW w:w="2235" w:type="dxa"/>
          </w:tcPr>
          <w:p w:rsidR="00092B6C" w:rsidRPr="00AB1CD7" w:rsidRDefault="00092B6C" w:rsidP="00092B6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17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177D4F" w:rsidRDefault="00177D4F" w:rsidP="00177D4F">
            <w:pPr>
              <w:autoSpaceDE w:val="0"/>
              <w:autoSpaceDN w:val="0"/>
              <w:adjustRightInd w:val="0"/>
              <w:jc w:val="both"/>
            </w:pPr>
            <w:r>
              <w:t xml:space="preserve">О проекте закона Приморского края "О внесении изменения в  статью 12 Закона Приморского края </w:t>
            </w:r>
            <w:r w:rsidR="00716C1D">
              <w:t xml:space="preserve">                      </w:t>
            </w:r>
            <w:r>
              <w:t>"О комиссиях по делам несовершеннолетних и защите их прав на территории Приморского края" (первое чтение).</w:t>
            </w:r>
          </w:p>
          <w:p w:rsidR="00092B6C" w:rsidRDefault="00092B6C" w:rsidP="00092B6C">
            <w:pPr>
              <w:jc w:val="both"/>
              <w:rPr>
                <w:szCs w:val="28"/>
              </w:rPr>
            </w:pPr>
          </w:p>
          <w:p w:rsidR="00092B6C" w:rsidRDefault="00092B6C" w:rsidP="00092B6C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92B6C" w:rsidRDefault="00092B6C" w:rsidP="00092B6C">
            <w:pPr>
              <w:jc w:val="both"/>
              <w:rPr>
                <w:szCs w:val="28"/>
              </w:rPr>
            </w:pPr>
          </w:p>
        </w:tc>
      </w:tr>
      <w:tr w:rsidR="00092B6C" w:rsidRPr="00AB1CD7">
        <w:tc>
          <w:tcPr>
            <w:tcW w:w="2235" w:type="dxa"/>
          </w:tcPr>
          <w:p w:rsidR="00092B6C" w:rsidRDefault="00092B6C" w:rsidP="00092B6C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92B6C" w:rsidRPr="00AB1CD7" w:rsidRDefault="00092B6C" w:rsidP="00092B6C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2B6C" w:rsidRPr="00AB1CD7" w:rsidRDefault="00092B6C" w:rsidP="00092B6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716C1D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54</w:t>
            </w:r>
            <w:r w:rsidR="00177D4F">
              <w:rPr>
                <w:szCs w:val="28"/>
              </w:rPr>
              <w:t>8</w:t>
            </w:r>
            <w:r>
              <w:rPr>
                <w:szCs w:val="28"/>
              </w:rPr>
              <w:t>, 54</w:t>
            </w:r>
            <w:r w:rsidR="00177D4F">
              <w:rPr>
                <w:szCs w:val="28"/>
              </w:rPr>
              <w:t>9</w:t>
            </w:r>
            <w:r>
              <w:rPr>
                <w:szCs w:val="28"/>
              </w:rPr>
              <w:t xml:space="preserve"> (прилага</w:t>
            </w:r>
            <w:r w:rsidR="00716C1D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092B6C" w:rsidRPr="00AB1CD7" w:rsidRDefault="00092B6C" w:rsidP="00092B6C">
            <w:pPr>
              <w:jc w:val="both"/>
              <w:rPr>
                <w:szCs w:val="28"/>
              </w:rPr>
            </w:pPr>
          </w:p>
          <w:p w:rsidR="00092B6C" w:rsidRDefault="00092B6C" w:rsidP="00092B6C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177D4F" w:rsidRPr="00E3666C" w:rsidRDefault="00177D4F" w:rsidP="00092B6C">
            <w:pPr>
              <w:jc w:val="both"/>
              <w:rPr>
                <w:szCs w:val="28"/>
              </w:rPr>
            </w:pPr>
          </w:p>
        </w:tc>
      </w:tr>
      <w:tr w:rsidR="00092B6C" w:rsidRPr="00AB1CD7">
        <w:tc>
          <w:tcPr>
            <w:tcW w:w="2235" w:type="dxa"/>
          </w:tcPr>
          <w:p w:rsidR="00092B6C" w:rsidRPr="00AB1CD7" w:rsidRDefault="00092B6C" w:rsidP="00092B6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18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294F24" w:rsidRDefault="00294F24" w:rsidP="00294F24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изменения в  статью 12 Закона Приморского края</w:t>
            </w:r>
            <w:r w:rsidR="00716C1D">
              <w:t xml:space="preserve">                </w:t>
            </w:r>
            <w:r>
              <w:t>"О комиссиях по делам несовершеннолетних и защите их прав на территории Приморского края" (второе, третье чтения).</w:t>
            </w:r>
          </w:p>
          <w:p w:rsidR="00092B6C" w:rsidRDefault="00092B6C" w:rsidP="00092B6C">
            <w:pPr>
              <w:jc w:val="both"/>
              <w:rPr>
                <w:szCs w:val="28"/>
              </w:rPr>
            </w:pPr>
          </w:p>
          <w:p w:rsidR="00092B6C" w:rsidRDefault="00092B6C" w:rsidP="00092B6C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92B6C" w:rsidRDefault="00092B6C" w:rsidP="00092B6C">
            <w:pPr>
              <w:jc w:val="both"/>
              <w:rPr>
                <w:szCs w:val="28"/>
              </w:rPr>
            </w:pPr>
          </w:p>
        </w:tc>
      </w:tr>
      <w:tr w:rsidR="00092B6C" w:rsidRPr="00AB1CD7">
        <w:tc>
          <w:tcPr>
            <w:tcW w:w="2235" w:type="dxa"/>
          </w:tcPr>
          <w:p w:rsidR="00092B6C" w:rsidRDefault="00092B6C" w:rsidP="00092B6C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92B6C" w:rsidRPr="00AB1CD7" w:rsidRDefault="00092B6C" w:rsidP="00092B6C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2B6C" w:rsidRPr="00AB1CD7" w:rsidRDefault="00092B6C" w:rsidP="00092B6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294F24">
              <w:rPr>
                <w:szCs w:val="28"/>
              </w:rPr>
              <w:t>550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92B6C" w:rsidRPr="00AB1CD7" w:rsidRDefault="00092B6C" w:rsidP="00092B6C">
            <w:pPr>
              <w:jc w:val="both"/>
              <w:rPr>
                <w:szCs w:val="28"/>
              </w:rPr>
            </w:pPr>
          </w:p>
          <w:p w:rsidR="00092B6C" w:rsidRDefault="00092B6C" w:rsidP="00092B6C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94F24" w:rsidRPr="00E3666C" w:rsidRDefault="00294F24" w:rsidP="00092B6C">
            <w:pPr>
              <w:jc w:val="both"/>
              <w:rPr>
                <w:szCs w:val="28"/>
              </w:rPr>
            </w:pPr>
          </w:p>
        </w:tc>
      </w:tr>
      <w:tr w:rsidR="00092B6C" w:rsidRPr="00AB1CD7">
        <w:tc>
          <w:tcPr>
            <w:tcW w:w="2235" w:type="dxa"/>
          </w:tcPr>
          <w:p w:rsidR="00092B6C" w:rsidRPr="00AB1CD7" w:rsidRDefault="00092B6C" w:rsidP="00092B6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19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294F24" w:rsidRDefault="00294F24" w:rsidP="00294F24">
            <w:pPr>
              <w:autoSpaceDE w:val="0"/>
              <w:autoSpaceDN w:val="0"/>
              <w:adjustRightInd w:val="0"/>
              <w:jc w:val="both"/>
            </w:pPr>
            <w:r>
              <w:t>О проекте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крае".</w:t>
            </w:r>
          </w:p>
          <w:p w:rsidR="00092B6C" w:rsidRDefault="00092B6C" w:rsidP="00092B6C">
            <w:pPr>
              <w:jc w:val="both"/>
              <w:rPr>
                <w:szCs w:val="28"/>
              </w:rPr>
            </w:pPr>
          </w:p>
          <w:p w:rsidR="00092B6C" w:rsidRDefault="00092B6C" w:rsidP="00092B6C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092B6C" w:rsidRDefault="00092B6C" w:rsidP="00092B6C">
            <w:pPr>
              <w:jc w:val="both"/>
              <w:rPr>
                <w:szCs w:val="28"/>
              </w:rPr>
            </w:pPr>
          </w:p>
        </w:tc>
      </w:tr>
      <w:tr w:rsidR="00092B6C" w:rsidRPr="00AB1CD7">
        <w:tc>
          <w:tcPr>
            <w:tcW w:w="2235" w:type="dxa"/>
          </w:tcPr>
          <w:p w:rsidR="00092B6C" w:rsidRDefault="00092B6C" w:rsidP="00092B6C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092B6C" w:rsidRPr="00AB1CD7" w:rsidRDefault="00092B6C" w:rsidP="00092B6C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2B6C" w:rsidRPr="00AB1CD7" w:rsidRDefault="00092B6C" w:rsidP="00092B6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294F24">
              <w:rPr>
                <w:szCs w:val="28"/>
              </w:rPr>
              <w:t>551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092B6C" w:rsidRPr="00AB1CD7" w:rsidRDefault="00092B6C" w:rsidP="00092B6C">
            <w:pPr>
              <w:jc w:val="both"/>
              <w:rPr>
                <w:szCs w:val="28"/>
              </w:rPr>
            </w:pPr>
          </w:p>
          <w:p w:rsidR="00092B6C" w:rsidRDefault="00092B6C" w:rsidP="00092B6C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294F24" w:rsidRDefault="00294F24" w:rsidP="00092B6C">
            <w:pPr>
              <w:jc w:val="both"/>
              <w:rPr>
                <w:szCs w:val="28"/>
              </w:rPr>
            </w:pPr>
          </w:p>
          <w:p w:rsidR="000A0CE5" w:rsidRPr="00E3666C" w:rsidRDefault="000A0CE5" w:rsidP="00092B6C">
            <w:pPr>
              <w:jc w:val="both"/>
              <w:rPr>
                <w:szCs w:val="28"/>
              </w:rPr>
            </w:pPr>
          </w:p>
        </w:tc>
      </w:tr>
      <w:tr w:rsidR="002A0473" w:rsidRPr="00AB1CD7">
        <w:tc>
          <w:tcPr>
            <w:tcW w:w="2235" w:type="dxa"/>
          </w:tcPr>
          <w:p w:rsidR="002A0473" w:rsidRPr="00AB1CD7" w:rsidRDefault="002A0473" w:rsidP="002A04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20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294F24" w:rsidRDefault="00294F24" w:rsidP="00294F24">
            <w:pPr>
              <w:autoSpaceDE w:val="0"/>
              <w:autoSpaceDN w:val="0"/>
              <w:adjustRightInd w:val="0"/>
              <w:jc w:val="both"/>
            </w:pPr>
            <w:r>
              <w:t>Об обращении Законодательного Собрания Приморского края к Губернатору Приморского края</w:t>
            </w:r>
            <w:r w:rsidR="00D533FD">
              <w:t xml:space="preserve">                  </w:t>
            </w:r>
            <w:r>
              <w:t xml:space="preserve"> </w:t>
            </w:r>
            <w:proofErr w:type="spellStart"/>
            <w:r>
              <w:t>Миклушевскому</w:t>
            </w:r>
            <w:proofErr w:type="spellEnd"/>
            <w:r>
              <w:t xml:space="preserve"> В.В. по вопросу оказания материальной помощи многодетным семьям по организации сбора детей в школу.</w:t>
            </w:r>
          </w:p>
          <w:p w:rsidR="002A0473" w:rsidRDefault="002A0473" w:rsidP="002A0473">
            <w:pPr>
              <w:jc w:val="both"/>
              <w:rPr>
                <w:szCs w:val="28"/>
              </w:rPr>
            </w:pPr>
          </w:p>
          <w:p w:rsidR="002A0473" w:rsidRDefault="002A0473" w:rsidP="002A047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D533FD">
              <w:rPr>
                <w:szCs w:val="28"/>
              </w:rPr>
              <w:t>Межонов К.А.</w:t>
            </w:r>
          </w:p>
          <w:p w:rsidR="002A0473" w:rsidRDefault="002A0473" w:rsidP="002A0473">
            <w:pPr>
              <w:jc w:val="both"/>
              <w:rPr>
                <w:szCs w:val="28"/>
              </w:rPr>
            </w:pPr>
          </w:p>
        </w:tc>
      </w:tr>
      <w:tr w:rsidR="00D533FD" w:rsidRPr="00AB1CD7">
        <w:tc>
          <w:tcPr>
            <w:tcW w:w="2235" w:type="dxa"/>
          </w:tcPr>
          <w:p w:rsidR="00D533FD" w:rsidRDefault="00D533FD" w:rsidP="002A04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D533FD" w:rsidRDefault="00443083" w:rsidP="00294F24">
            <w:pPr>
              <w:autoSpaceDE w:val="0"/>
              <w:autoSpaceDN w:val="0"/>
              <w:adjustRightInd w:val="0"/>
              <w:jc w:val="both"/>
            </w:pPr>
            <w:r>
              <w:t>Чемерис И.С., Сопчук С.А., Беспалов В.Г.,                   Пошивайло Ю.В.</w:t>
            </w:r>
            <w:r w:rsidR="00404BAE">
              <w:t>, Володина И.А.</w:t>
            </w:r>
          </w:p>
          <w:p w:rsidR="00D533FD" w:rsidRDefault="00D533FD" w:rsidP="00294F24">
            <w:pPr>
              <w:autoSpaceDE w:val="0"/>
              <w:autoSpaceDN w:val="0"/>
              <w:adjustRightInd w:val="0"/>
              <w:jc w:val="both"/>
            </w:pPr>
          </w:p>
        </w:tc>
      </w:tr>
      <w:tr w:rsidR="002A0473" w:rsidRPr="00AB1CD7">
        <w:tc>
          <w:tcPr>
            <w:tcW w:w="2235" w:type="dxa"/>
          </w:tcPr>
          <w:p w:rsidR="002A0473" w:rsidRDefault="002A0473" w:rsidP="002A04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2A0473" w:rsidRPr="00AB1CD7" w:rsidRDefault="002A0473" w:rsidP="002A047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A0473" w:rsidRPr="00AB1CD7" w:rsidRDefault="002A0473" w:rsidP="002A04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A313D6">
              <w:rPr>
                <w:szCs w:val="28"/>
              </w:rPr>
              <w:t>552</w:t>
            </w:r>
            <w:r w:rsidR="00443083">
              <w:rPr>
                <w:szCs w:val="28"/>
              </w:rPr>
              <w:t xml:space="preserve"> </w:t>
            </w:r>
            <w:r>
              <w:rPr>
                <w:szCs w:val="28"/>
              </w:rPr>
              <w:t>(прилагае</w:t>
            </w:r>
            <w:r w:rsidRPr="00AB1CD7">
              <w:rPr>
                <w:szCs w:val="28"/>
              </w:rPr>
              <w:t>тся).</w:t>
            </w:r>
          </w:p>
          <w:p w:rsidR="002A0473" w:rsidRPr="00AB1CD7" w:rsidRDefault="002A0473" w:rsidP="002A0473">
            <w:pPr>
              <w:jc w:val="both"/>
              <w:rPr>
                <w:szCs w:val="28"/>
              </w:rPr>
            </w:pPr>
          </w:p>
          <w:p w:rsidR="002A0473" w:rsidRDefault="002A0473" w:rsidP="002A04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A313D6" w:rsidRPr="00E3666C" w:rsidRDefault="00A313D6" w:rsidP="002A0473">
            <w:pPr>
              <w:jc w:val="both"/>
              <w:rPr>
                <w:szCs w:val="28"/>
              </w:rPr>
            </w:pPr>
          </w:p>
        </w:tc>
      </w:tr>
      <w:tr w:rsidR="002A0473" w:rsidRPr="00AB1CD7">
        <w:tc>
          <w:tcPr>
            <w:tcW w:w="2235" w:type="dxa"/>
          </w:tcPr>
          <w:p w:rsidR="002A0473" w:rsidRPr="00AB1CD7" w:rsidRDefault="002A0473" w:rsidP="002A04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21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2A0473" w:rsidRDefault="00A313D6" w:rsidP="002A0473">
            <w:pPr>
              <w:jc w:val="both"/>
              <w:rPr>
                <w:szCs w:val="28"/>
              </w:rPr>
            </w:pPr>
            <w:r w:rsidRPr="009A3E2E">
              <w:t>О проектах федеральных законов</w:t>
            </w:r>
            <w:r>
              <w:rPr>
                <w:szCs w:val="28"/>
              </w:rPr>
              <w:t>.</w:t>
            </w:r>
          </w:p>
          <w:p w:rsidR="00A313D6" w:rsidRDefault="00A313D6" w:rsidP="002A0473">
            <w:pPr>
              <w:jc w:val="both"/>
              <w:rPr>
                <w:szCs w:val="28"/>
              </w:rPr>
            </w:pPr>
          </w:p>
          <w:p w:rsidR="002A0473" w:rsidRDefault="002A0473" w:rsidP="002A047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2A0473" w:rsidRDefault="002A0473" w:rsidP="002A0473">
            <w:pPr>
              <w:jc w:val="both"/>
              <w:rPr>
                <w:szCs w:val="28"/>
              </w:rPr>
            </w:pPr>
          </w:p>
        </w:tc>
      </w:tr>
      <w:tr w:rsidR="002A0473" w:rsidRPr="00AB1CD7">
        <w:tc>
          <w:tcPr>
            <w:tcW w:w="2235" w:type="dxa"/>
          </w:tcPr>
          <w:p w:rsidR="002A0473" w:rsidRDefault="002A0473" w:rsidP="002A04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2A0473" w:rsidRPr="00AB1CD7" w:rsidRDefault="002A0473" w:rsidP="002A047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A0473" w:rsidRPr="00AB1CD7" w:rsidRDefault="002A0473" w:rsidP="002A04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A313D6">
              <w:rPr>
                <w:szCs w:val="28"/>
              </w:rPr>
              <w:t>553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A0473" w:rsidRPr="00AB1CD7" w:rsidRDefault="002A0473" w:rsidP="002A0473">
            <w:pPr>
              <w:jc w:val="both"/>
              <w:rPr>
                <w:szCs w:val="28"/>
              </w:rPr>
            </w:pPr>
          </w:p>
          <w:p w:rsidR="002A0473" w:rsidRDefault="002A0473" w:rsidP="002A04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  <w:p w:rsidR="00A313D6" w:rsidRPr="00E3666C" w:rsidRDefault="00A313D6" w:rsidP="002A0473">
            <w:pPr>
              <w:jc w:val="both"/>
              <w:rPr>
                <w:szCs w:val="28"/>
              </w:rPr>
            </w:pPr>
          </w:p>
        </w:tc>
      </w:tr>
      <w:tr w:rsidR="002A0473" w:rsidRPr="00AB1CD7">
        <w:tc>
          <w:tcPr>
            <w:tcW w:w="2235" w:type="dxa"/>
          </w:tcPr>
          <w:p w:rsidR="002A0473" w:rsidRPr="00AB1CD7" w:rsidRDefault="002A0473" w:rsidP="002A04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22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A313D6" w:rsidRDefault="00A313D6" w:rsidP="00A313D6">
            <w:pPr>
              <w:autoSpaceDE w:val="0"/>
              <w:autoSpaceDN w:val="0"/>
              <w:adjustRightInd w:val="0"/>
              <w:jc w:val="both"/>
            </w:pPr>
            <w:r w:rsidRPr="005C1118">
              <w:t>Об обращениях и законодательных инициативах законодательных (представительных) органов государственной вл</w:t>
            </w:r>
            <w:r>
              <w:t>а</w:t>
            </w:r>
            <w:r w:rsidRPr="005C1118">
              <w:t>сти субъектов Российской Федерации</w:t>
            </w:r>
            <w:r>
              <w:t>.</w:t>
            </w:r>
          </w:p>
          <w:p w:rsidR="002A0473" w:rsidRDefault="002A0473" w:rsidP="002A0473">
            <w:pPr>
              <w:jc w:val="both"/>
              <w:rPr>
                <w:szCs w:val="28"/>
              </w:rPr>
            </w:pPr>
          </w:p>
          <w:p w:rsidR="002A0473" w:rsidRDefault="002A0473" w:rsidP="002A0473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2A0473" w:rsidRDefault="002A0473" w:rsidP="002A0473">
            <w:pPr>
              <w:jc w:val="both"/>
              <w:rPr>
                <w:szCs w:val="28"/>
              </w:rPr>
            </w:pPr>
          </w:p>
        </w:tc>
      </w:tr>
      <w:tr w:rsidR="002A0473" w:rsidRPr="00AB1CD7">
        <w:tc>
          <w:tcPr>
            <w:tcW w:w="2235" w:type="dxa"/>
          </w:tcPr>
          <w:p w:rsidR="002A0473" w:rsidRDefault="002A0473" w:rsidP="002A04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2A0473" w:rsidRPr="00AB1CD7" w:rsidRDefault="002A0473" w:rsidP="002A047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A0473" w:rsidRPr="00AB1CD7" w:rsidRDefault="002A0473" w:rsidP="002A047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 w:rsidR="00A313D6">
              <w:rPr>
                <w:szCs w:val="28"/>
              </w:rPr>
              <w:t>554</w:t>
            </w:r>
            <w:r>
              <w:rPr>
                <w:szCs w:val="28"/>
              </w:rPr>
              <w:t xml:space="preserve"> (прилагае</w:t>
            </w:r>
            <w:r w:rsidRPr="00AB1CD7">
              <w:rPr>
                <w:szCs w:val="28"/>
              </w:rPr>
              <w:t>тся).</w:t>
            </w:r>
          </w:p>
          <w:p w:rsidR="002A0473" w:rsidRPr="00AB1CD7" w:rsidRDefault="002A0473" w:rsidP="002A0473">
            <w:pPr>
              <w:jc w:val="both"/>
              <w:rPr>
                <w:szCs w:val="28"/>
              </w:rPr>
            </w:pPr>
          </w:p>
          <w:p w:rsidR="002A0473" w:rsidRPr="00E3666C" w:rsidRDefault="002A0473" w:rsidP="002A047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единогласно.</w:t>
            </w:r>
          </w:p>
        </w:tc>
      </w:tr>
    </w:tbl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07852" w:rsidRDefault="00F07852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И.С. Чемерис</w:t>
      </w:r>
    </w:p>
    <w:sectPr w:rsidR="00F07852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579" w:rsidRDefault="00B40579">
      <w:r>
        <w:separator/>
      </w:r>
    </w:p>
  </w:endnote>
  <w:endnote w:type="continuationSeparator" w:id="0">
    <w:p w:rsidR="00B40579" w:rsidRDefault="00B405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579" w:rsidRDefault="00B40579">
      <w:r>
        <w:separator/>
      </w:r>
    </w:p>
  </w:footnote>
  <w:footnote w:type="continuationSeparator" w:id="0">
    <w:p w:rsidR="00B40579" w:rsidRDefault="00B405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579" w:rsidRDefault="00B40579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40579" w:rsidRDefault="00B40579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579" w:rsidRDefault="00B40579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C347BF">
      <w:rPr>
        <w:rStyle w:val="ae"/>
        <w:noProof/>
      </w:rPr>
      <w:t>11</w:t>
    </w:r>
    <w:r>
      <w:rPr>
        <w:rStyle w:val="ae"/>
      </w:rPr>
      <w:fldChar w:fldCharType="end"/>
    </w:r>
  </w:p>
  <w:p w:rsidR="00B40579" w:rsidRDefault="00B40579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3F2B"/>
    <w:rsid w:val="00004603"/>
    <w:rsid w:val="00005D12"/>
    <w:rsid w:val="00010149"/>
    <w:rsid w:val="000119FF"/>
    <w:rsid w:val="00011D9F"/>
    <w:rsid w:val="00015D73"/>
    <w:rsid w:val="000173C9"/>
    <w:rsid w:val="00021C56"/>
    <w:rsid w:val="000224DF"/>
    <w:rsid w:val="000241B5"/>
    <w:rsid w:val="0002528B"/>
    <w:rsid w:val="000262F5"/>
    <w:rsid w:val="000271AF"/>
    <w:rsid w:val="000277EE"/>
    <w:rsid w:val="00031F6F"/>
    <w:rsid w:val="00032697"/>
    <w:rsid w:val="000329CF"/>
    <w:rsid w:val="00032BBB"/>
    <w:rsid w:val="000346E0"/>
    <w:rsid w:val="00034ED9"/>
    <w:rsid w:val="00035E3D"/>
    <w:rsid w:val="00036D10"/>
    <w:rsid w:val="00036EED"/>
    <w:rsid w:val="0004077B"/>
    <w:rsid w:val="0004179E"/>
    <w:rsid w:val="0004283F"/>
    <w:rsid w:val="00042F78"/>
    <w:rsid w:val="00044A8C"/>
    <w:rsid w:val="00046207"/>
    <w:rsid w:val="000475A5"/>
    <w:rsid w:val="00047DC0"/>
    <w:rsid w:val="000531B6"/>
    <w:rsid w:val="00053709"/>
    <w:rsid w:val="00057B67"/>
    <w:rsid w:val="00060A3D"/>
    <w:rsid w:val="00060E4F"/>
    <w:rsid w:val="00060FB2"/>
    <w:rsid w:val="00062985"/>
    <w:rsid w:val="00064D7F"/>
    <w:rsid w:val="00065427"/>
    <w:rsid w:val="000740C4"/>
    <w:rsid w:val="00075DD1"/>
    <w:rsid w:val="000821DA"/>
    <w:rsid w:val="00082A97"/>
    <w:rsid w:val="00082CC8"/>
    <w:rsid w:val="00092B6C"/>
    <w:rsid w:val="00092C3F"/>
    <w:rsid w:val="00093370"/>
    <w:rsid w:val="000946A8"/>
    <w:rsid w:val="00095938"/>
    <w:rsid w:val="00096622"/>
    <w:rsid w:val="000A099C"/>
    <w:rsid w:val="000A0CE5"/>
    <w:rsid w:val="000A10FE"/>
    <w:rsid w:val="000A13CF"/>
    <w:rsid w:val="000A17C0"/>
    <w:rsid w:val="000A1AB5"/>
    <w:rsid w:val="000A35EA"/>
    <w:rsid w:val="000A43C4"/>
    <w:rsid w:val="000A7E5B"/>
    <w:rsid w:val="000B25FB"/>
    <w:rsid w:val="000B2FBE"/>
    <w:rsid w:val="000B3B8D"/>
    <w:rsid w:val="000B3F5F"/>
    <w:rsid w:val="000B42C8"/>
    <w:rsid w:val="000B4E7B"/>
    <w:rsid w:val="000B6D32"/>
    <w:rsid w:val="000B7AA3"/>
    <w:rsid w:val="000C0073"/>
    <w:rsid w:val="000C0CD6"/>
    <w:rsid w:val="000C2612"/>
    <w:rsid w:val="000C38AA"/>
    <w:rsid w:val="000C6CA4"/>
    <w:rsid w:val="000C74AD"/>
    <w:rsid w:val="000D203E"/>
    <w:rsid w:val="000D2A73"/>
    <w:rsid w:val="000D2FEB"/>
    <w:rsid w:val="000D5EF6"/>
    <w:rsid w:val="000D60B9"/>
    <w:rsid w:val="000D6882"/>
    <w:rsid w:val="000E0BF4"/>
    <w:rsid w:val="000E1A35"/>
    <w:rsid w:val="000E267D"/>
    <w:rsid w:val="000E26E2"/>
    <w:rsid w:val="000E5F87"/>
    <w:rsid w:val="000E625C"/>
    <w:rsid w:val="000E79AC"/>
    <w:rsid w:val="000F009E"/>
    <w:rsid w:val="000F27CE"/>
    <w:rsid w:val="000F2F86"/>
    <w:rsid w:val="000F32BD"/>
    <w:rsid w:val="000F4A7A"/>
    <w:rsid w:val="000F4D30"/>
    <w:rsid w:val="000F5129"/>
    <w:rsid w:val="000F6452"/>
    <w:rsid w:val="000F64A2"/>
    <w:rsid w:val="00101B30"/>
    <w:rsid w:val="001026B8"/>
    <w:rsid w:val="00103EBB"/>
    <w:rsid w:val="00106B21"/>
    <w:rsid w:val="00106F06"/>
    <w:rsid w:val="00110037"/>
    <w:rsid w:val="00110E88"/>
    <w:rsid w:val="001116EF"/>
    <w:rsid w:val="00112424"/>
    <w:rsid w:val="00115135"/>
    <w:rsid w:val="00115886"/>
    <w:rsid w:val="001165E2"/>
    <w:rsid w:val="00117D3E"/>
    <w:rsid w:val="0012037D"/>
    <w:rsid w:val="00120511"/>
    <w:rsid w:val="00121F55"/>
    <w:rsid w:val="001225D4"/>
    <w:rsid w:val="00124DFD"/>
    <w:rsid w:val="00126A23"/>
    <w:rsid w:val="00127A45"/>
    <w:rsid w:val="0013035C"/>
    <w:rsid w:val="00132AC6"/>
    <w:rsid w:val="00133B78"/>
    <w:rsid w:val="00133BCF"/>
    <w:rsid w:val="00134331"/>
    <w:rsid w:val="00134F11"/>
    <w:rsid w:val="00135DE3"/>
    <w:rsid w:val="0013606A"/>
    <w:rsid w:val="00136F7A"/>
    <w:rsid w:val="00137CDA"/>
    <w:rsid w:val="0014189F"/>
    <w:rsid w:val="00141D1D"/>
    <w:rsid w:val="00142505"/>
    <w:rsid w:val="00143C44"/>
    <w:rsid w:val="00147B27"/>
    <w:rsid w:val="001509E0"/>
    <w:rsid w:val="001525FB"/>
    <w:rsid w:val="00153123"/>
    <w:rsid w:val="00154276"/>
    <w:rsid w:val="001542DB"/>
    <w:rsid w:val="00155077"/>
    <w:rsid w:val="001550C2"/>
    <w:rsid w:val="001552D2"/>
    <w:rsid w:val="00156E2A"/>
    <w:rsid w:val="0016089C"/>
    <w:rsid w:val="001609D1"/>
    <w:rsid w:val="00171E8F"/>
    <w:rsid w:val="0017232F"/>
    <w:rsid w:val="00177D4F"/>
    <w:rsid w:val="001831B1"/>
    <w:rsid w:val="00183D1E"/>
    <w:rsid w:val="00184A53"/>
    <w:rsid w:val="00184B8B"/>
    <w:rsid w:val="0018638E"/>
    <w:rsid w:val="00187650"/>
    <w:rsid w:val="0019146E"/>
    <w:rsid w:val="0019498F"/>
    <w:rsid w:val="00196159"/>
    <w:rsid w:val="0019747E"/>
    <w:rsid w:val="00197F43"/>
    <w:rsid w:val="00197FF7"/>
    <w:rsid w:val="001A0020"/>
    <w:rsid w:val="001A0CAA"/>
    <w:rsid w:val="001A126F"/>
    <w:rsid w:val="001A2834"/>
    <w:rsid w:val="001A30A8"/>
    <w:rsid w:val="001A31EC"/>
    <w:rsid w:val="001A327D"/>
    <w:rsid w:val="001A4181"/>
    <w:rsid w:val="001A7DBC"/>
    <w:rsid w:val="001B0703"/>
    <w:rsid w:val="001B28C3"/>
    <w:rsid w:val="001B3A7C"/>
    <w:rsid w:val="001B3A8A"/>
    <w:rsid w:val="001B465F"/>
    <w:rsid w:val="001B4BCD"/>
    <w:rsid w:val="001B5E07"/>
    <w:rsid w:val="001C53CB"/>
    <w:rsid w:val="001C7EB8"/>
    <w:rsid w:val="001D07F5"/>
    <w:rsid w:val="001D104D"/>
    <w:rsid w:val="001D2B60"/>
    <w:rsid w:val="001D2DCA"/>
    <w:rsid w:val="001D42CA"/>
    <w:rsid w:val="001D5AC7"/>
    <w:rsid w:val="001D6413"/>
    <w:rsid w:val="001D7666"/>
    <w:rsid w:val="001D76E6"/>
    <w:rsid w:val="001E0879"/>
    <w:rsid w:val="001E1DC2"/>
    <w:rsid w:val="001E2252"/>
    <w:rsid w:val="001E27A8"/>
    <w:rsid w:val="001E2DA0"/>
    <w:rsid w:val="001E56DE"/>
    <w:rsid w:val="001E7398"/>
    <w:rsid w:val="001E7F4F"/>
    <w:rsid w:val="001F1BE7"/>
    <w:rsid w:val="001F2EAD"/>
    <w:rsid w:val="001F3420"/>
    <w:rsid w:val="001F3695"/>
    <w:rsid w:val="002006A5"/>
    <w:rsid w:val="00200C90"/>
    <w:rsid w:val="00203F23"/>
    <w:rsid w:val="0020566F"/>
    <w:rsid w:val="00206083"/>
    <w:rsid w:val="00206C79"/>
    <w:rsid w:val="00207602"/>
    <w:rsid w:val="002079BF"/>
    <w:rsid w:val="002102F9"/>
    <w:rsid w:val="00212974"/>
    <w:rsid w:val="00212D34"/>
    <w:rsid w:val="00213246"/>
    <w:rsid w:val="00213C03"/>
    <w:rsid w:val="00214FB4"/>
    <w:rsid w:val="00215055"/>
    <w:rsid w:val="00215A51"/>
    <w:rsid w:val="00216A3C"/>
    <w:rsid w:val="00217246"/>
    <w:rsid w:val="00217781"/>
    <w:rsid w:val="0021792F"/>
    <w:rsid w:val="002205B4"/>
    <w:rsid w:val="00221E06"/>
    <w:rsid w:val="00224A25"/>
    <w:rsid w:val="002260CC"/>
    <w:rsid w:val="00226E0D"/>
    <w:rsid w:val="00227001"/>
    <w:rsid w:val="002306FA"/>
    <w:rsid w:val="00232385"/>
    <w:rsid w:val="00233201"/>
    <w:rsid w:val="002345CF"/>
    <w:rsid w:val="002356BA"/>
    <w:rsid w:val="00237345"/>
    <w:rsid w:val="00240F5A"/>
    <w:rsid w:val="00242520"/>
    <w:rsid w:val="00242D4C"/>
    <w:rsid w:val="00244E87"/>
    <w:rsid w:val="00251488"/>
    <w:rsid w:val="002516CA"/>
    <w:rsid w:val="00253538"/>
    <w:rsid w:val="00256041"/>
    <w:rsid w:val="0025782A"/>
    <w:rsid w:val="00260304"/>
    <w:rsid w:val="00262953"/>
    <w:rsid w:val="0026330C"/>
    <w:rsid w:val="002650E6"/>
    <w:rsid w:val="00267325"/>
    <w:rsid w:val="00267CE7"/>
    <w:rsid w:val="00270F5F"/>
    <w:rsid w:val="00271C5E"/>
    <w:rsid w:val="00272945"/>
    <w:rsid w:val="00274194"/>
    <w:rsid w:val="0027565D"/>
    <w:rsid w:val="00277B0A"/>
    <w:rsid w:val="00281F04"/>
    <w:rsid w:val="002823D4"/>
    <w:rsid w:val="00283F3B"/>
    <w:rsid w:val="0028504C"/>
    <w:rsid w:val="00286008"/>
    <w:rsid w:val="00286465"/>
    <w:rsid w:val="00286D9A"/>
    <w:rsid w:val="002879A4"/>
    <w:rsid w:val="00290045"/>
    <w:rsid w:val="00290963"/>
    <w:rsid w:val="0029421D"/>
    <w:rsid w:val="00294F24"/>
    <w:rsid w:val="002951B9"/>
    <w:rsid w:val="00295BD0"/>
    <w:rsid w:val="00295CB3"/>
    <w:rsid w:val="002A0473"/>
    <w:rsid w:val="002A14FF"/>
    <w:rsid w:val="002A1CA5"/>
    <w:rsid w:val="002A58F7"/>
    <w:rsid w:val="002B2696"/>
    <w:rsid w:val="002B34D5"/>
    <w:rsid w:val="002B53A0"/>
    <w:rsid w:val="002B5A18"/>
    <w:rsid w:val="002B5D4F"/>
    <w:rsid w:val="002B680C"/>
    <w:rsid w:val="002B6D63"/>
    <w:rsid w:val="002B7A19"/>
    <w:rsid w:val="002C0105"/>
    <w:rsid w:val="002C05A9"/>
    <w:rsid w:val="002C0D04"/>
    <w:rsid w:val="002C1503"/>
    <w:rsid w:val="002C3681"/>
    <w:rsid w:val="002C4385"/>
    <w:rsid w:val="002C4731"/>
    <w:rsid w:val="002C5A9B"/>
    <w:rsid w:val="002C604E"/>
    <w:rsid w:val="002D06FE"/>
    <w:rsid w:val="002D0AD2"/>
    <w:rsid w:val="002D2619"/>
    <w:rsid w:val="002D3940"/>
    <w:rsid w:val="002D4915"/>
    <w:rsid w:val="002D66C8"/>
    <w:rsid w:val="002D6A48"/>
    <w:rsid w:val="002D72C7"/>
    <w:rsid w:val="002D78EB"/>
    <w:rsid w:val="002D7DAB"/>
    <w:rsid w:val="002E0A9C"/>
    <w:rsid w:val="002E0E5A"/>
    <w:rsid w:val="002E18AC"/>
    <w:rsid w:val="002E2EBC"/>
    <w:rsid w:val="002E3ADB"/>
    <w:rsid w:val="002E3BD1"/>
    <w:rsid w:val="002E41BF"/>
    <w:rsid w:val="002E452A"/>
    <w:rsid w:val="002E5A00"/>
    <w:rsid w:val="002E6BD2"/>
    <w:rsid w:val="002E7318"/>
    <w:rsid w:val="002E7E39"/>
    <w:rsid w:val="002F0020"/>
    <w:rsid w:val="002F0512"/>
    <w:rsid w:val="002F065C"/>
    <w:rsid w:val="002F1756"/>
    <w:rsid w:val="002F1BA9"/>
    <w:rsid w:val="002F1E4F"/>
    <w:rsid w:val="002F537A"/>
    <w:rsid w:val="00304933"/>
    <w:rsid w:val="003060EB"/>
    <w:rsid w:val="0030708D"/>
    <w:rsid w:val="003070A4"/>
    <w:rsid w:val="003107C5"/>
    <w:rsid w:val="00310B59"/>
    <w:rsid w:val="00311024"/>
    <w:rsid w:val="00311A2D"/>
    <w:rsid w:val="00312A21"/>
    <w:rsid w:val="00315E63"/>
    <w:rsid w:val="0031749C"/>
    <w:rsid w:val="00317F54"/>
    <w:rsid w:val="0032161E"/>
    <w:rsid w:val="003230B9"/>
    <w:rsid w:val="00324494"/>
    <w:rsid w:val="003257EE"/>
    <w:rsid w:val="00330F32"/>
    <w:rsid w:val="00332384"/>
    <w:rsid w:val="003325AB"/>
    <w:rsid w:val="00332D1C"/>
    <w:rsid w:val="00333A4E"/>
    <w:rsid w:val="00340DF6"/>
    <w:rsid w:val="0034127B"/>
    <w:rsid w:val="003424BB"/>
    <w:rsid w:val="00343B0F"/>
    <w:rsid w:val="003443EE"/>
    <w:rsid w:val="00346A4C"/>
    <w:rsid w:val="00346C7B"/>
    <w:rsid w:val="00346DC3"/>
    <w:rsid w:val="00351126"/>
    <w:rsid w:val="00352CFB"/>
    <w:rsid w:val="00352E6E"/>
    <w:rsid w:val="00352F0E"/>
    <w:rsid w:val="003541F2"/>
    <w:rsid w:val="003550AE"/>
    <w:rsid w:val="003559C6"/>
    <w:rsid w:val="00362826"/>
    <w:rsid w:val="0036314D"/>
    <w:rsid w:val="0036316E"/>
    <w:rsid w:val="00365B12"/>
    <w:rsid w:val="00370906"/>
    <w:rsid w:val="00370DE6"/>
    <w:rsid w:val="00371AB3"/>
    <w:rsid w:val="003731CA"/>
    <w:rsid w:val="003738F5"/>
    <w:rsid w:val="00373CED"/>
    <w:rsid w:val="00380AE7"/>
    <w:rsid w:val="00382077"/>
    <w:rsid w:val="00384E3B"/>
    <w:rsid w:val="00386A31"/>
    <w:rsid w:val="0038703A"/>
    <w:rsid w:val="00390E64"/>
    <w:rsid w:val="003924F7"/>
    <w:rsid w:val="00393265"/>
    <w:rsid w:val="00395168"/>
    <w:rsid w:val="00396428"/>
    <w:rsid w:val="00397193"/>
    <w:rsid w:val="0039796C"/>
    <w:rsid w:val="00397DBF"/>
    <w:rsid w:val="003A0438"/>
    <w:rsid w:val="003A3C50"/>
    <w:rsid w:val="003A6DB0"/>
    <w:rsid w:val="003B2CF7"/>
    <w:rsid w:val="003B2DDB"/>
    <w:rsid w:val="003B4A05"/>
    <w:rsid w:val="003B51EB"/>
    <w:rsid w:val="003B5A4C"/>
    <w:rsid w:val="003B6592"/>
    <w:rsid w:val="003B66CF"/>
    <w:rsid w:val="003B6EAF"/>
    <w:rsid w:val="003B6ED4"/>
    <w:rsid w:val="003C3ED5"/>
    <w:rsid w:val="003C46CC"/>
    <w:rsid w:val="003C6567"/>
    <w:rsid w:val="003C7256"/>
    <w:rsid w:val="003C7640"/>
    <w:rsid w:val="003D07B4"/>
    <w:rsid w:val="003D07FF"/>
    <w:rsid w:val="003D315C"/>
    <w:rsid w:val="003D32F1"/>
    <w:rsid w:val="003D4539"/>
    <w:rsid w:val="003D4FE8"/>
    <w:rsid w:val="003D6790"/>
    <w:rsid w:val="003D6BB9"/>
    <w:rsid w:val="003E2BE5"/>
    <w:rsid w:val="003E426D"/>
    <w:rsid w:val="003E46D2"/>
    <w:rsid w:val="003E4D18"/>
    <w:rsid w:val="003E4E71"/>
    <w:rsid w:val="003E5D76"/>
    <w:rsid w:val="003E5F59"/>
    <w:rsid w:val="003E6B8C"/>
    <w:rsid w:val="003E78D5"/>
    <w:rsid w:val="003F0624"/>
    <w:rsid w:val="003F063D"/>
    <w:rsid w:val="003F196B"/>
    <w:rsid w:val="003F1AC1"/>
    <w:rsid w:val="003F2A6B"/>
    <w:rsid w:val="003F3BDE"/>
    <w:rsid w:val="003F7576"/>
    <w:rsid w:val="004034B5"/>
    <w:rsid w:val="0040416B"/>
    <w:rsid w:val="00404A33"/>
    <w:rsid w:val="00404BAE"/>
    <w:rsid w:val="00405E05"/>
    <w:rsid w:val="004078E5"/>
    <w:rsid w:val="00415ADF"/>
    <w:rsid w:val="00417356"/>
    <w:rsid w:val="0042140F"/>
    <w:rsid w:val="0042271C"/>
    <w:rsid w:val="00422971"/>
    <w:rsid w:val="0042358A"/>
    <w:rsid w:val="00423739"/>
    <w:rsid w:val="00424BD5"/>
    <w:rsid w:val="00425023"/>
    <w:rsid w:val="00425323"/>
    <w:rsid w:val="0042594D"/>
    <w:rsid w:val="0042691C"/>
    <w:rsid w:val="0043074A"/>
    <w:rsid w:val="004315B3"/>
    <w:rsid w:val="00431614"/>
    <w:rsid w:val="00433E87"/>
    <w:rsid w:val="00434360"/>
    <w:rsid w:val="00434D79"/>
    <w:rsid w:val="00435230"/>
    <w:rsid w:val="00436829"/>
    <w:rsid w:val="00436E30"/>
    <w:rsid w:val="00440C24"/>
    <w:rsid w:val="0044175A"/>
    <w:rsid w:val="00441C01"/>
    <w:rsid w:val="00442F2A"/>
    <w:rsid w:val="00443083"/>
    <w:rsid w:val="00445EA5"/>
    <w:rsid w:val="00450995"/>
    <w:rsid w:val="00451248"/>
    <w:rsid w:val="0045354F"/>
    <w:rsid w:val="00453957"/>
    <w:rsid w:val="00455751"/>
    <w:rsid w:val="004563C9"/>
    <w:rsid w:val="0045642B"/>
    <w:rsid w:val="00457CE4"/>
    <w:rsid w:val="00461CFA"/>
    <w:rsid w:val="004654E7"/>
    <w:rsid w:val="004660FC"/>
    <w:rsid w:val="00470E07"/>
    <w:rsid w:val="00474526"/>
    <w:rsid w:val="00475526"/>
    <w:rsid w:val="004757D0"/>
    <w:rsid w:val="00475D12"/>
    <w:rsid w:val="00475E3E"/>
    <w:rsid w:val="004773D1"/>
    <w:rsid w:val="00477812"/>
    <w:rsid w:val="004834C3"/>
    <w:rsid w:val="00484684"/>
    <w:rsid w:val="0048484E"/>
    <w:rsid w:val="00485B0E"/>
    <w:rsid w:val="0048680C"/>
    <w:rsid w:val="00491522"/>
    <w:rsid w:val="0049217D"/>
    <w:rsid w:val="00495EA7"/>
    <w:rsid w:val="004960BC"/>
    <w:rsid w:val="00496F4B"/>
    <w:rsid w:val="00497A53"/>
    <w:rsid w:val="004A14F3"/>
    <w:rsid w:val="004A183E"/>
    <w:rsid w:val="004A31BD"/>
    <w:rsid w:val="004A3951"/>
    <w:rsid w:val="004A4E8A"/>
    <w:rsid w:val="004A69F3"/>
    <w:rsid w:val="004A6BDC"/>
    <w:rsid w:val="004A7468"/>
    <w:rsid w:val="004B10AB"/>
    <w:rsid w:val="004B585D"/>
    <w:rsid w:val="004B6CBA"/>
    <w:rsid w:val="004B7286"/>
    <w:rsid w:val="004B72BD"/>
    <w:rsid w:val="004C09BA"/>
    <w:rsid w:val="004C09D7"/>
    <w:rsid w:val="004C1653"/>
    <w:rsid w:val="004C1DB7"/>
    <w:rsid w:val="004C3485"/>
    <w:rsid w:val="004C6D29"/>
    <w:rsid w:val="004C6DAA"/>
    <w:rsid w:val="004C7BC9"/>
    <w:rsid w:val="004D292C"/>
    <w:rsid w:val="004D2C1E"/>
    <w:rsid w:val="004D3110"/>
    <w:rsid w:val="004D4131"/>
    <w:rsid w:val="004D7FE2"/>
    <w:rsid w:val="004E07D1"/>
    <w:rsid w:val="004E39A2"/>
    <w:rsid w:val="004E62D0"/>
    <w:rsid w:val="004E6EB4"/>
    <w:rsid w:val="004E7762"/>
    <w:rsid w:val="004E7E53"/>
    <w:rsid w:val="004F13D7"/>
    <w:rsid w:val="004F1603"/>
    <w:rsid w:val="004F30AB"/>
    <w:rsid w:val="00500D9B"/>
    <w:rsid w:val="00502B59"/>
    <w:rsid w:val="00503D7D"/>
    <w:rsid w:val="005047E0"/>
    <w:rsid w:val="005054C6"/>
    <w:rsid w:val="00507321"/>
    <w:rsid w:val="00507AA5"/>
    <w:rsid w:val="00507F4B"/>
    <w:rsid w:val="00511C69"/>
    <w:rsid w:val="00513663"/>
    <w:rsid w:val="00514462"/>
    <w:rsid w:val="00514D62"/>
    <w:rsid w:val="0052129F"/>
    <w:rsid w:val="00522881"/>
    <w:rsid w:val="00523586"/>
    <w:rsid w:val="00523679"/>
    <w:rsid w:val="005269A4"/>
    <w:rsid w:val="00527A81"/>
    <w:rsid w:val="00527EA0"/>
    <w:rsid w:val="00530660"/>
    <w:rsid w:val="0053114C"/>
    <w:rsid w:val="0053234D"/>
    <w:rsid w:val="005335A1"/>
    <w:rsid w:val="005338CA"/>
    <w:rsid w:val="005362BF"/>
    <w:rsid w:val="005377E4"/>
    <w:rsid w:val="00537947"/>
    <w:rsid w:val="00541C53"/>
    <w:rsid w:val="00543B85"/>
    <w:rsid w:val="005450C9"/>
    <w:rsid w:val="00545F97"/>
    <w:rsid w:val="00550E7A"/>
    <w:rsid w:val="005525A4"/>
    <w:rsid w:val="00553AE9"/>
    <w:rsid w:val="00554889"/>
    <w:rsid w:val="00554AF9"/>
    <w:rsid w:val="00554B38"/>
    <w:rsid w:val="005556C0"/>
    <w:rsid w:val="00557434"/>
    <w:rsid w:val="00560D91"/>
    <w:rsid w:val="0056183C"/>
    <w:rsid w:val="00561F6B"/>
    <w:rsid w:val="00567519"/>
    <w:rsid w:val="00572864"/>
    <w:rsid w:val="00573F6A"/>
    <w:rsid w:val="0057484B"/>
    <w:rsid w:val="00575A05"/>
    <w:rsid w:val="00576223"/>
    <w:rsid w:val="005763A9"/>
    <w:rsid w:val="0057717B"/>
    <w:rsid w:val="0058079E"/>
    <w:rsid w:val="00580A17"/>
    <w:rsid w:val="00580C80"/>
    <w:rsid w:val="0058188B"/>
    <w:rsid w:val="00582A18"/>
    <w:rsid w:val="00585D6E"/>
    <w:rsid w:val="00587265"/>
    <w:rsid w:val="005873C9"/>
    <w:rsid w:val="00587629"/>
    <w:rsid w:val="00590877"/>
    <w:rsid w:val="00593116"/>
    <w:rsid w:val="00593418"/>
    <w:rsid w:val="00594AB7"/>
    <w:rsid w:val="005973CF"/>
    <w:rsid w:val="00597EA0"/>
    <w:rsid w:val="005A2B35"/>
    <w:rsid w:val="005A32A5"/>
    <w:rsid w:val="005A3410"/>
    <w:rsid w:val="005A4EAA"/>
    <w:rsid w:val="005A6563"/>
    <w:rsid w:val="005A6A54"/>
    <w:rsid w:val="005B118F"/>
    <w:rsid w:val="005B2396"/>
    <w:rsid w:val="005B23A6"/>
    <w:rsid w:val="005B2D30"/>
    <w:rsid w:val="005B58FB"/>
    <w:rsid w:val="005B7B81"/>
    <w:rsid w:val="005C1118"/>
    <w:rsid w:val="005C29F4"/>
    <w:rsid w:val="005C3415"/>
    <w:rsid w:val="005C37BB"/>
    <w:rsid w:val="005C6572"/>
    <w:rsid w:val="005D22FA"/>
    <w:rsid w:val="005D5F81"/>
    <w:rsid w:val="005D7409"/>
    <w:rsid w:val="005D7957"/>
    <w:rsid w:val="005D79EB"/>
    <w:rsid w:val="005E0D4B"/>
    <w:rsid w:val="005E1450"/>
    <w:rsid w:val="005E16E5"/>
    <w:rsid w:val="005E2EC6"/>
    <w:rsid w:val="005E497B"/>
    <w:rsid w:val="005E539D"/>
    <w:rsid w:val="005E57AB"/>
    <w:rsid w:val="005E6237"/>
    <w:rsid w:val="005E7936"/>
    <w:rsid w:val="005F0CC0"/>
    <w:rsid w:val="005F1308"/>
    <w:rsid w:val="005F2E29"/>
    <w:rsid w:val="005F3046"/>
    <w:rsid w:val="005F3FCB"/>
    <w:rsid w:val="005F489D"/>
    <w:rsid w:val="005F4901"/>
    <w:rsid w:val="00600FBA"/>
    <w:rsid w:val="006027F0"/>
    <w:rsid w:val="00604B45"/>
    <w:rsid w:val="00604E53"/>
    <w:rsid w:val="00604FBE"/>
    <w:rsid w:val="00607155"/>
    <w:rsid w:val="00607F45"/>
    <w:rsid w:val="00610F70"/>
    <w:rsid w:val="00612994"/>
    <w:rsid w:val="006144A2"/>
    <w:rsid w:val="0062336F"/>
    <w:rsid w:val="00626921"/>
    <w:rsid w:val="00626ABE"/>
    <w:rsid w:val="00626FE0"/>
    <w:rsid w:val="006272B2"/>
    <w:rsid w:val="006317BB"/>
    <w:rsid w:val="00631807"/>
    <w:rsid w:val="0063220C"/>
    <w:rsid w:val="00633C80"/>
    <w:rsid w:val="00634E88"/>
    <w:rsid w:val="006406AA"/>
    <w:rsid w:val="00641FCF"/>
    <w:rsid w:val="00642320"/>
    <w:rsid w:val="00642533"/>
    <w:rsid w:val="00642B6C"/>
    <w:rsid w:val="006434D5"/>
    <w:rsid w:val="006452CB"/>
    <w:rsid w:val="00645D42"/>
    <w:rsid w:val="00645FEA"/>
    <w:rsid w:val="00647857"/>
    <w:rsid w:val="00652D04"/>
    <w:rsid w:val="00652E02"/>
    <w:rsid w:val="00653429"/>
    <w:rsid w:val="0065478C"/>
    <w:rsid w:val="00654B84"/>
    <w:rsid w:val="00655252"/>
    <w:rsid w:val="00655B43"/>
    <w:rsid w:val="00656470"/>
    <w:rsid w:val="006566F1"/>
    <w:rsid w:val="006567EE"/>
    <w:rsid w:val="006610D6"/>
    <w:rsid w:val="00662443"/>
    <w:rsid w:val="00664FC9"/>
    <w:rsid w:val="00665907"/>
    <w:rsid w:val="00671766"/>
    <w:rsid w:val="0067355E"/>
    <w:rsid w:val="006750D3"/>
    <w:rsid w:val="006755BF"/>
    <w:rsid w:val="00676B59"/>
    <w:rsid w:val="00681245"/>
    <w:rsid w:val="006846FF"/>
    <w:rsid w:val="00684839"/>
    <w:rsid w:val="00684D59"/>
    <w:rsid w:val="00685A31"/>
    <w:rsid w:val="006865E6"/>
    <w:rsid w:val="00687284"/>
    <w:rsid w:val="00687C39"/>
    <w:rsid w:val="006915C9"/>
    <w:rsid w:val="00694A16"/>
    <w:rsid w:val="00696663"/>
    <w:rsid w:val="006A19F6"/>
    <w:rsid w:val="006A2098"/>
    <w:rsid w:val="006A3502"/>
    <w:rsid w:val="006A363E"/>
    <w:rsid w:val="006A4299"/>
    <w:rsid w:val="006A4E07"/>
    <w:rsid w:val="006A5A06"/>
    <w:rsid w:val="006A5C5A"/>
    <w:rsid w:val="006A62BD"/>
    <w:rsid w:val="006A7648"/>
    <w:rsid w:val="006B05A7"/>
    <w:rsid w:val="006B241C"/>
    <w:rsid w:val="006B5C80"/>
    <w:rsid w:val="006B5CD4"/>
    <w:rsid w:val="006B6B6E"/>
    <w:rsid w:val="006B7E19"/>
    <w:rsid w:val="006C09FB"/>
    <w:rsid w:val="006C1B5F"/>
    <w:rsid w:val="006C1FF8"/>
    <w:rsid w:val="006C3061"/>
    <w:rsid w:val="006C653C"/>
    <w:rsid w:val="006C689F"/>
    <w:rsid w:val="006D007C"/>
    <w:rsid w:val="006D00DD"/>
    <w:rsid w:val="006D0732"/>
    <w:rsid w:val="006D1953"/>
    <w:rsid w:val="006D2AC1"/>
    <w:rsid w:val="006D3CBA"/>
    <w:rsid w:val="006E0C9B"/>
    <w:rsid w:val="006E16CB"/>
    <w:rsid w:val="006E2847"/>
    <w:rsid w:val="006E294A"/>
    <w:rsid w:val="006E301D"/>
    <w:rsid w:val="006E55E2"/>
    <w:rsid w:val="006E6A17"/>
    <w:rsid w:val="006E7163"/>
    <w:rsid w:val="006F14CD"/>
    <w:rsid w:val="006F2857"/>
    <w:rsid w:val="006F4D44"/>
    <w:rsid w:val="006F4F50"/>
    <w:rsid w:val="006F5B6C"/>
    <w:rsid w:val="00700200"/>
    <w:rsid w:val="00700BDE"/>
    <w:rsid w:val="007010C5"/>
    <w:rsid w:val="00704FC9"/>
    <w:rsid w:val="007076BA"/>
    <w:rsid w:val="0071046F"/>
    <w:rsid w:val="00711448"/>
    <w:rsid w:val="00711D70"/>
    <w:rsid w:val="00715DA2"/>
    <w:rsid w:val="00716C1D"/>
    <w:rsid w:val="007211A0"/>
    <w:rsid w:val="007226EA"/>
    <w:rsid w:val="00722B16"/>
    <w:rsid w:val="00723A97"/>
    <w:rsid w:val="00724626"/>
    <w:rsid w:val="00725034"/>
    <w:rsid w:val="00726BB8"/>
    <w:rsid w:val="007311FC"/>
    <w:rsid w:val="00731640"/>
    <w:rsid w:val="00731AAE"/>
    <w:rsid w:val="0073272D"/>
    <w:rsid w:val="007330E7"/>
    <w:rsid w:val="00733324"/>
    <w:rsid w:val="00733F1C"/>
    <w:rsid w:val="00734AC0"/>
    <w:rsid w:val="0073547C"/>
    <w:rsid w:val="00736A87"/>
    <w:rsid w:val="00737630"/>
    <w:rsid w:val="00737870"/>
    <w:rsid w:val="007406D7"/>
    <w:rsid w:val="007427EF"/>
    <w:rsid w:val="00746A52"/>
    <w:rsid w:val="00747AC2"/>
    <w:rsid w:val="00750CA4"/>
    <w:rsid w:val="00751635"/>
    <w:rsid w:val="00751740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5410"/>
    <w:rsid w:val="00786C7F"/>
    <w:rsid w:val="00787D4E"/>
    <w:rsid w:val="0079058B"/>
    <w:rsid w:val="00790C39"/>
    <w:rsid w:val="007929B3"/>
    <w:rsid w:val="00792C0D"/>
    <w:rsid w:val="00792F76"/>
    <w:rsid w:val="00793A9D"/>
    <w:rsid w:val="007945A9"/>
    <w:rsid w:val="00794957"/>
    <w:rsid w:val="00796739"/>
    <w:rsid w:val="007A0692"/>
    <w:rsid w:val="007A2538"/>
    <w:rsid w:val="007A2DDF"/>
    <w:rsid w:val="007A3EF4"/>
    <w:rsid w:val="007A521E"/>
    <w:rsid w:val="007A52B7"/>
    <w:rsid w:val="007A7909"/>
    <w:rsid w:val="007B0166"/>
    <w:rsid w:val="007B12BD"/>
    <w:rsid w:val="007B1409"/>
    <w:rsid w:val="007B1BD8"/>
    <w:rsid w:val="007B3122"/>
    <w:rsid w:val="007B7311"/>
    <w:rsid w:val="007C0487"/>
    <w:rsid w:val="007C1E46"/>
    <w:rsid w:val="007C36B3"/>
    <w:rsid w:val="007C3794"/>
    <w:rsid w:val="007C650B"/>
    <w:rsid w:val="007C66CA"/>
    <w:rsid w:val="007C698C"/>
    <w:rsid w:val="007C6CB9"/>
    <w:rsid w:val="007D1830"/>
    <w:rsid w:val="007D1A5D"/>
    <w:rsid w:val="007D38BC"/>
    <w:rsid w:val="007D57BD"/>
    <w:rsid w:val="007D5B23"/>
    <w:rsid w:val="007D5DB4"/>
    <w:rsid w:val="007D6591"/>
    <w:rsid w:val="007D7262"/>
    <w:rsid w:val="007D781E"/>
    <w:rsid w:val="007E0AB2"/>
    <w:rsid w:val="007E20A1"/>
    <w:rsid w:val="007E2FFE"/>
    <w:rsid w:val="007E43F7"/>
    <w:rsid w:val="007E6CC4"/>
    <w:rsid w:val="007E6F26"/>
    <w:rsid w:val="007E78CF"/>
    <w:rsid w:val="007F019B"/>
    <w:rsid w:val="007F1A33"/>
    <w:rsid w:val="007F48E8"/>
    <w:rsid w:val="007F5FF1"/>
    <w:rsid w:val="007F7219"/>
    <w:rsid w:val="0080000D"/>
    <w:rsid w:val="008011CA"/>
    <w:rsid w:val="008025F0"/>
    <w:rsid w:val="00805D96"/>
    <w:rsid w:val="0080664C"/>
    <w:rsid w:val="0080712A"/>
    <w:rsid w:val="00807E23"/>
    <w:rsid w:val="00810896"/>
    <w:rsid w:val="0081332B"/>
    <w:rsid w:val="008147FE"/>
    <w:rsid w:val="00815A49"/>
    <w:rsid w:val="00820408"/>
    <w:rsid w:val="0082154C"/>
    <w:rsid w:val="00822245"/>
    <w:rsid w:val="008226FA"/>
    <w:rsid w:val="008227E0"/>
    <w:rsid w:val="008231FA"/>
    <w:rsid w:val="008240E3"/>
    <w:rsid w:val="008242FE"/>
    <w:rsid w:val="00824439"/>
    <w:rsid w:val="00826996"/>
    <w:rsid w:val="00827123"/>
    <w:rsid w:val="00827445"/>
    <w:rsid w:val="00827A64"/>
    <w:rsid w:val="00830C4F"/>
    <w:rsid w:val="00831191"/>
    <w:rsid w:val="00832000"/>
    <w:rsid w:val="00832A6E"/>
    <w:rsid w:val="00832DDC"/>
    <w:rsid w:val="00832F80"/>
    <w:rsid w:val="0083379D"/>
    <w:rsid w:val="008351EE"/>
    <w:rsid w:val="00835272"/>
    <w:rsid w:val="00840DCF"/>
    <w:rsid w:val="008418A4"/>
    <w:rsid w:val="00843D15"/>
    <w:rsid w:val="00844F3E"/>
    <w:rsid w:val="0084775E"/>
    <w:rsid w:val="00847E8C"/>
    <w:rsid w:val="008511E3"/>
    <w:rsid w:val="00853D02"/>
    <w:rsid w:val="00856872"/>
    <w:rsid w:val="0085693B"/>
    <w:rsid w:val="00856EBD"/>
    <w:rsid w:val="008577C2"/>
    <w:rsid w:val="00860379"/>
    <w:rsid w:val="00860770"/>
    <w:rsid w:val="00861A33"/>
    <w:rsid w:val="00866155"/>
    <w:rsid w:val="0086690D"/>
    <w:rsid w:val="00867619"/>
    <w:rsid w:val="0087013A"/>
    <w:rsid w:val="0087162C"/>
    <w:rsid w:val="00872D89"/>
    <w:rsid w:val="00872DE1"/>
    <w:rsid w:val="008734AF"/>
    <w:rsid w:val="00875C5D"/>
    <w:rsid w:val="00876EED"/>
    <w:rsid w:val="00886CE8"/>
    <w:rsid w:val="0089072D"/>
    <w:rsid w:val="00892327"/>
    <w:rsid w:val="008923B4"/>
    <w:rsid w:val="00892C54"/>
    <w:rsid w:val="00895609"/>
    <w:rsid w:val="00896500"/>
    <w:rsid w:val="00897730"/>
    <w:rsid w:val="008A0F92"/>
    <w:rsid w:val="008A1AC7"/>
    <w:rsid w:val="008A221D"/>
    <w:rsid w:val="008A305B"/>
    <w:rsid w:val="008A3723"/>
    <w:rsid w:val="008A5256"/>
    <w:rsid w:val="008A5830"/>
    <w:rsid w:val="008B0C68"/>
    <w:rsid w:val="008B4B64"/>
    <w:rsid w:val="008B5479"/>
    <w:rsid w:val="008C159A"/>
    <w:rsid w:val="008C25DA"/>
    <w:rsid w:val="008C39E3"/>
    <w:rsid w:val="008C533F"/>
    <w:rsid w:val="008C613C"/>
    <w:rsid w:val="008C6455"/>
    <w:rsid w:val="008C661F"/>
    <w:rsid w:val="008C7226"/>
    <w:rsid w:val="008D0515"/>
    <w:rsid w:val="008D165C"/>
    <w:rsid w:val="008D1A4F"/>
    <w:rsid w:val="008D2373"/>
    <w:rsid w:val="008D2484"/>
    <w:rsid w:val="008D2755"/>
    <w:rsid w:val="008D3E3F"/>
    <w:rsid w:val="008D4EB2"/>
    <w:rsid w:val="008D66C5"/>
    <w:rsid w:val="008E0BFA"/>
    <w:rsid w:val="008E17BD"/>
    <w:rsid w:val="008E18E5"/>
    <w:rsid w:val="008E3062"/>
    <w:rsid w:val="008E59B2"/>
    <w:rsid w:val="008E5C66"/>
    <w:rsid w:val="008E7391"/>
    <w:rsid w:val="008F05BD"/>
    <w:rsid w:val="008F0BD0"/>
    <w:rsid w:val="008F0C59"/>
    <w:rsid w:val="008F2B8A"/>
    <w:rsid w:val="008F4450"/>
    <w:rsid w:val="008F576A"/>
    <w:rsid w:val="008F590F"/>
    <w:rsid w:val="008F6DEA"/>
    <w:rsid w:val="008F7C18"/>
    <w:rsid w:val="008F7D0C"/>
    <w:rsid w:val="0090014E"/>
    <w:rsid w:val="00901B21"/>
    <w:rsid w:val="00902291"/>
    <w:rsid w:val="00902596"/>
    <w:rsid w:val="00902910"/>
    <w:rsid w:val="0090433C"/>
    <w:rsid w:val="00904E5B"/>
    <w:rsid w:val="00905841"/>
    <w:rsid w:val="00905843"/>
    <w:rsid w:val="00905E03"/>
    <w:rsid w:val="00910394"/>
    <w:rsid w:val="00910C88"/>
    <w:rsid w:val="00911384"/>
    <w:rsid w:val="009113FA"/>
    <w:rsid w:val="009116F8"/>
    <w:rsid w:val="0091350F"/>
    <w:rsid w:val="00914312"/>
    <w:rsid w:val="009167B1"/>
    <w:rsid w:val="009175E3"/>
    <w:rsid w:val="00920C4F"/>
    <w:rsid w:val="009212C4"/>
    <w:rsid w:val="00921658"/>
    <w:rsid w:val="00923AD0"/>
    <w:rsid w:val="0093040B"/>
    <w:rsid w:val="009314C9"/>
    <w:rsid w:val="00934878"/>
    <w:rsid w:val="00935528"/>
    <w:rsid w:val="00936005"/>
    <w:rsid w:val="00936451"/>
    <w:rsid w:val="00936888"/>
    <w:rsid w:val="00937C8F"/>
    <w:rsid w:val="0094040D"/>
    <w:rsid w:val="00942AFF"/>
    <w:rsid w:val="0094663D"/>
    <w:rsid w:val="0094674D"/>
    <w:rsid w:val="00946F38"/>
    <w:rsid w:val="00947658"/>
    <w:rsid w:val="00947F54"/>
    <w:rsid w:val="00951756"/>
    <w:rsid w:val="00951E64"/>
    <w:rsid w:val="00952461"/>
    <w:rsid w:val="0095269A"/>
    <w:rsid w:val="0095272E"/>
    <w:rsid w:val="00953402"/>
    <w:rsid w:val="0095641A"/>
    <w:rsid w:val="00956B7E"/>
    <w:rsid w:val="00956D30"/>
    <w:rsid w:val="009573ED"/>
    <w:rsid w:val="009578A8"/>
    <w:rsid w:val="00957DBE"/>
    <w:rsid w:val="00960EE0"/>
    <w:rsid w:val="00963DDD"/>
    <w:rsid w:val="00964973"/>
    <w:rsid w:val="00966BF7"/>
    <w:rsid w:val="00972244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4D1"/>
    <w:rsid w:val="009873E4"/>
    <w:rsid w:val="00987648"/>
    <w:rsid w:val="00987F55"/>
    <w:rsid w:val="00990F84"/>
    <w:rsid w:val="009924E8"/>
    <w:rsid w:val="0099304A"/>
    <w:rsid w:val="00994D69"/>
    <w:rsid w:val="009952A0"/>
    <w:rsid w:val="00995B06"/>
    <w:rsid w:val="00995B44"/>
    <w:rsid w:val="00995C51"/>
    <w:rsid w:val="009A0EA5"/>
    <w:rsid w:val="009A2493"/>
    <w:rsid w:val="009A2CB8"/>
    <w:rsid w:val="009A2D80"/>
    <w:rsid w:val="009A3B70"/>
    <w:rsid w:val="009A3E2E"/>
    <w:rsid w:val="009A66E6"/>
    <w:rsid w:val="009A6B77"/>
    <w:rsid w:val="009A7DA8"/>
    <w:rsid w:val="009B3D21"/>
    <w:rsid w:val="009B4C5A"/>
    <w:rsid w:val="009B50B7"/>
    <w:rsid w:val="009B566B"/>
    <w:rsid w:val="009B7BB5"/>
    <w:rsid w:val="009B7FD9"/>
    <w:rsid w:val="009C0088"/>
    <w:rsid w:val="009C0B8B"/>
    <w:rsid w:val="009C0F37"/>
    <w:rsid w:val="009C1E79"/>
    <w:rsid w:val="009C1FCD"/>
    <w:rsid w:val="009C3784"/>
    <w:rsid w:val="009C3DAB"/>
    <w:rsid w:val="009C4767"/>
    <w:rsid w:val="009C5BAE"/>
    <w:rsid w:val="009C6A55"/>
    <w:rsid w:val="009C7033"/>
    <w:rsid w:val="009C74B1"/>
    <w:rsid w:val="009C7C80"/>
    <w:rsid w:val="009D043A"/>
    <w:rsid w:val="009D15AA"/>
    <w:rsid w:val="009D29F5"/>
    <w:rsid w:val="009D2F8C"/>
    <w:rsid w:val="009D3520"/>
    <w:rsid w:val="009D3A35"/>
    <w:rsid w:val="009D3BB7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1AEA"/>
    <w:rsid w:val="009E2FC1"/>
    <w:rsid w:val="009E3245"/>
    <w:rsid w:val="009E5A3C"/>
    <w:rsid w:val="009E6563"/>
    <w:rsid w:val="009E6FED"/>
    <w:rsid w:val="009F0EBA"/>
    <w:rsid w:val="009F18F8"/>
    <w:rsid w:val="009F1974"/>
    <w:rsid w:val="009F2505"/>
    <w:rsid w:val="009F3405"/>
    <w:rsid w:val="009F476B"/>
    <w:rsid w:val="009F70BD"/>
    <w:rsid w:val="00A0029C"/>
    <w:rsid w:val="00A02A46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9A2"/>
    <w:rsid w:val="00A20F0F"/>
    <w:rsid w:val="00A23927"/>
    <w:rsid w:val="00A24E86"/>
    <w:rsid w:val="00A250C0"/>
    <w:rsid w:val="00A273D7"/>
    <w:rsid w:val="00A313D6"/>
    <w:rsid w:val="00A3141B"/>
    <w:rsid w:val="00A31C66"/>
    <w:rsid w:val="00A34647"/>
    <w:rsid w:val="00A36336"/>
    <w:rsid w:val="00A40CFF"/>
    <w:rsid w:val="00A40EF3"/>
    <w:rsid w:val="00A418DE"/>
    <w:rsid w:val="00A459C3"/>
    <w:rsid w:val="00A53FC2"/>
    <w:rsid w:val="00A609D2"/>
    <w:rsid w:val="00A60BF3"/>
    <w:rsid w:val="00A619F7"/>
    <w:rsid w:val="00A6211F"/>
    <w:rsid w:val="00A645E9"/>
    <w:rsid w:val="00A64A86"/>
    <w:rsid w:val="00A64BA7"/>
    <w:rsid w:val="00A66F70"/>
    <w:rsid w:val="00A71275"/>
    <w:rsid w:val="00A72A27"/>
    <w:rsid w:val="00A74001"/>
    <w:rsid w:val="00A752F4"/>
    <w:rsid w:val="00A75EC0"/>
    <w:rsid w:val="00A8048E"/>
    <w:rsid w:val="00A821D6"/>
    <w:rsid w:val="00A829DB"/>
    <w:rsid w:val="00A82B07"/>
    <w:rsid w:val="00A84599"/>
    <w:rsid w:val="00A866F0"/>
    <w:rsid w:val="00A87C58"/>
    <w:rsid w:val="00A87FB3"/>
    <w:rsid w:val="00A90D09"/>
    <w:rsid w:val="00A917EB"/>
    <w:rsid w:val="00A91B80"/>
    <w:rsid w:val="00A920A2"/>
    <w:rsid w:val="00A978D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38E8"/>
    <w:rsid w:val="00AC3D50"/>
    <w:rsid w:val="00AC48D1"/>
    <w:rsid w:val="00AC511D"/>
    <w:rsid w:val="00AC5911"/>
    <w:rsid w:val="00AC7429"/>
    <w:rsid w:val="00AD15CA"/>
    <w:rsid w:val="00AD6529"/>
    <w:rsid w:val="00AD68CB"/>
    <w:rsid w:val="00AD7250"/>
    <w:rsid w:val="00AE16F7"/>
    <w:rsid w:val="00AE2043"/>
    <w:rsid w:val="00AE2211"/>
    <w:rsid w:val="00AE44B3"/>
    <w:rsid w:val="00AE7005"/>
    <w:rsid w:val="00AF0714"/>
    <w:rsid w:val="00AF1EF2"/>
    <w:rsid w:val="00AF2B98"/>
    <w:rsid w:val="00AF35E4"/>
    <w:rsid w:val="00AF413A"/>
    <w:rsid w:val="00AF4C43"/>
    <w:rsid w:val="00AF779F"/>
    <w:rsid w:val="00AF78FE"/>
    <w:rsid w:val="00B01BE4"/>
    <w:rsid w:val="00B022AF"/>
    <w:rsid w:val="00B06A4A"/>
    <w:rsid w:val="00B06EFF"/>
    <w:rsid w:val="00B07250"/>
    <w:rsid w:val="00B0790A"/>
    <w:rsid w:val="00B10F30"/>
    <w:rsid w:val="00B11A7E"/>
    <w:rsid w:val="00B13808"/>
    <w:rsid w:val="00B14027"/>
    <w:rsid w:val="00B140D8"/>
    <w:rsid w:val="00B20BC4"/>
    <w:rsid w:val="00B23658"/>
    <w:rsid w:val="00B23C88"/>
    <w:rsid w:val="00B24023"/>
    <w:rsid w:val="00B2441A"/>
    <w:rsid w:val="00B244BE"/>
    <w:rsid w:val="00B250C6"/>
    <w:rsid w:val="00B255FA"/>
    <w:rsid w:val="00B25989"/>
    <w:rsid w:val="00B25A89"/>
    <w:rsid w:val="00B26E54"/>
    <w:rsid w:val="00B30AD0"/>
    <w:rsid w:val="00B319BA"/>
    <w:rsid w:val="00B35F1A"/>
    <w:rsid w:val="00B3661C"/>
    <w:rsid w:val="00B37F60"/>
    <w:rsid w:val="00B401D9"/>
    <w:rsid w:val="00B40579"/>
    <w:rsid w:val="00B45881"/>
    <w:rsid w:val="00B45E00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7810"/>
    <w:rsid w:val="00B6011F"/>
    <w:rsid w:val="00B61E0F"/>
    <w:rsid w:val="00B635EA"/>
    <w:rsid w:val="00B63DBD"/>
    <w:rsid w:val="00B64375"/>
    <w:rsid w:val="00B65968"/>
    <w:rsid w:val="00B670CC"/>
    <w:rsid w:val="00B67ED2"/>
    <w:rsid w:val="00B7012D"/>
    <w:rsid w:val="00B728C1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AF0"/>
    <w:rsid w:val="00B859D6"/>
    <w:rsid w:val="00B8791D"/>
    <w:rsid w:val="00B90DF1"/>
    <w:rsid w:val="00B9239F"/>
    <w:rsid w:val="00B939A8"/>
    <w:rsid w:val="00B94D2C"/>
    <w:rsid w:val="00B979D1"/>
    <w:rsid w:val="00BA1943"/>
    <w:rsid w:val="00BA2736"/>
    <w:rsid w:val="00BA6F4D"/>
    <w:rsid w:val="00BA798C"/>
    <w:rsid w:val="00BB010D"/>
    <w:rsid w:val="00BB0990"/>
    <w:rsid w:val="00BB1D8C"/>
    <w:rsid w:val="00BB336F"/>
    <w:rsid w:val="00BB5330"/>
    <w:rsid w:val="00BB6529"/>
    <w:rsid w:val="00BB6E0E"/>
    <w:rsid w:val="00BB7A55"/>
    <w:rsid w:val="00BC1594"/>
    <w:rsid w:val="00BC1A42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6644"/>
    <w:rsid w:val="00BD72B4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7442"/>
    <w:rsid w:val="00C009F3"/>
    <w:rsid w:val="00C02B46"/>
    <w:rsid w:val="00C07051"/>
    <w:rsid w:val="00C11806"/>
    <w:rsid w:val="00C12FFF"/>
    <w:rsid w:val="00C144B7"/>
    <w:rsid w:val="00C14A81"/>
    <w:rsid w:val="00C154C8"/>
    <w:rsid w:val="00C15768"/>
    <w:rsid w:val="00C16559"/>
    <w:rsid w:val="00C170CC"/>
    <w:rsid w:val="00C20A02"/>
    <w:rsid w:val="00C21CA4"/>
    <w:rsid w:val="00C26785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47BF"/>
    <w:rsid w:val="00C37162"/>
    <w:rsid w:val="00C374AB"/>
    <w:rsid w:val="00C37DEB"/>
    <w:rsid w:val="00C40DB1"/>
    <w:rsid w:val="00C40F6A"/>
    <w:rsid w:val="00C44932"/>
    <w:rsid w:val="00C462E2"/>
    <w:rsid w:val="00C46410"/>
    <w:rsid w:val="00C4787F"/>
    <w:rsid w:val="00C50D7F"/>
    <w:rsid w:val="00C51E25"/>
    <w:rsid w:val="00C546F9"/>
    <w:rsid w:val="00C56FDB"/>
    <w:rsid w:val="00C57C79"/>
    <w:rsid w:val="00C62BBE"/>
    <w:rsid w:val="00C64310"/>
    <w:rsid w:val="00C654C4"/>
    <w:rsid w:val="00C65CA5"/>
    <w:rsid w:val="00C6615A"/>
    <w:rsid w:val="00C66D95"/>
    <w:rsid w:val="00C7005D"/>
    <w:rsid w:val="00C703F5"/>
    <w:rsid w:val="00C70C71"/>
    <w:rsid w:val="00C71BFE"/>
    <w:rsid w:val="00C74A58"/>
    <w:rsid w:val="00C770DF"/>
    <w:rsid w:val="00C77339"/>
    <w:rsid w:val="00C80B07"/>
    <w:rsid w:val="00C80D26"/>
    <w:rsid w:val="00C81F6D"/>
    <w:rsid w:val="00C8204D"/>
    <w:rsid w:val="00C824D4"/>
    <w:rsid w:val="00C82BBF"/>
    <w:rsid w:val="00C872EC"/>
    <w:rsid w:val="00C879C9"/>
    <w:rsid w:val="00C87B45"/>
    <w:rsid w:val="00C9193C"/>
    <w:rsid w:val="00C92708"/>
    <w:rsid w:val="00C930C0"/>
    <w:rsid w:val="00C94EA3"/>
    <w:rsid w:val="00C95FBF"/>
    <w:rsid w:val="00C97131"/>
    <w:rsid w:val="00C978C8"/>
    <w:rsid w:val="00CA00B6"/>
    <w:rsid w:val="00CA10B5"/>
    <w:rsid w:val="00CA185F"/>
    <w:rsid w:val="00CA1879"/>
    <w:rsid w:val="00CA205D"/>
    <w:rsid w:val="00CA4022"/>
    <w:rsid w:val="00CA4475"/>
    <w:rsid w:val="00CA65DC"/>
    <w:rsid w:val="00CA69F9"/>
    <w:rsid w:val="00CA7ADC"/>
    <w:rsid w:val="00CB2673"/>
    <w:rsid w:val="00CB3F34"/>
    <w:rsid w:val="00CB5CD2"/>
    <w:rsid w:val="00CB751C"/>
    <w:rsid w:val="00CC3053"/>
    <w:rsid w:val="00CC3C03"/>
    <w:rsid w:val="00CC52B1"/>
    <w:rsid w:val="00CC5BB2"/>
    <w:rsid w:val="00CC6413"/>
    <w:rsid w:val="00CC7AE2"/>
    <w:rsid w:val="00CC7BD1"/>
    <w:rsid w:val="00CD1C55"/>
    <w:rsid w:val="00CD3254"/>
    <w:rsid w:val="00CD46AA"/>
    <w:rsid w:val="00CD4A4D"/>
    <w:rsid w:val="00CD5A41"/>
    <w:rsid w:val="00CD6722"/>
    <w:rsid w:val="00CE2CFD"/>
    <w:rsid w:val="00CE3107"/>
    <w:rsid w:val="00CE3DFA"/>
    <w:rsid w:val="00CE4BA2"/>
    <w:rsid w:val="00CE6419"/>
    <w:rsid w:val="00CE6D7D"/>
    <w:rsid w:val="00CF0A53"/>
    <w:rsid w:val="00CF2373"/>
    <w:rsid w:val="00CF4F85"/>
    <w:rsid w:val="00CF5B8F"/>
    <w:rsid w:val="00CF6456"/>
    <w:rsid w:val="00CF6764"/>
    <w:rsid w:val="00D01B41"/>
    <w:rsid w:val="00D02A07"/>
    <w:rsid w:val="00D03078"/>
    <w:rsid w:val="00D10198"/>
    <w:rsid w:val="00D14703"/>
    <w:rsid w:val="00D14C03"/>
    <w:rsid w:val="00D16091"/>
    <w:rsid w:val="00D16F9E"/>
    <w:rsid w:val="00D17186"/>
    <w:rsid w:val="00D234B7"/>
    <w:rsid w:val="00D23B7A"/>
    <w:rsid w:val="00D252EC"/>
    <w:rsid w:val="00D25DD2"/>
    <w:rsid w:val="00D27013"/>
    <w:rsid w:val="00D303A9"/>
    <w:rsid w:val="00D333E7"/>
    <w:rsid w:val="00D40A2B"/>
    <w:rsid w:val="00D40CC5"/>
    <w:rsid w:val="00D424F4"/>
    <w:rsid w:val="00D442D3"/>
    <w:rsid w:val="00D45F05"/>
    <w:rsid w:val="00D45FF1"/>
    <w:rsid w:val="00D46098"/>
    <w:rsid w:val="00D463FF"/>
    <w:rsid w:val="00D5183B"/>
    <w:rsid w:val="00D533FD"/>
    <w:rsid w:val="00D5370C"/>
    <w:rsid w:val="00D543EA"/>
    <w:rsid w:val="00D572D4"/>
    <w:rsid w:val="00D57744"/>
    <w:rsid w:val="00D61237"/>
    <w:rsid w:val="00D639D2"/>
    <w:rsid w:val="00D63D82"/>
    <w:rsid w:val="00D67A94"/>
    <w:rsid w:val="00D67C0B"/>
    <w:rsid w:val="00D67EBD"/>
    <w:rsid w:val="00D701EE"/>
    <w:rsid w:val="00D70798"/>
    <w:rsid w:val="00D71C57"/>
    <w:rsid w:val="00D72D14"/>
    <w:rsid w:val="00D739D6"/>
    <w:rsid w:val="00D73B4E"/>
    <w:rsid w:val="00D748D8"/>
    <w:rsid w:val="00D758B5"/>
    <w:rsid w:val="00D7665C"/>
    <w:rsid w:val="00D77D69"/>
    <w:rsid w:val="00D80AB6"/>
    <w:rsid w:val="00D8116A"/>
    <w:rsid w:val="00D818A1"/>
    <w:rsid w:val="00D82DF2"/>
    <w:rsid w:val="00D83D75"/>
    <w:rsid w:val="00D84BA2"/>
    <w:rsid w:val="00D85A91"/>
    <w:rsid w:val="00D85F6E"/>
    <w:rsid w:val="00D87D27"/>
    <w:rsid w:val="00D87F86"/>
    <w:rsid w:val="00D904C0"/>
    <w:rsid w:val="00D9140D"/>
    <w:rsid w:val="00D92208"/>
    <w:rsid w:val="00D93765"/>
    <w:rsid w:val="00D93B86"/>
    <w:rsid w:val="00D9469F"/>
    <w:rsid w:val="00D94A1C"/>
    <w:rsid w:val="00D96645"/>
    <w:rsid w:val="00D9785C"/>
    <w:rsid w:val="00DA419C"/>
    <w:rsid w:val="00DA4842"/>
    <w:rsid w:val="00DB0764"/>
    <w:rsid w:val="00DB27C5"/>
    <w:rsid w:val="00DB33F6"/>
    <w:rsid w:val="00DB3573"/>
    <w:rsid w:val="00DB4ABB"/>
    <w:rsid w:val="00DB5C8A"/>
    <w:rsid w:val="00DB6CE1"/>
    <w:rsid w:val="00DB7B91"/>
    <w:rsid w:val="00DC1586"/>
    <w:rsid w:val="00DC1BB9"/>
    <w:rsid w:val="00DC24AE"/>
    <w:rsid w:val="00DC24CD"/>
    <w:rsid w:val="00DC2D0D"/>
    <w:rsid w:val="00DC5C12"/>
    <w:rsid w:val="00DC5C6D"/>
    <w:rsid w:val="00DC5E55"/>
    <w:rsid w:val="00DC688C"/>
    <w:rsid w:val="00DD14F3"/>
    <w:rsid w:val="00DD1A22"/>
    <w:rsid w:val="00DD1CCF"/>
    <w:rsid w:val="00DD2787"/>
    <w:rsid w:val="00DD3C2C"/>
    <w:rsid w:val="00DD3F3F"/>
    <w:rsid w:val="00DD5501"/>
    <w:rsid w:val="00DD63CB"/>
    <w:rsid w:val="00DD6C6D"/>
    <w:rsid w:val="00DE1480"/>
    <w:rsid w:val="00DE61A3"/>
    <w:rsid w:val="00DE69BF"/>
    <w:rsid w:val="00DF21DA"/>
    <w:rsid w:val="00DF3EA0"/>
    <w:rsid w:val="00DF6DC3"/>
    <w:rsid w:val="00DF6EA4"/>
    <w:rsid w:val="00DF79D8"/>
    <w:rsid w:val="00E0031C"/>
    <w:rsid w:val="00E01668"/>
    <w:rsid w:val="00E0393A"/>
    <w:rsid w:val="00E03E33"/>
    <w:rsid w:val="00E04D87"/>
    <w:rsid w:val="00E06A02"/>
    <w:rsid w:val="00E07D4E"/>
    <w:rsid w:val="00E10455"/>
    <w:rsid w:val="00E10589"/>
    <w:rsid w:val="00E149E2"/>
    <w:rsid w:val="00E15B7E"/>
    <w:rsid w:val="00E15D15"/>
    <w:rsid w:val="00E1676E"/>
    <w:rsid w:val="00E206DC"/>
    <w:rsid w:val="00E21273"/>
    <w:rsid w:val="00E21A70"/>
    <w:rsid w:val="00E21BFC"/>
    <w:rsid w:val="00E23E46"/>
    <w:rsid w:val="00E2445F"/>
    <w:rsid w:val="00E25307"/>
    <w:rsid w:val="00E259D7"/>
    <w:rsid w:val="00E259F4"/>
    <w:rsid w:val="00E274BD"/>
    <w:rsid w:val="00E334F0"/>
    <w:rsid w:val="00E340D1"/>
    <w:rsid w:val="00E34747"/>
    <w:rsid w:val="00E3666C"/>
    <w:rsid w:val="00E4093C"/>
    <w:rsid w:val="00E4163F"/>
    <w:rsid w:val="00E41736"/>
    <w:rsid w:val="00E503CF"/>
    <w:rsid w:val="00E51708"/>
    <w:rsid w:val="00E541A6"/>
    <w:rsid w:val="00E55678"/>
    <w:rsid w:val="00E55E9A"/>
    <w:rsid w:val="00E564DA"/>
    <w:rsid w:val="00E57A57"/>
    <w:rsid w:val="00E602EF"/>
    <w:rsid w:val="00E60BBF"/>
    <w:rsid w:val="00E620A5"/>
    <w:rsid w:val="00E6262E"/>
    <w:rsid w:val="00E629C0"/>
    <w:rsid w:val="00E62FC3"/>
    <w:rsid w:val="00E630A3"/>
    <w:rsid w:val="00E65604"/>
    <w:rsid w:val="00E658D1"/>
    <w:rsid w:val="00E66FD2"/>
    <w:rsid w:val="00E67426"/>
    <w:rsid w:val="00E674E6"/>
    <w:rsid w:val="00E67EDE"/>
    <w:rsid w:val="00E713C2"/>
    <w:rsid w:val="00E7153C"/>
    <w:rsid w:val="00E72797"/>
    <w:rsid w:val="00E728CA"/>
    <w:rsid w:val="00E72BE0"/>
    <w:rsid w:val="00E7673F"/>
    <w:rsid w:val="00E80B7B"/>
    <w:rsid w:val="00E81F1F"/>
    <w:rsid w:val="00E8204E"/>
    <w:rsid w:val="00E827B0"/>
    <w:rsid w:val="00E82851"/>
    <w:rsid w:val="00E852DA"/>
    <w:rsid w:val="00E8651A"/>
    <w:rsid w:val="00E86EB0"/>
    <w:rsid w:val="00E86F66"/>
    <w:rsid w:val="00E87CFF"/>
    <w:rsid w:val="00E9181B"/>
    <w:rsid w:val="00E970EF"/>
    <w:rsid w:val="00EA1599"/>
    <w:rsid w:val="00EA436D"/>
    <w:rsid w:val="00EA6723"/>
    <w:rsid w:val="00EA6E5D"/>
    <w:rsid w:val="00EA7314"/>
    <w:rsid w:val="00EB20D8"/>
    <w:rsid w:val="00EB2994"/>
    <w:rsid w:val="00EB2D9E"/>
    <w:rsid w:val="00EB653A"/>
    <w:rsid w:val="00EB671A"/>
    <w:rsid w:val="00EB6E21"/>
    <w:rsid w:val="00EB7622"/>
    <w:rsid w:val="00EC181D"/>
    <w:rsid w:val="00EC386A"/>
    <w:rsid w:val="00EC6C45"/>
    <w:rsid w:val="00ED1CCE"/>
    <w:rsid w:val="00ED1CDC"/>
    <w:rsid w:val="00ED1EC3"/>
    <w:rsid w:val="00ED6F4F"/>
    <w:rsid w:val="00ED73B2"/>
    <w:rsid w:val="00EE1773"/>
    <w:rsid w:val="00EE2104"/>
    <w:rsid w:val="00EE21CD"/>
    <w:rsid w:val="00EE3473"/>
    <w:rsid w:val="00EE3DD8"/>
    <w:rsid w:val="00EE52C0"/>
    <w:rsid w:val="00EE5D81"/>
    <w:rsid w:val="00EE6CCC"/>
    <w:rsid w:val="00EF0FDB"/>
    <w:rsid w:val="00EF10D6"/>
    <w:rsid w:val="00EF2A62"/>
    <w:rsid w:val="00EF2BCD"/>
    <w:rsid w:val="00EF3363"/>
    <w:rsid w:val="00EF39FE"/>
    <w:rsid w:val="00EF45A0"/>
    <w:rsid w:val="00EF466C"/>
    <w:rsid w:val="00EF4771"/>
    <w:rsid w:val="00EF5597"/>
    <w:rsid w:val="00EF6D75"/>
    <w:rsid w:val="00F00A91"/>
    <w:rsid w:val="00F015F8"/>
    <w:rsid w:val="00F04763"/>
    <w:rsid w:val="00F048E5"/>
    <w:rsid w:val="00F07151"/>
    <w:rsid w:val="00F077C5"/>
    <w:rsid w:val="00F07852"/>
    <w:rsid w:val="00F10E3B"/>
    <w:rsid w:val="00F11B53"/>
    <w:rsid w:val="00F12CB7"/>
    <w:rsid w:val="00F149E4"/>
    <w:rsid w:val="00F14B61"/>
    <w:rsid w:val="00F16D9C"/>
    <w:rsid w:val="00F21AB8"/>
    <w:rsid w:val="00F23E71"/>
    <w:rsid w:val="00F2446B"/>
    <w:rsid w:val="00F274A1"/>
    <w:rsid w:val="00F27506"/>
    <w:rsid w:val="00F27721"/>
    <w:rsid w:val="00F31915"/>
    <w:rsid w:val="00F32059"/>
    <w:rsid w:val="00F34FC6"/>
    <w:rsid w:val="00F37498"/>
    <w:rsid w:val="00F42174"/>
    <w:rsid w:val="00F42BC0"/>
    <w:rsid w:val="00F4345C"/>
    <w:rsid w:val="00F445F4"/>
    <w:rsid w:val="00F44D28"/>
    <w:rsid w:val="00F44E5D"/>
    <w:rsid w:val="00F5106D"/>
    <w:rsid w:val="00F53417"/>
    <w:rsid w:val="00F54646"/>
    <w:rsid w:val="00F54BB6"/>
    <w:rsid w:val="00F551F6"/>
    <w:rsid w:val="00F555C7"/>
    <w:rsid w:val="00F56DDE"/>
    <w:rsid w:val="00F57963"/>
    <w:rsid w:val="00F627B2"/>
    <w:rsid w:val="00F63832"/>
    <w:rsid w:val="00F669C1"/>
    <w:rsid w:val="00F67C8A"/>
    <w:rsid w:val="00F7057A"/>
    <w:rsid w:val="00F77C71"/>
    <w:rsid w:val="00F77EC6"/>
    <w:rsid w:val="00F8082D"/>
    <w:rsid w:val="00F83363"/>
    <w:rsid w:val="00F83C60"/>
    <w:rsid w:val="00F83D9C"/>
    <w:rsid w:val="00F84224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ED1"/>
    <w:rsid w:val="00F928B4"/>
    <w:rsid w:val="00F94000"/>
    <w:rsid w:val="00F9492A"/>
    <w:rsid w:val="00F94B03"/>
    <w:rsid w:val="00F95E5C"/>
    <w:rsid w:val="00F969E0"/>
    <w:rsid w:val="00FA0DA3"/>
    <w:rsid w:val="00FA1DD8"/>
    <w:rsid w:val="00FA205D"/>
    <w:rsid w:val="00FA215B"/>
    <w:rsid w:val="00FA34A5"/>
    <w:rsid w:val="00FA419C"/>
    <w:rsid w:val="00FA6F95"/>
    <w:rsid w:val="00FA7510"/>
    <w:rsid w:val="00FB0663"/>
    <w:rsid w:val="00FB06EC"/>
    <w:rsid w:val="00FB1062"/>
    <w:rsid w:val="00FB3022"/>
    <w:rsid w:val="00FB418D"/>
    <w:rsid w:val="00FB41D2"/>
    <w:rsid w:val="00FB4F9E"/>
    <w:rsid w:val="00FB67E7"/>
    <w:rsid w:val="00FB7BF2"/>
    <w:rsid w:val="00FC0508"/>
    <w:rsid w:val="00FC0E81"/>
    <w:rsid w:val="00FC151B"/>
    <w:rsid w:val="00FC1E9F"/>
    <w:rsid w:val="00FC26A9"/>
    <w:rsid w:val="00FC301D"/>
    <w:rsid w:val="00FC33EC"/>
    <w:rsid w:val="00FC6FB6"/>
    <w:rsid w:val="00FC749B"/>
    <w:rsid w:val="00FC7578"/>
    <w:rsid w:val="00FC7EF5"/>
    <w:rsid w:val="00FD2111"/>
    <w:rsid w:val="00FD387F"/>
    <w:rsid w:val="00FD4D49"/>
    <w:rsid w:val="00FD7751"/>
    <w:rsid w:val="00FE0BCB"/>
    <w:rsid w:val="00FE2215"/>
    <w:rsid w:val="00FE25FC"/>
    <w:rsid w:val="00FE3D76"/>
    <w:rsid w:val="00FE4909"/>
    <w:rsid w:val="00FE661F"/>
    <w:rsid w:val="00FE77DC"/>
    <w:rsid w:val="00FF0015"/>
    <w:rsid w:val="00FF150F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uiPriority w:val="99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5006A0-3E73-48E5-875F-B31817048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370</TotalTime>
  <Pages>11</Pages>
  <Words>1820</Words>
  <Characters>13531</Characters>
  <Application>Microsoft Office Word</Application>
  <DocSecurity>0</DocSecurity>
  <Lines>112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9</cp:revision>
  <cp:lastPrinted>2013-12-23T05:38:00Z</cp:lastPrinted>
  <dcterms:created xsi:type="dcterms:W3CDTF">2013-12-02T00:16:00Z</dcterms:created>
  <dcterms:modified xsi:type="dcterms:W3CDTF">2013-12-26T03:21:00Z</dcterms:modified>
</cp:coreProperties>
</file>