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49062183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3F238C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19.12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C35A1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C35A19">
              <w:rPr>
                <w:szCs w:val="28"/>
              </w:rPr>
              <w:t>5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3F238C" w:rsidRDefault="003F238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332D1C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  <w:r w:rsidR="003F238C">
              <w:rPr>
                <w:szCs w:val="28"/>
              </w:rPr>
              <w:t>,</w:t>
            </w:r>
          </w:p>
          <w:p w:rsidR="003F238C" w:rsidRDefault="003F238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F07852" w:rsidRPr="00D572D4" w:rsidRDefault="00F07852" w:rsidP="000946A8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7406D7" w:rsidRDefault="007406D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Е.А.,</w:t>
            </w:r>
            <w:r w:rsidR="00137CDA">
              <w:rPr>
                <w:szCs w:val="28"/>
              </w:rPr>
              <w:t xml:space="preserve"> старший помощник прокурора Приморского края</w:t>
            </w:r>
            <w:r w:rsidR="001B5E07">
              <w:rPr>
                <w:szCs w:val="28"/>
              </w:rPr>
              <w:t>;</w:t>
            </w:r>
          </w:p>
          <w:p w:rsidR="00401A68" w:rsidRDefault="00401A6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Бушманова</w:t>
            </w:r>
            <w:proofErr w:type="spellEnd"/>
            <w:r>
              <w:rPr>
                <w:szCs w:val="28"/>
              </w:rPr>
              <w:t xml:space="preserve"> И.О., </w:t>
            </w:r>
            <w:r w:rsidR="002D3347">
              <w:rPr>
                <w:szCs w:val="28"/>
              </w:rPr>
              <w:t>начальник отдела планирования и экономического развития департамента образования и науки Приморского края;</w:t>
            </w:r>
          </w:p>
          <w:p w:rsidR="00102C41" w:rsidRDefault="00102C41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8E394B" w:rsidRDefault="008E394B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А.Н., </w:t>
            </w:r>
            <w:r w:rsidR="00E255DF">
              <w:rPr>
                <w:szCs w:val="28"/>
              </w:rPr>
              <w:t>директор департамента образования и науки Приморского края;</w:t>
            </w:r>
          </w:p>
          <w:p w:rsidR="00102C41" w:rsidRPr="00102C41" w:rsidRDefault="00102C41" w:rsidP="00102C41">
            <w:pPr>
              <w:pStyle w:val="a9"/>
              <w:jc w:val="both"/>
              <w:rPr>
                <w:szCs w:val="28"/>
              </w:rPr>
            </w:pPr>
            <w:r w:rsidRPr="00102C41">
              <w:rPr>
                <w:szCs w:val="28"/>
              </w:rPr>
              <w:t xml:space="preserve">Иванова </w:t>
            </w:r>
            <w:r>
              <w:rPr>
                <w:szCs w:val="28"/>
              </w:rPr>
              <w:t>Л.В.</w:t>
            </w:r>
            <w:r w:rsidRPr="00102C41">
              <w:rPr>
                <w:szCs w:val="28"/>
              </w:rPr>
              <w:t>, начальник отдела бюджетных ассигнований социальной сферы управления финансов и экономики администрации города Владивостока</w:t>
            </w:r>
          </w:p>
          <w:p w:rsidR="001E27A8" w:rsidRDefault="001E27A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Иванович С.И., ведущий консультант отдела правовой экспертизы законопроектов по бюджетному законодательству, экономике и социальной политике правового управления </w:t>
            </w:r>
            <w:r w:rsidR="00FD387F">
              <w:rPr>
                <w:szCs w:val="28"/>
              </w:rPr>
              <w:t>аппарата Законодательного Собрания Приморского края;</w:t>
            </w:r>
          </w:p>
          <w:p w:rsidR="000B7AA3" w:rsidRDefault="000B7AA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заместитель директора департамента образования и науки Приморского края;</w:t>
            </w:r>
          </w:p>
          <w:p w:rsidR="003E4D18" w:rsidRDefault="00E01AB9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Смольникова Е.А., полномочный представитель Губернатора Приморского края в Законодательном Собрании </w:t>
            </w:r>
            <w:r w:rsidR="00B91223">
              <w:rPr>
                <w:szCs w:val="28"/>
              </w:rPr>
              <w:t>Приморского края;</w:t>
            </w:r>
          </w:p>
        </w:tc>
      </w:tr>
      <w:tr w:rsidR="00401A68" w:rsidRPr="00396428">
        <w:tc>
          <w:tcPr>
            <w:tcW w:w="4111" w:type="dxa"/>
            <w:gridSpan w:val="2"/>
          </w:tcPr>
          <w:p w:rsidR="00401A68" w:rsidRPr="00396428" w:rsidRDefault="00401A68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экспертного совета</w:t>
            </w:r>
          </w:p>
        </w:tc>
        <w:tc>
          <w:tcPr>
            <w:tcW w:w="5529" w:type="dxa"/>
            <w:gridSpan w:val="3"/>
          </w:tcPr>
          <w:p w:rsidR="00401A68" w:rsidRDefault="00401A6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01A68" w:rsidRDefault="00401A68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Мартыненко</w:t>
            </w:r>
            <w:proofErr w:type="spellEnd"/>
            <w:r>
              <w:rPr>
                <w:szCs w:val="28"/>
              </w:rPr>
              <w:t xml:space="preserve"> О.О.</w:t>
            </w:r>
          </w:p>
        </w:tc>
      </w:tr>
    </w:tbl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lastRenderedPageBreak/>
        <w:t>Повестка дня:</w:t>
      </w:r>
    </w:p>
    <w:p w:rsidR="002E0E5A" w:rsidRPr="009F3BBA" w:rsidRDefault="002E0E5A" w:rsidP="009F3BBA">
      <w:pPr>
        <w:ind w:firstLine="709"/>
        <w:jc w:val="both"/>
        <w:outlineLvl w:val="0"/>
        <w:rPr>
          <w:szCs w:val="28"/>
        </w:rPr>
      </w:pPr>
    </w:p>
    <w:p w:rsidR="009F3BBA" w:rsidRPr="009F3BBA" w:rsidRDefault="009F3BBA" w:rsidP="009F3BBA">
      <w:pPr>
        <w:ind w:firstLine="709"/>
        <w:jc w:val="both"/>
        <w:rPr>
          <w:szCs w:val="28"/>
        </w:rPr>
      </w:pPr>
      <w:proofErr w:type="spellStart"/>
      <w:r w:rsidRPr="009F3BBA">
        <w:rPr>
          <w:szCs w:val="28"/>
        </w:rPr>
        <w:t>1.О</w:t>
      </w:r>
      <w:proofErr w:type="spellEnd"/>
      <w:r w:rsidRPr="009F3BBA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 чтение)</w:t>
      </w:r>
    </w:p>
    <w:p w:rsidR="009F3BBA" w:rsidRPr="009F3BBA" w:rsidRDefault="009F3BBA" w:rsidP="009F3BBA">
      <w:pPr>
        <w:ind w:firstLine="709"/>
        <w:jc w:val="both"/>
        <w:rPr>
          <w:szCs w:val="28"/>
        </w:rPr>
      </w:pPr>
    </w:p>
    <w:p w:rsidR="009F3BBA" w:rsidRPr="009F3BBA" w:rsidRDefault="009F3BBA" w:rsidP="009F3BBA">
      <w:pPr>
        <w:ind w:firstLine="709"/>
        <w:jc w:val="both"/>
        <w:rPr>
          <w:szCs w:val="28"/>
        </w:rPr>
      </w:pPr>
      <w:proofErr w:type="spellStart"/>
      <w:r w:rsidRPr="009F3BBA">
        <w:rPr>
          <w:szCs w:val="28"/>
        </w:rPr>
        <w:t>2.О</w:t>
      </w:r>
      <w:proofErr w:type="spellEnd"/>
      <w:r w:rsidRPr="009F3BBA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(третье чтение)</w:t>
      </w:r>
    </w:p>
    <w:p w:rsidR="009F3BBA" w:rsidRPr="009F3BBA" w:rsidRDefault="009F3BBA" w:rsidP="009F3BBA">
      <w:pPr>
        <w:ind w:firstLine="709"/>
        <w:jc w:val="both"/>
        <w:rPr>
          <w:szCs w:val="28"/>
        </w:rPr>
      </w:pPr>
    </w:p>
    <w:p w:rsidR="009F3BBA" w:rsidRPr="009F3BBA" w:rsidRDefault="009F3BBA" w:rsidP="009F3BBA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9F3BBA">
        <w:rPr>
          <w:szCs w:val="28"/>
        </w:rPr>
        <w:t>3.О</w:t>
      </w:r>
      <w:proofErr w:type="spellEnd"/>
      <w:r w:rsidRPr="009F3BBA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</w:t>
      </w:r>
    </w:p>
    <w:p w:rsidR="009F3BBA" w:rsidRPr="009F3BBA" w:rsidRDefault="009F3BBA" w:rsidP="009F3BBA">
      <w:pPr>
        <w:pStyle w:val="a9"/>
        <w:spacing w:after="0"/>
        <w:ind w:firstLine="709"/>
        <w:jc w:val="both"/>
        <w:rPr>
          <w:szCs w:val="28"/>
        </w:rPr>
      </w:pPr>
    </w:p>
    <w:p w:rsidR="009F3BBA" w:rsidRPr="009F3BBA" w:rsidRDefault="009F3BBA" w:rsidP="009F3BBA">
      <w:pPr>
        <w:ind w:firstLine="709"/>
        <w:jc w:val="both"/>
        <w:rPr>
          <w:szCs w:val="28"/>
        </w:rPr>
      </w:pPr>
      <w:proofErr w:type="spellStart"/>
      <w:r w:rsidRPr="009F3BBA">
        <w:rPr>
          <w:szCs w:val="28"/>
        </w:rPr>
        <w:t>4.О</w:t>
      </w:r>
      <w:proofErr w:type="spellEnd"/>
      <w:r w:rsidRPr="009F3BBA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(третье чтение)</w:t>
      </w:r>
    </w:p>
    <w:p w:rsidR="009F3BBA" w:rsidRPr="009F3BBA" w:rsidRDefault="009F3BBA" w:rsidP="009F3BBA">
      <w:pPr>
        <w:ind w:firstLine="709"/>
        <w:jc w:val="both"/>
        <w:rPr>
          <w:szCs w:val="28"/>
        </w:rPr>
      </w:pPr>
    </w:p>
    <w:p w:rsidR="009F3BBA" w:rsidRPr="009F3BBA" w:rsidRDefault="00DC6C48" w:rsidP="009F3BBA">
      <w:pPr>
        <w:pStyle w:val="a9"/>
        <w:spacing w:after="0"/>
        <w:ind w:firstLine="709"/>
        <w:jc w:val="both"/>
        <w:rPr>
          <w:szCs w:val="28"/>
        </w:rPr>
      </w:pPr>
      <w:proofErr w:type="spellStart"/>
      <w:r>
        <w:rPr>
          <w:szCs w:val="28"/>
        </w:rPr>
        <w:t>5</w:t>
      </w:r>
      <w:r w:rsidR="009F3BBA" w:rsidRPr="009F3BBA">
        <w:rPr>
          <w:szCs w:val="28"/>
        </w:rPr>
        <w:t>.О</w:t>
      </w:r>
      <w:proofErr w:type="spellEnd"/>
      <w:r w:rsidR="009F3BBA" w:rsidRPr="009F3BBA">
        <w:rPr>
          <w:szCs w:val="28"/>
        </w:rPr>
        <w:t xml:space="preserve">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на 2014 год</w:t>
      </w:r>
    </w:p>
    <w:p w:rsidR="009F3BBA" w:rsidRPr="009F3BBA" w:rsidRDefault="009F3BBA" w:rsidP="009F3BBA">
      <w:pPr>
        <w:pStyle w:val="a9"/>
        <w:spacing w:after="0"/>
        <w:ind w:firstLine="709"/>
        <w:jc w:val="both"/>
        <w:rPr>
          <w:szCs w:val="28"/>
        </w:rPr>
      </w:pPr>
    </w:p>
    <w:p w:rsidR="009F3BBA" w:rsidRPr="009F3BBA" w:rsidRDefault="009F3BBA" w:rsidP="009F3BB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 w:rsidRPr="009F3BBA">
        <w:rPr>
          <w:szCs w:val="28"/>
        </w:rPr>
        <w:t>6.О</w:t>
      </w:r>
      <w:proofErr w:type="spellEnd"/>
      <w:r w:rsidRPr="009F3BBA">
        <w:rPr>
          <w:szCs w:val="28"/>
        </w:rPr>
        <w:t xml:space="preserve"> проектах федеральных законов</w:t>
      </w:r>
    </w:p>
    <w:p w:rsidR="00401A68" w:rsidRPr="00B45E00" w:rsidRDefault="00401A68" w:rsidP="004F55D2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C7578" w:rsidRPr="00453957" w:rsidRDefault="00FC7578" w:rsidP="004F55D2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286D9A" w:rsidRPr="00453957" w:rsidRDefault="00F07852" w:rsidP="00982B3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2749" w:rsidRPr="009F3BBA" w:rsidRDefault="004E2749" w:rsidP="004E2749">
            <w:pPr>
              <w:jc w:val="both"/>
              <w:rPr>
                <w:szCs w:val="28"/>
              </w:rPr>
            </w:pPr>
            <w:r w:rsidRPr="009F3BBA">
              <w:rPr>
                <w:szCs w:val="28"/>
              </w:rPr>
              <w:t>О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 чтение)</w:t>
            </w:r>
            <w:r>
              <w:rPr>
                <w:szCs w:val="28"/>
              </w:rPr>
              <w:t>.</w:t>
            </w:r>
          </w:p>
          <w:p w:rsidR="000A13CF" w:rsidRDefault="000A13CF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</w:t>
            </w:r>
            <w:proofErr w:type="spellStart"/>
            <w:r w:rsidR="004E2749">
              <w:rPr>
                <w:szCs w:val="28"/>
              </w:rPr>
              <w:t>Сигида</w:t>
            </w:r>
            <w:proofErr w:type="spellEnd"/>
            <w:r w:rsidR="004E2749">
              <w:rPr>
                <w:szCs w:val="28"/>
              </w:rPr>
              <w:t xml:space="preserve"> Р.С.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E3666C">
            <w:r>
              <w:t>ВЫСТУПИЛИ:</w:t>
            </w:r>
          </w:p>
        </w:tc>
        <w:tc>
          <w:tcPr>
            <w:tcW w:w="7229" w:type="dxa"/>
          </w:tcPr>
          <w:p w:rsidR="00B7551A" w:rsidRDefault="00E3666C" w:rsidP="00E3666C">
            <w:r>
              <w:t>Чемерис И.С.</w:t>
            </w:r>
            <w:r w:rsidR="00B32280">
              <w:t>, Смольни</w:t>
            </w:r>
            <w:r w:rsidR="004E2749">
              <w:t>кова Е.А.</w:t>
            </w:r>
          </w:p>
          <w:p w:rsidR="00E3666C" w:rsidRDefault="00E3666C" w:rsidP="00E3666C"/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</w:t>
            </w:r>
            <w:r w:rsidR="00B32280">
              <w:rPr>
                <w:szCs w:val="28"/>
              </w:rPr>
              <w:t>55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32280" w:rsidRPr="009F3BBA" w:rsidRDefault="00B32280" w:rsidP="00B32280">
            <w:pPr>
              <w:jc w:val="both"/>
              <w:rPr>
                <w:szCs w:val="28"/>
              </w:rPr>
            </w:pPr>
            <w:r w:rsidRPr="009F3BBA">
              <w:rPr>
                <w:szCs w:val="28"/>
              </w:rPr>
              <w:t>О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(третье чтение)</w:t>
            </w:r>
            <w:r>
              <w:rPr>
                <w:szCs w:val="28"/>
              </w:rPr>
              <w:t>.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CF4F85">
              <w:rPr>
                <w:szCs w:val="28"/>
              </w:rPr>
              <w:t>Чемерис И.С.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B32280">
              <w:rPr>
                <w:szCs w:val="28"/>
              </w:rPr>
              <w:t>56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Default="004D002D" w:rsidP="00053709">
            <w:pPr>
              <w:jc w:val="both"/>
              <w:rPr>
                <w:szCs w:val="28"/>
              </w:rPr>
            </w:pPr>
            <w:r w:rsidRPr="009F3BBA">
              <w:rPr>
                <w:szCs w:val="28"/>
              </w:rPr>
              <w:t>О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</w:t>
            </w:r>
            <w:r>
              <w:rPr>
                <w:szCs w:val="28"/>
              </w:rPr>
              <w:t>.</w:t>
            </w:r>
          </w:p>
          <w:p w:rsidR="004D002D" w:rsidRDefault="004D002D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4D002D">
              <w:rPr>
                <w:szCs w:val="28"/>
              </w:rPr>
              <w:t>Зубрицкий</w:t>
            </w:r>
            <w:proofErr w:type="spellEnd"/>
            <w:r w:rsidR="004D002D">
              <w:rPr>
                <w:szCs w:val="28"/>
              </w:rPr>
              <w:t xml:space="preserve"> А.Н.</w:t>
            </w:r>
          </w:p>
          <w:p w:rsidR="00C654C4" w:rsidRDefault="00C654C4" w:rsidP="00053709">
            <w:pPr>
              <w:jc w:val="both"/>
              <w:rPr>
                <w:szCs w:val="28"/>
              </w:rPr>
            </w:pPr>
          </w:p>
          <w:p w:rsidR="00A3055A" w:rsidRPr="00AB1CD7" w:rsidRDefault="00A3055A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54C4" w:rsidRDefault="004D002D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С.А., Иванова Л.В., Чемерис И.С.</w:t>
            </w:r>
            <w:r w:rsidR="00D15E73">
              <w:rPr>
                <w:szCs w:val="28"/>
              </w:rPr>
              <w:t>,                      Смольникова Е.А.</w:t>
            </w:r>
          </w:p>
          <w:p w:rsidR="00C654C4" w:rsidRPr="00647857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D15E73" w:rsidRDefault="00D15E73" w:rsidP="00053709">
            <w:pPr>
              <w:jc w:val="both"/>
              <w:rPr>
                <w:szCs w:val="28"/>
              </w:rPr>
            </w:pPr>
            <w:r w:rsidRPr="000325AD">
              <w:rPr>
                <w:szCs w:val="28"/>
              </w:rPr>
              <w:t>(протокольно)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15E73" w:rsidRDefault="0049365A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Направить обращение в Управление Министерства юстиции Российской Федерации по вопросу </w:t>
            </w:r>
            <w:r w:rsidR="008F3C99">
              <w:rPr>
                <w:szCs w:val="28"/>
              </w:rPr>
              <w:t>финансового обеспечения оплаты труда обеспечивающего персонала муниципальных дошкольных образовательных и общеобразовательных организаций.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D15E73">
              <w:rPr>
                <w:szCs w:val="28"/>
              </w:rPr>
              <w:t>57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1D2DCA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BA2736" w:rsidRPr="00AB1CD7" w:rsidRDefault="00BA2736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8364A" w:rsidRPr="009F3BBA" w:rsidRDefault="0018364A" w:rsidP="0018364A">
            <w:pPr>
              <w:jc w:val="both"/>
              <w:rPr>
                <w:szCs w:val="28"/>
              </w:rPr>
            </w:pPr>
            <w:r w:rsidRPr="009F3BBA">
              <w:rPr>
                <w:szCs w:val="28"/>
              </w:rPr>
              <w:t>О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(третье чтение)</w:t>
            </w:r>
            <w:r>
              <w:rPr>
                <w:szCs w:val="28"/>
              </w:rPr>
              <w:t>.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DC6C48">
              <w:rPr>
                <w:szCs w:val="28"/>
              </w:rPr>
              <w:t>58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C6C48" w:rsidRPr="009F3BBA" w:rsidRDefault="00DC6C48" w:rsidP="00DC6C48">
            <w:pPr>
              <w:pStyle w:val="a9"/>
              <w:spacing w:after="0"/>
              <w:jc w:val="both"/>
              <w:rPr>
                <w:szCs w:val="28"/>
              </w:rPr>
            </w:pPr>
            <w:r w:rsidRPr="009F3BBA">
              <w:rPr>
                <w:szCs w:val="28"/>
              </w:rPr>
              <w:t>О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на 2014 год</w:t>
            </w:r>
            <w:r>
              <w:rPr>
                <w:szCs w:val="28"/>
              </w:rPr>
              <w:t>.</w:t>
            </w:r>
          </w:p>
          <w:p w:rsidR="004C1653" w:rsidRDefault="004C1653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BC03B3" w:rsidRPr="00AB1CD7">
        <w:tc>
          <w:tcPr>
            <w:tcW w:w="2235" w:type="dxa"/>
          </w:tcPr>
          <w:p w:rsidR="00BC03B3" w:rsidRDefault="00BC03B3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BC03B3" w:rsidRDefault="00BC03B3" w:rsidP="00DC6C48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Волкова В.В.</w:t>
            </w:r>
          </w:p>
          <w:p w:rsidR="00BC03B3" w:rsidRPr="009F3BBA" w:rsidRDefault="00BC03B3" w:rsidP="00DC6C48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1C56AC">
              <w:rPr>
                <w:szCs w:val="28"/>
              </w:rPr>
              <w:t>59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1C56AC" w:rsidRDefault="001C56AC" w:rsidP="001F2EAD">
            <w:pPr>
              <w:jc w:val="both"/>
              <w:rPr>
                <w:szCs w:val="28"/>
              </w:rPr>
            </w:pPr>
            <w:r w:rsidRPr="009F3BBA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1C56AC" w:rsidRDefault="001C56AC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FD387F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C56AC">
              <w:rPr>
                <w:szCs w:val="28"/>
              </w:rPr>
              <w:t>Чемерис И.С.</w:t>
            </w:r>
          </w:p>
          <w:p w:rsidR="00C144B7" w:rsidRPr="00AB1CD7" w:rsidRDefault="00C144B7" w:rsidP="001F2EAD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1F2EAD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96431C">
              <w:rPr>
                <w:szCs w:val="28"/>
              </w:rPr>
              <w:t>60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D387F" w:rsidRPr="00AB1CD7" w:rsidRDefault="00FD387F" w:rsidP="001F2EAD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55A" w:rsidRDefault="00A3055A">
      <w:r>
        <w:separator/>
      </w:r>
    </w:p>
  </w:endnote>
  <w:endnote w:type="continuationSeparator" w:id="0">
    <w:p w:rsidR="00A3055A" w:rsidRDefault="00A30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55A" w:rsidRDefault="00A3055A">
      <w:r>
        <w:separator/>
      </w:r>
    </w:p>
  </w:footnote>
  <w:footnote w:type="continuationSeparator" w:id="0">
    <w:p w:rsidR="00A3055A" w:rsidRDefault="00A30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5A" w:rsidRDefault="00A3055A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3055A" w:rsidRDefault="00A3055A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5A" w:rsidRDefault="00A3055A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675482">
      <w:rPr>
        <w:rStyle w:val="ae"/>
        <w:noProof/>
      </w:rPr>
      <w:t>4</w:t>
    </w:r>
    <w:r>
      <w:rPr>
        <w:rStyle w:val="ae"/>
      </w:rPr>
      <w:fldChar w:fldCharType="end"/>
    </w:r>
  </w:p>
  <w:p w:rsidR="00A3055A" w:rsidRDefault="00A3055A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31B6"/>
    <w:rsid w:val="00053709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46A8"/>
    <w:rsid w:val="00095938"/>
    <w:rsid w:val="00096622"/>
    <w:rsid w:val="000A099C"/>
    <w:rsid w:val="000A10FE"/>
    <w:rsid w:val="000A13CF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B7AA3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EBB"/>
    <w:rsid w:val="00106B21"/>
    <w:rsid w:val="00106F06"/>
    <w:rsid w:val="00110037"/>
    <w:rsid w:val="00110E88"/>
    <w:rsid w:val="00112424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76265"/>
    <w:rsid w:val="001831B1"/>
    <w:rsid w:val="0018364A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181"/>
    <w:rsid w:val="001A7DBC"/>
    <w:rsid w:val="001B0703"/>
    <w:rsid w:val="001B28C3"/>
    <w:rsid w:val="001B3A7C"/>
    <w:rsid w:val="001B3A8A"/>
    <w:rsid w:val="001B465F"/>
    <w:rsid w:val="001B4BCD"/>
    <w:rsid w:val="001B5E07"/>
    <w:rsid w:val="001C53CB"/>
    <w:rsid w:val="001C56AC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E0879"/>
    <w:rsid w:val="001E1DC2"/>
    <w:rsid w:val="001E2252"/>
    <w:rsid w:val="001E27A8"/>
    <w:rsid w:val="001E2DA0"/>
    <w:rsid w:val="001E56DE"/>
    <w:rsid w:val="001E7398"/>
    <w:rsid w:val="001E7F4F"/>
    <w:rsid w:val="001F1BE7"/>
    <w:rsid w:val="001F2EAD"/>
    <w:rsid w:val="001F3420"/>
    <w:rsid w:val="001F3695"/>
    <w:rsid w:val="002006A5"/>
    <w:rsid w:val="00200C90"/>
    <w:rsid w:val="00203F23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A3C"/>
    <w:rsid w:val="00217246"/>
    <w:rsid w:val="00217781"/>
    <w:rsid w:val="0021792F"/>
    <w:rsid w:val="002205B4"/>
    <w:rsid w:val="00221E06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37345"/>
    <w:rsid w:val="00240F5A"/>
    <w:rsid w:val="00242520"/>
    <w:rsid w:val="00242D4C"/>
    <w:rsid w:val="00244E87"/>
    <w:rsid w:val="00251488"/>
    <w:rsid w:val="002516CA"/>
    <w:rsid w:val="00253538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3F3B"/>
    <w:rsid w:val="0028504C"/>
    <w:rsid w:val="00286008"/>
    <w:rsid w:val="00286465"/>
    <w:rsid w:val="00286D9A"/>
    <w:rsid w:val="002879A4"/>
    <w:rsid w:val="00290045"/>
    <w:rsid w:val="00290963"/>
    <w:rsid w:val="0029421D"/>
    <w:rsid w:val="002951B9"/>
    <w:rsid w:val="00295BD0"/>
    <w:rsid w:val="00295CB3"/>
    <w:rsid w:val="002A14FF"/>
    <w:rsid w:val="002A1CA5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3681"/>
    <w:rsid w:val="002C4385"/>
    <w:rsid w:val="002C5A9B"/>
    <w:rsid w:val="002C604E"/>
    <w:rsid w:val="002D06FE"/>
    <w:rsid w:val="002D0AD2"/>
    <w:rsid w:val="002D2619"/>
    <w:rsid w:val="002D3347"/>
    <w:rsid w:val="002D3940"/>
    <w:rsid w:val="002D4915"/>
    <w:rsid w:val="002D66C8"/>
    <w:rsid w:val="002D72C7"/>
    <w:rsid w:val="002D78EB"/>
    <w:rsid w:val="002D7DA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4933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207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B8C"/>
    <w:rsid w:val="003E78D5"/>
    <w:rsid w:val="003F0624"/>
    <w:rsid w:val="003F063D"/>
    <w:rsid w:val="003F196B"/>
    <w:rsid w:val="003F1AC1"/>
    <w:rsid w:val="003F238C"/>
    <w:rsid w:val="003F2A6B"/>
    <w:rsid w:val="003F3BDE"/>
    <w:rsid w:val="003F7576"/>
    <w:rsid w:val="00401A68"/>
    <w:rsid w:val="004034B5"/>
    <w:rsid w:val="0040416B"/>
    <w:rsid w:val="00404A33"/>
    <w:rsid w:val="00405E05"/>
    <w:rsid w:val="004078E5"/>
    <w:rsid w:val="00415ADF"/>
    <w:rsid w:val="00417356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5230"/>
    <w:rsid w:val="00436829"/>
    <w:rsid w:val="00436E30"/>
    <w:rsid w:val="00440C24"/>
    <w:rsid w:val="0044175A"/>
    <w:rsid w:val="00441C01"/>
    <w:rsid w:val="00442F2A"/>
    <w:rsid w:val="00445EA5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484E"/>
    <w:rsid w:val="00485B0E"/>
    <w:rsid w:val="0048680C"/>
    <w:rsid w:val="00491522"/>
    <w:rsid w:val="0049217D"/>
    <w:rsid w:val="0049365A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6D29"/>
    <w:rsid w:val="004C6DAA"/>
    <w:rsid w:val="004C7BC9"/>
    <w:rsid w:val="004D002D"/>
    <w:rsid w:val="004D292C"/>
    <w:rsid w:val="004D2C1E"/>
    <w:rsid w:val="004D3110"/>
    <w:rsid w:val="004D4131"/>
    <w:rsid w:val="004D7FE2"/>
    <w:rsid w:val="004E07D1"/>
    <w:rsid w:val="004E2749"/>
    <w:rsid w:val="004E39A2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2B59"/>
    <w:rsid w:val="00503D7D"/>
    <w:rsid w:val="005047E0"/>
    <w:rsid w:val="005054C6"/>
    <w:rsid w:val="00507321"/>
    <w:rsid w:val="00507F4B"/>
    <w:rsid w:val="00511C69"/>
    <w:rsid w:val="00513663"/>
    <w:rsid w:val="00514462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62BF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434"/>
    <w:rsid w:val="00560D91"/>
    <w:rsid w:val="0056183C"/>
    <w:rsid w:val="00561F6B"/>
    <w:rsid w:val="00567519"/>
    <w:rsid w:val="00572864"/>
    <w:rsid w:val="00573F6A"/>
    <w:rsid w:val="0057484B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1A04"/>
    <w:rsid w:val="005F2E29"/>
    <w:rsid w:val="005F3046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921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7857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7C39"/>
    <w:rsid w:val="006915C9"/>
    <w:rsid w:val="00694A16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2857"/>
    <w:rsid w:val="006F4D44"/>
    <w:rsid w:val="006F4F50"/>
    <w:rsid w:val="006F5B6C"/>
    <w:rsid w:val="00700200"/>
    <w:rsid w:val="00700BDE"/>
    <w:rsid w:val="007010C5"/>
    <w:rsid w:val="00704FC9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547C"/>
    <w:rsid w:val="00736A87"/>
    <w:rsid w:val="00737630"/>
    <w:rsid w:val="00737870"/>
    <w:rsid w:val="007406D7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B23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332B"/>
    <w:rsid w:val="008147FE"/>
    <w:rsid w:val="00815A49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5C5D"/>
    <w:rsid w:val="00876EED"/>
    <w:rsid w:val="00886CE8"/>
    <w:rsid w:val="0089072D"/>
    <w:rsid w:val="00892327"/>
    <w:rsid w:val="008923B4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394B"/>
    <w:rsid w:val="008E59B2"/>
    <w:rsid w:val="008E5C66"/>
    <w:rsid w:val="008E7391"/>
    <w:rsid w:val="008F05BD"/>
    <w:rsid w:val="008F0BD0"/>
    <w:rsid w:val="008F0C59"/>
    <w:rsid w:val="008F2B8A"/>
    <w:rsid w:val="008F3C99"/>
    <w:rsid w:val="008F4450"/>
    <w:rsid w:val="008F576A"/>
    <w:rsid w:val="008F590F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12C4"/>
    <w:rsid w:val="00921658"/>
    <w:rsid w:val="00923AD0"/>
    <w:rsid w:val="0093040B"/>
    <w:rsid w:val="009314C9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31C"/>
    <w:rsid w:val="00964973"/>
    <w:rsid w:val="00966BF7"/>
    <w:rsid w:val="00972244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CB8"/>
    <w:rsid w:val="009A2D80"/>
    <w:rsid w:val="009A3B70"/>
    <w:rsid w:val="009A3E2E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5A3C"/>
    <w:rsid w:val="009E6563"/>
    <w:rsid w:val="009E6FED"/>
    <w:rsid w:val="009F0EBA"/>
    <w:rsid w:val="009F1974"/>
    <w:rsid w:val="009F2505"/>
    <w:rsid w:val="009F3405"/>
    <w:rsid w:val="009F3BBA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3927"/>
    <w:rsid w:val="00A250C0"/>
    <w:rsid w:val="00A273D7"/>
    <w:rsid w:val="00A3055A"/>
    <w:rsid w:val="00A3141B"/>
    <w:rsid w:val="00A31C66"/>
    <w:rsid w:val="00A34647"/>
    <w:rsid w:val="00A36336"/>
    <w:rsid w:val="00A40CFF"/>
    <w:rsid w:val="00A40EF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4BA7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FB3"/>
    <w:rsid w:val="00A90D09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10F30"/>
    <w:rsid w:val="00B11A7E"/>
    <w:rsid w:val="00B13808"/>
    <w:rsid w:val="00B14027"/>
    <w:rsid w:val="00B140D8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F1A"/>
    <w:rsid w:val="00B3661C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AF0"/>
    <w:rsid w:val="00B859D6"/>
    <w:rsid w:val="00B8791D"/>
    <w:rsid w:val="00B90DF1"/>
    <w:rsid w:val="00B91223"/>
    <w:rsid w:val="00B9239F"/>
    <w:rsid w:val="00B939A8"/>
    <w:rsid w:val="00B94D2C"/>
    <w:rsid w:val="00B979D1"/>
    <w:rsid w:val="00BA1943"/>
    <w:rsid w:val="00BA2736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B7A55"/>
    <w:rsid w:val="00BC03B3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2373"/>
    <w:rsid w:val="00CF4F85"/>
    <w:rsid w:val="00CF6456"/>
    <w:rsid w:val="00CF6764"/>
    <w:rsid w:val="00D01B41"/>
    <w:rsid w:val="00D02A07"/>
    <w:rsid w:val="00D03078"/>
    <w:rsid w:val="00D10198"/>
    <w:rsid w:val="00D14703"/>
    <w:rsid w:val="00D14C03"/>
    <w:rsid w:val="00D15E73"/>
    <w:rsid w:val="00D16091"/>
    <w:rsid w:val="00D16F9E"/>
    <w:rsid w:val="00D17186"/>
    <w:rsid w:val="00D234B7"/>
    <w:rsid w:val="00D23B7A"/>
    <w:rsid w:val="00D252EC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665C"/>
    <w:rsid w:val="00D77D69"/>
    <w:rsid w:val="00D80AB6"/>
    <w:rsid w:val="00D8116A"/>
    <w:rsid w:val="00D818A1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27C5"/>
    <w:rsid w:val="00DB33F6"/>
    <w:rsid w:val="00DB3573"/>
    <w:rsid w:val="00DB4ABB"/>
    <w:rsid w:val="00DB5C8A"/>
    <w:rsid w:val="00DB6CE1"/>
    <w:rsid w:val="00DB7B91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C6C48"/>
    <w:rsid w:val="00DD14F3"/>
    <w:rsid w:val="00DD1A22"/>
    <w:rsid w:val="00DD1CCF"/>
    <w:rsid w:val="00DD2787"/>
    <w:rsid w:val="00DD3C2C"/>
    <w:rsid w:val="00DD3F3F"/>
    <w:rsid w:val="00DD5501"/>
    <w:rsid w:val="00DD63CB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E0031C"/>
    <w:rsid w:val="00E01AB9"/>
    <w:rsid w:val="00E0393A"/>
    <w:rsid w:val="00E03E33"/>
    <w:rsid w:val="00E04D87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5DF"/>
    <w:rsid w:val="00E259D7"/>
    <w:rsid w:val="00E259F4"/>
    <w:rsid w:val="00E274BD"/>
    <w:rsid w:val="00E334F0"/>
    <w:rsid w:val="00E340D1"/>
    <w:rsid w:val="00E34747"/>
    <w:rsid w:val="00E3666C"/>
    <w:rsid w:val="00E4093C"/>
    <w:rsid w:val="00E4163F"/>
    <w:rsid w:val="00E41736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71A"/>
    <w:rsid w:val="00EB6E21"/>
    <w:rsid w:val="00EB7622"/>
    <w:rsid w:val="00EC181D"/>
    <w:rsid w:val="00EC386A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48E5"/>
    <w:rsid w:val="00F07151"/>
    <w:rsid w:val="00F077C5"/>
    <w:rsid w:val="00F07852"/>
    <w:rsid w:val="00F10E3B"/>
    <w:rsid w:val="00F11B53"/>
    <w:rsid w:val="00F12CB7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7057A"/>
    <w:rsid w:val="00F77C71"/>
    <w:rsid w:val="00F77EC6"/>
    <w:rsid w:val="00F8082D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62930D-DD33-4CD8-BFC7-D050C4512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361</TotalTime>
  <Pages>4</Pages>
  <Words>619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10</cp:revision>
  <cp:lastPrinted>2013-12-20T05:15:00Z</cp:lastPrinted>
  <dcterms:created xsi:type="dcterms:W3CDTF">2013-12-02T00:16:00Z</dcterms:created>
  <dcterms:modified xsi:type="dcterms:W3CDTF">2013-12-20T05:30:00Z</dcterms:modified>
</cp:coreProperties>
</file>