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75pt;height:55.9pt" o:ole="" fillcolor="window">
                  <v:imagedata r:id="rId8" o:title=""/>
                </v:shape>
                <o:OLEObject Type="Embed" ProgID="Word.Picture.8" ShapeID="_x0000_i1025" DrawAspect="Content" ObjectID="_1456299128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DF7FBF" w:rsidP="00DF7FB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F13051">
              <w:rPr>
                <w:szCs w:val="28"/>
              </w:rPr>
              <w:t>.0</w:t>
            </w:r>
            <w:r>
              <w:rPr>
                <w:szCs w:val="28"/>
              </w:rPr>
              <w:t>2</w:t>
            </w:r>
            <w:r w:rsidR="00F07852">
              <w:rPr>
                <w:szCs w:val="28"/>
              </w:rPr>
              <w:t>.201</w:t>
            </w:r>
            <w:r w:rsidR="00F13051">
              <w:rPr>
                <w:szCs w:val="28"/>
              </w:rPr>
              <w:t>4</w:t>
            </w:r>
          </w:p>
        </w:tc>
        <w:tc>
          <w:tcPr>
            <w:tcW w:w="3686" w:type="dxa"/>
          </w:tcPr>
          <w:p w:rsidR="00F07852" w:rsidRPr="00396428" w:rsidRDefault="00F07852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396428" w:rsidRDefault="00A829DB" w:rsidP="00C35A1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DF7FBF">
              <w:rPr>
                <w:szCs w:val="28"/>
              </w:rPr>
              <w:t>7</w:t>
            </w: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Default="00F07852" w:rsidP="003060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</w:t>
            </w:r>
          </w:p>
          <w:p w:rsidR="00F07852" w:rsidRPr="00F910C6" w:rsidRDefault="00F07852" w:rsidP="003060EB">
            <w:pPr>
              <w:jc w:val="both"/>
              <w:rPr>
                <w:sz w:val="16"/>
                <w:szCs w:val="16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D74518" w:rsidRDefault="00D74518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Капленко И.О.,</w:t>
            </w:r>
          </w:p>
          <w:p w:rsidR="00D74518" w:rsidRDefault="00D74518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</w:t>
            </w:r>
          </w:p>
          <w:p w:rsidR="007A3316" w:rsidRDefault="007A3316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</w:t>
            </w:r>
          </w:p>
          <w:p w:rsidR="00332D1C" w:rsidRDefault="00332D1C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</w:t>
            </w:r>
          </w:p>
          <w:p w:rsidR="00F07852" w:rsidRPr="00D572D4" w:rsidRDefault="00F07852" w:rsidP="007A3316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511181" w:rsidRDefault="00511181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Аксенов А.В., директор </w:t>
            </w:r>
            <w:proofErr w:type="spellStart"/>
            <w:r>
              <w:rPr>
                <w:szCs w:val="28"/>
              </w:rPr>
              <w:t>ФГБОУ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СПО</w:t>
            </w:r>
            <w:proofErr w:type="spellEnd"/>
            <w:r>
              <w:rPr>
                <w:szCs w:val="28"/>
              </w:rPr>
              <w:t xml:space="preserve"> "Приморское государственное училище Олимпийского резерва";</w:t>
            </w:r>
          </w:p>
          <w:p w:rsidR="004D2CB9" w:rsidRDefault="00B6609D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Баев С.</w:t>
            </w:r>
            <w:r w:rsidR="004D2CB9">
              <w:rPr>
                <w:szCs w:val="28"/>
              </w:rPr>
              <w:t>Н., президент бадминтонного клуба Приморского края;</w:t>
            </w:r>
          </w:p>
          <w:p w:rsidR="00E4111F" w:rsidRDefault="00E4111F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Барабаш Е.Н., старший помощник прокурора Приморского края;</w:t>
            </w:r>
          </w:p>
          <w:p w:rsidR="00F1032C" w:rsidRDefault="00F1032C" w:rsidP="00F1032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Бурдело</w:t>
            </w:r>
            <w:proofErr w:type="spellEnd"/>
            <w:r>
              <w:rPr>
                <w:szCs w:val="28"/>
              </w:rPr>
              <w:t xml:space="preserve"> М.М., заместитель директора департамента культуры Приморского края;</w:t>
            </w:r>
          </w:p>
          <w:p w:rsidR="00736C9E" w:rsidRDefault="00736C9E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Виноградов Д.А., председатель Контрольно-счетной палаты </w:t>
            </w:r>
            <w:r w:rsidR="00B6609D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края;</w:t>
            </w:r>
          </w:p>
          <w:p w:rsidR="002557BA" w:rsidRDefault="002557BA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Володина </w:t>
            </w:r>
            <w:r w:rsidR="00565D06">
              <w:rPr>
                <w:szCs w:val="28"/>
              </w:rPr>
              <w:t>И.А., начальник правового управления аппарата Законодательного Собрания Приморского края;</w:t>
            </w:r>
          </w:p>
          <w:p w:rsidR="00C926DE" w:rsidRDefault="00C926DE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Ермаков М.И., председатель федерации </w:t>
            </w:r>
            <w:r w:rsidR="00511181">
              <w:rPr>
                <w:szCs w:val="28"/>
              </w:rPr>
              <w:t>парусного спорта Приморского края;</w:t>
            </w:r>
          </w:p>
          <w:p w:rsidR="0039018F" w:rsidRDefault="0039018F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Журавский М.А., руководитель аппарата Уполномоченного по правам человека </w:t>
            </w:r>
            <w:r>
              <w:rPr>
                <w:szCs w:val="28"/>
              </w:rPr>
              <w:br/>
              <w:t>в Приморском крае:</w:t>
            </w:r>
          </w:p>
          <w:p w:rsidR="00224623" w:rsidRDefault="00224623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Зубрицкий</w:t>
            </w:r>
            <w:proofErr w:type="spellEnd"/>
            <w:r>
              <w:rPr>
                <w:szCs w:val="28"/>
              </w:rPr>
              <w:t xml:space="preserve"> А.Н., директор департамента образования и науки Приморского края;</w:t>
            </w:r>
          </w:p>
          <w:p w:rsidR="001E27A8" w:rsidRDefault="001E27A8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Иванович С.И., ведущий консультант отдела правовой экспертизы законопроектов по бюджетному законодательству, экономике и социальной политике правового управления </w:t>
            </w:r>
            <w:r w:rsidR="00FD387F">
              <w:rPr>
                <w:szCs w:val="28"/>
              </w:rPr>
              <w:t>аппарата Законодательного Собрания Приморского края;</w:t>
            </w:r>
          </w:p>
          <w:p w:rsidR="00B6609D" w:rsidRDefault="0075329D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Кузнецов Ж.А., директор департамента </w:t>
            </w:r>
            <w:r>
              <w:rPr>
                <w:szCs w:val="28"/>
              </w:rPr>
              <w:lastRenderedPageBreak/>
              <w:t>физической культуры и спорта Приморского края;</w:t>
            </w:r>
          </w:p>
          <w:p w:rsidR="00EE2A13" w:rsidRDefault="00EE2A13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Лаврентьева Л.Ф., директор департамента труда и социального развития Приморского края</w:t>
            </w:r>
            <w:r w:rsidR="0075329D">
              <w:rPr>
                <w:szCs w:val="28"/>
              </w:rPr>
              <w:t>;</w:t>
            </w:r>
          </w:p>
          <w:p w:rsidR="00F77658" w:rsidRDefault="00F77658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Махиня</w:t>
            </w:r>
            <w:proofErr w:type="spellEnd"/>
            <w:r>
              <w:rPr>
                <w:szCs w:val="28"/>
              </w:rPr>
              <w:t xml:space="preserve"> Е.Е., исполняющий обязанности директора департамента здравоохранения Приморского края;</w:t>
            </w:r>
          </w:p>
          <w:p w:rsidR="00224623" w:rsidRDefault="00224623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Межонов К.А., депутат Законодательного Собрания </w:t>
            </w:r>
            <w:r w:rsidR="00B6609D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края;</w:t>
            </w:r>
          </w:p>
          <w:p w:rsidR="00E4111F" w:rsidRDefault="00E4111F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Петрова Е.М., </w:t>
            </w:r>
            <w:r w:rsidR="00F77658">
              <w:rPr>
                <w:szCs w:val="28"/>
              </w:rPr>
              <w:t>заместитель</w:t>
            </w:r>
            <w:r>
              <w:rPr>
                <w:szCs w:val="28"/>
              </w:rPr>
              <w:t xml:space="preserve"> начальника </w:t>
            </w:r>
            <w:r w:rsidR="005757DA">
              <w:rPr>
                <w:szCs w:val="28"/>
              </w:rPr>
              <w:t>отде</w:t>
            </w:r>
            <w:r w:rsidR="00F77658">
              <w:rPr>
                <w:szCs w:val="28"/>
              </w:rPr>
              <w:t>ла законодательства субъекта Ро</w:t>
            </w:r>
            <w:r w:rsidR="005757DA">
              <w:rPr>
                <w:szCs w:val="28"/>
              </w:rPr>
              <w:t>ссийской Федерации, федерального регистра и регистрации уставов муниципальных образований Управления Министерства юстиции Российской Федерации по Приморскому краю;</w:t>
            </w:r>
          </w:p>
          <w:p w:rsidR="00F77658" w:rsidRDefault="00F77658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Полищук Г.Г., директор департамента внутренней Политики Приморского края;</w:t>
            </w:r>
          </w:p>
          <w:p w:rsidR="004D2CB9" w:rsidRDefault="004D2CB9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Сандлер</w:t>
            </w:r>
            <w:proofErr w:type="spellEnd"/>
            <w:r>
              <w:rPr>
                <w:szCs w:val="28"/>
              </w:rPr>
              <w:t xml:space="preserve"> Э.М., председатель общественного совета по развитию физической культуры и массового спорта в Приморском крае;</w:t>
            </w:r>
          </w:p>
          <w:p w:rsidR="00F77658" w:rsidRDefault="00F77658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П.Ю., исполняющий обязанности вице-губернатора Приморского края;</w:t>
            </w:r>
          </w:p>
          <w:p w:rsidR="003E4D18" w:rsidRDefault="00E01AB9" w:rsidP="004368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Смольникова Е.А., полномочный представитель Губернатора Приморского края в Законодательном Собрании </w:t>
            </w:r>
            <w:r w:rsidR="00B91223">
              <w:rPr>
                <w:szCs w:val="28"/>
              </w:rPr>
              <w:t>Приморского края;</w:t>
            </w:r>
          </w:p>
          <w:p w:rsidR="0075329D" w:rsidRDefault="002046A0" w:rsidP="004368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Розов В.М., кандидат на должность  Уполномоченного</w:t>
            </w:r>
            <w:r w:rsidR="009C0B6E">
              <w:rPr>
                <w:szCs w:val="28"/>
              </w:rPr>
              <w:t xml:space="preserve"> по правам человека в Приморском крае</w:t>
            </w:r>
          </w:p>
          <w:p w:rsidR="0039018F" w:rsidRPr="0039018F" w:rsidRDefault="0039018F" w:rsidP="004368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01A68" w:rsidRPr="00396428">
        <w:tc>
          <w:tcPr>
            <w:tcW w:w="4111" w:type="dxa"/>
            <w:gridSpan w:val="2"/>
          </w:tcPr>
          <w:p w:rsidR="00401A68" w:rsidRPr="00396428" w:rsidRDefault="00401A6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Присутствовали члены экспертного совета</w:t>
            </w:r>
            <w:r w:rsidR="009D38F9"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9D38F9" w:rsidRDefault="009D38F9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01A68" w:rsidRDefault="0075329D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Чупанов</w:t>
            </w:r>
            <w:proofErr w:type="spellEnd"/>
            <w:r>
              <w:rPr>
                <w:szCs w:val="28"/>
              </w:rPr>
              <w:t xml:space="preserve"> А.А.</w:t>
            </w:r>
          </w:p>
        </w:tc>
      </w:tr>
    </w:tbl>
    <w:p w:rsidR="00B6609D" w:rsidRDefault="00B6609D" w:rsidP="00B45E00">
      <w:pPr>
        <w:ind w:firstLine="709"/>
        <w:jc w:val="center"/>
        <w:outlineLvl w:val="0"/>
        <w:rPr>
          <w:szCs w:val="28"/>
        </w:rPr>
      </w:pPr>
    </w:p>
    <w:p w:rsidR="00F07852" w:rsidRDefault="00F07852" w:rsidP="00B45E00">
      <w:pPr>
        <w:ind w:firstLine="709"/>
        <w:jc w:val="center"/>
        <w:outlineLvl w:val="0"/>
        <w:rPr>
          <w:szCs w:val="28"/>
        </w:rPr>
      </w:pPr>
      <w:r w:rsidRPr="00B45E00">
        <w:rPr>
          <w:szCs w:val="28"/>
        </w:rPr>
        <w:t>Повестка дня:</w:t>
      </w:r>
    </w:p>
    <w:p w:rsid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</w:p>
    <w:p w:rsidR="00DF7FBF" w:rsidRPr="00405D64" w:rsidRDefault="001136AC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t>1.</w:t>
      </w:r>
      <w:r w:rsidR="00DF7FBF" w:rsidRPr="00405D64">
        <w:rPr>
          <w:szCs w:val="28"/>
        </w:rPr>
        <w:t>О</w:t>
      </w:r>
      <w:proofErr w:type="spellEnd"/>
      <w:r w:rsidR="00DF7FBF" w:rsidRPr="00405D64">
        <w:rPr>
          <w:szCs w:val="28"/>
        </w:rPr>
        <w:t xml:space="preserve"> проекте закона Приморского края "О внесении изменений в статью 7</w:t>
      </w:r>
      <w:r w:rsidR="00DF7FBF" w:rsidRPr="00405D64">
        <w:rPr>
          <w:szCs w:val="28"/>
          <w:vertAlign w:val="superscript"/>
        </w:rPr>
        <w:t>3</w:t>
      </w:r>
      <w:r w:rsidR="00DF7FBF" w:rsidRPr="00405D64">
        <w:rPr>
          <w:szCs w:val="28"/>
        </w:rPr>
        <w:t xml:space="preserve"> Закона Приморского края "О социальной поддержке льготных категорий граждан, проживающих на территории Приморского края" (второе чтение)</w:t>
      </w:r>
    </w:p>
    <w:p w:rsid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</w:p>
    <w:p w:rsidR="001136AC" w:rsidRPr="00405D64" w:rsidRDefault="001136AC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t>2.О</w:t>
      </w:r>
      <w:proofErr w:type="spellEnd"/>
      <w:r w:rsidRPr="00405D64">
        <w:rPr>
          <w:szCs w:val="28"/>
        </w:rPr>
        <w:t xml:space="preserve">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(третье чтение)</w:t>
      </w:r>
    </w:p>
    <w:p w:rsid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</w:p>
    <w:p w:rsidR="001136AC" w:rsidRPr="00405D64" w:rsidRDefault="001136AC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lastRenderedPageBreak/>
        <w:t>3.О</w:t>
      </w:r>
      <w:proofErr w:type="spellEnd"/>
      <w:r w:rsidRPr="00405D64">
        <w:rPr>
          <w:szCs w:val="28"/>
        </w:rPr>
        <w:t xml:space="preserve"> проекте закона Приморского края "О внесении изменения в статью 10 Закона Приморского края "О социальной поддержке льготных категорий граждан, проживающих на территории Приморского края" </w:t>
      </w:r>
    </w:p>
    <w:p w:rsid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</w:p>
    <w:p w:rsidR="001136AC" w:rsidRPr="00405D64" w:rsidRDefault="001136AC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t>4.О</w:t>
      </w:r>
      <w:proofErr w:type="spellEnd"/>
      <w:r w:rsidRPr="00405D64">
        <w:rPr>
          <w:szCs w:val="28"/>
        </w:rPr>
        <w:t xml:space="preserve"> проекте закона Приморского края "О внесении изменений в статью 1 Закона Приморского края "О квотировании рабочих мест для инвалидов в Приморском крае" (первое чтение)</w:t>
      </w:r>
    </w:p>
    <w:p w:rsid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</w:p>
    <w:p w:rsidR="001136AC" w:rsidRPr="00405D64" w:rsidRDefault="001136AC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t>5.О</w:t>
      </w:r>
      <w:proofErr w:type="spellEnd"/>
      <w:r w:rsidRPr="00405D64">
        <w:rPr>
          <w:szCs w:val="28"/>
        </w:rPr>
        <w:t xml:space="preserve"> проекте закона Приморского края "О внесении изменений в статью 1 Закона Приморского края "О квотировании рабочих мест для инвалидов в Приморском крае" (второе, третье чтения)</w:t>
      </w:r>
    </w:p>
    <w:p w:rsid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</w:p>
    <w:p w:rsidR="001136AC" w:rsidRPr="00405D64" w:rsidRDefault="001136AC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t>6.О</w:t>
      </w:r>
      <w:proofErr w:type="spellEnd"/>
      <w:r w:rsidRPr="00405D64">
        <w:rPr>
          <w:szCs w:val="28"/>
        </w:rPr>
        <w:t xml:space="preserve"> проекте закона Приморского края "О внесении изменений в статью 2 Закона Приморского края "О наделении органов местного самоуправления отдельными государственными полномочиями по государственному управлению охраной труда" (первое чтение)</w:t>
      </w:r>
    </w:p>
    <w:p w:rsid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</w:p>
    <w:p w:rsidR="001136AC" w:rsidRPr="00405D64" w:rsidRDefault="001136AC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t>7.О</w:t>
      </w:r>
      <w:proofErr w:type="spellEnd"/>
      <w:r w:rsidRPr="00405D64">
        <w:rPr>
          <w:szCs w:val="28"/>
        </w:rPr>
        <w:t xml:space="preserve"> проекте закона Приморского края "О внесении изменений в Закон Приморского края "О здравоохранении в Приморском крае" (второе, третье чтения)</w:t>
      </w:r>
    </w:p>
    <w:p w:rsid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</w:p>
    <w:p w:rsidR="001136AC" w:rsidRPr="00405D64" w:rsidRDefault="001136AC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t>8.О</w:t>
      </w:r>
      <w:proofErr w:type="spellEnd"/>
      <w:r w:rsidRPr="00405D64">
        <w:rPr>
          <w:szCs w:val="28"/>
        </w:rPr>
        <w:t xml:space="preserve"> проекте закона Приморского края "О внесении изменений в статью 4 Закона Приморского края "О поддержке социально ориентированных некоммерческих организаций в Приморском крае" (первое чтение)</w:t>
      </w:r>
    </w:p>
    <w:p w:rsid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</w:p>
    <w:p w:rsidR="001136AC" w:rsidRPr="00405D64" w:rsidRDefault="001136AC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t>9.О</w:t>
      </w:r>
      <w:proofErr w:type="spellEnd"/>
      <w:r w:rsidRPr="00405D64">
        <w:rPr>
          <w:szCs w:val="28"/>
        </w:rPr>
        <w:t xml:space="preserve"> проекте закона Приморского края "О внесении изменений в статью 4 Закона Приморского края "О поддержке социально ориентированных некоммерческих организаций в Приморском крае" (второе, третье чтения)</w:t>
      </w:r>
    </w:p>
    <w:p w:rsid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</w:p>
    <w:p w:rsidR="001136AC" w:rsidRPr="00405D64" w:rsidRDefault="001136AC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t>10.О</w:t>
      </w:r>
      <w:proofErr w:type="spellEnd"/>
      <w:r w:rsidRPr="00405D64">
        <w:rPr>
          <w:szCs w:val="28"/>
        </w:rPr>
        <w:t xml:space="preserve"> проекте закона Приморского края "Об организации и поддержке учреждений культуры и искусства в Приморском крае" (первое чтение)</w:t>
      </w:r>
    </w:p>
    <w:p w:rsidR="001136AC" w:rsidRPr="00405D64" w:rsidRDefault="001136AC" w:rsidP="00405D64">
      <w:pPr>
        <w:pStyle w:val="a9"/>
        <w:spacing w:after="0"/>
        <w:ind w:firstLine="709"/>
        <w:jc w:val="both"/>
        <w:rPr>
          <w:szCs w:val="28"/>
        </w:rPr>
      </w:pPr>
    </w:p>
    <w:p w:rsidR="001136AC" w:rsidRPr="00405D64" w:rsidRDefault="001136AC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t>11.О</w:t>
      </w:r>
      <w:proofErr w:type="spellEnd"/>
      <w:r w:rsidRPr="00405D64">
        <w:rPr>
          <w:szCs w:val="28"/>
        </w:rPr>
        <w:t xml:space="preserve"> проекте закона Приморского края "Об организации и поддержке учреждений культуры и искусства в Приморском крае" (второе, третье чтения)</w:t>
      </w:r>
    </w:p>
    <w:p w:rsidR="00401A68" w:rsidRPr="00405D64" w:rsidRDefault="00401A68" w:rsidP="00405D64">
      <w:pPr>
        <w:ind w:firstLine="709"/>
        <w:jc w:val="both"/>
        <w:rPr>
          <w:szCs w:val="28"/>
        </w:rPr>
      </w:pPr>
    </w:p>
    <w:p w:rsidR="001136AC" w:rsidRPr="00405D64" w:rsidRDefault="001136AC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t>12.О</w:t>
      </w:r>
      <w:proofErr w:type="spellEnd"/>
      <w:r w:rsidRPr="00405D64">
        <w:rPr>
          <w:szCs w:val="28"/>
        </w:rPr>
        <w:t xml:space="preserve"> проекте закона Приморского края "О внесении изменения в статью 11 Закона Приморского края "О физической культуре и спорте в Приморском крае" (первое чтение)</w:t>
      </w:r>
    </w:p>
    <w:p w:rsid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</w:p>
    <w:p w:rsidR="001136AC" w:rsidRPr="00405D64" w:rsidRDefault="001136AC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t>13.О</w:t>
      </w:r>
      <w:proofErr w:type="spellEnd"/>
      <w:r w:rsidRPr="00405D64">
        <w:rPr>
          <w:szCs w:val="28"/>
        </w:rPr>
        <w:t xml:space="preserve"> проекте закона Приморского края "О внесении изменения в статью 11 Закона Приморского края "О физической культуре и спорте в Приморском крае" (второе, третье чтения)</w:t>
      </w:r>
    </w:p>
    <w:p w:rsid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</w:p>
    <w:p w:rsidR="001136AC" w:rsidRPr="00405D64" w:rsidRDefault="001136AC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t>14.О</w:t>
      </w:r>
      <w:proofErr w:type="spellEnd"/>
      <w:r w:rsidRPr="00405D64">
        <w:rPr>
          <w:szCs w:val="28"/>
        </w:rPr>
        <w:t xml:space="preserve"> проекте закона Приморского края "О внесении изменений в Закон Приморского края "О физической культуре и спорте в Приморском крае"</w:t>
      </w:r>
    </w:p>
    <w:p w:rsid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</w:p>
    <w:p w:rsidR="001136AC" w:rsidRPr="00405D64" w:rsidRDefault="001136AC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lastRenderedPageBreak/>
        <w:t>15.О</w:t>
      </w:r>
      <w:proofErr w:type="spellEnd"/>
      <w:r w:rsidRPr="00405D64">
        <w:rPr>
          <w:szCs w:val="28"/>
        </w:rPr>
        <w:t xml:space="preserve"> проекте постановления Законодательного Собрания Приморского края "О назначении на должность Уполномоченного по правам человека в Приморском крае"</w:t>
      </w:r>
    </w:p>
    <w:p w:rsid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</w:p>
    <w:p w:rsidR="001136AC" w:rsidRPr="00405D64" w:rsidRDefault="001136AC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t>16.О</w:t>
      </w:r>
      <w:proofErr w:type="spellEnd"/>
      <w:r w:rsidRPr="00405D64">
        <w:rPr>
          <w:szCs w:val="28"/>
        </w:rPr>
        <w:t xml:space="preserve"> проекте закона Приморского края "Об организации и обеспечении отдыха, оздоровления и занятости детей в Приморском крае"</w:t>
      </w:r>
    </w:p>
    <w:p w:rsid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</w:p>
    <w:p w:rsidR="001136AC" w:rsidRPr="00405D64" w:rsidRDefault="001136AC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t>17.Об</w:t>
      </w:r>
      <w:proofErr w:type="spellEnd"/>
      <w:r w:rsidRPr="00405D64">
        <w:rPr>
          <w:szCs w:val="28"/>
        </w:rPr>
        <w:t xml:space="preserve"> обращении Орловского областного Совета народных депутатов к Председателю Правительства Российской Федерации Д.А. Медведеву, Председателю Государственной Думы Федерального Собрания Российской Федерации С.Е. Нарышкину по вопросу обеспечения квалифицированными кадрами медицинских организаций, расположенных в городских и сельских поселениях</w:t>
      </w:r>
    </w:p>
    <w:p w:rsid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</w:p>
    <w:p w:rsidR="001136AC" w:rsidRP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t>18</w:t>
      </w:r>
      <w:r w:rsidR="001136AC" w:rsidRPr="00405D64">
        <w:rPr>
          <w:szCs w:val="28"/>
        </w:rPr>
        <w:t>.Об</w:t>
      </w:r>
      <w:proofErr w:type="spellEnd"/>
      <w:r w:rsidR="001136AC" w:rsidRPr="00405D64">
        <w:rPr>
          <w:szCs w:val="28"/>
        </w:rPr>
        <w:t xml:space="preserve"> обращении Законодательного Собрания Республики Карелия к Председателю Правительства Российской Федерации Медведеву Д.А. по вопросу увеличения субвенций из федерального бюджета на единовременную денежную выплату для приобретения жилого помещения инвалидам и ветеранам боевых действий</w:t>
      </w:r>
    </w:p>
    <w:p w:rsid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</w:p>
    <w:p w:rsidR="001136AC" w:rsidRP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t>19</w:t>
      </w:r>
      <w:r w:rsidR="001136AC" w:rsidRPr="00405D64">
        <w:rPr>
          <w:szCs w:val="28"/>
        </w:rPr>
        <w:t>.Об</w:t>
      </w:r>
      <w:proofErr w:type="spellEnd"/>
      <w:r w:rsidR="001136AC" w:rsidRPr="00405D64">
        <w:rPr>
          <w:szCs w:val="28"/>
        </w:rPr>
        <w:t xml:space="preserve">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статью 51 Федерального закона "Об обязательном медицинском страховании в Российской Федерации"</w:t>
      </w:r>
    </w:p>
    <w:p w:rsid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</w:p>
    <w:p w:rsidR="001136AC" w:rsidRPr="00405D64" w:rsidRDefault="001136AC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t>2</w:t>
      </w:r>
      <w:r w:rsidR="00405D64" w:rsidRPr="00405D64">
        <w:rPr>
          <w:szCs w:val="28"/>
        </w:rPr>
        <w:t>0</w:t>
      </w:r>
      <w:r w:rsidRPr="00405D64">
        <w:rPr>
          <w:szCs w:val="28"/>
        </w:rPr>
        <w:t>.Об</w:t>
      </w:r>
      <w:proofErr w:type="spellEnd"/>
      <w:r w:rsidRPr="00405D64">
        <w:rPr>
          <w:szCs w:val="28"/>
        </w:rPr>
        <w:t xml:space="preserve"> отчете по результатам проведения контрольных мероприятий в государственном казенном учреждении Приморское казначейство и в учреждениях здравоохранения по вопросу поставки и установки, в рамках Программы модернизации здравоохранения Приморского края, компьютерной техники, программного обеспечения для проведения интеграции информационно-коммуникационных технологий за 2013 год в департаменте здравоохранения Приморского края </w:t>
      </w:r>
    </w:p>
    <w:p w:rsid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</w:p>
    <w:p w:rsidR="001136AC" w:rsidRP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t>21</w:t>
      </w:r>
      <w:r w:rsidR="00534A95" w:rsidRPr="00405D64">
        <w:rPr>
          <w:szCs w:val="28"/>
        </w:rPr>
        <w:t>.</w:t>
      </w:r>
      <w:r w:rsidR="001136AC" w:rsidRPr="00405D64">
        <w:rPr>
          <w:szCs w:val="28"/>
        </w:rPr>
        <w:t>Об</w:t>
      </w:r>
      <w:proofErr w:type="spellEnd"/>
      <w:r w:rsidR="001136AC" w:rsidRPr="00405D64">
        <w:rPr>
          <w:szCs w:val="28"/>
        </w:rPr>
        <w:t xml:space="preserve"> информации департамента образования и науки Приморского края о реализации комплекса мер, направленных на ликвидацию очередей в дошкольные образовательные организации и обеспечение доступности дошкольного образования детей в возрасте от трех до семи лет в 2013 году и планируемых мерах в 2014 году</w:t>
      </w:r>
    </w:p>
    <w:p w:rsid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</w:p>
    <w:p w:rsidR="001136AC" w:rsidRP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t>22.</w:t>
      </w:r>
      <w:r w:rsidR="001136AC" w:rsidRPr="00405D64">
        <w:rPr>
          <w:szCs w:val="28"/>
        </w:rPr>
        <w:t>О</w:t>
      </w:r>
      <w:proofErr w:type="spellEnd"/>
      <w:r w:rsidR="001136AC" w:rsidRPr="00405D64">
        <w:rPr>
          <w:szCs w:val="28"/>
        </w:rPr>
        <w:t xml:space="preserve"> плане работы комитета Законодательного Собрания по социальной политике и защите прав граждан на второй квартал 2014 года</w:t>
      </w:r>
    </w:p>
    <w:p w:rsid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</w:p>
    <w:p w:rsidR="001136AC" w:rsidRPr="00405D64" w:rsidRDefault="00405D64" w:rsidP="00405D64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405D64">
        <w:rPr>
          <w:szCs w:val="28"/>
        </w:rPr>
        <w:t>23.</w:t>
      </w:r>
      <w:r w:rsidR="001136AC" w:rsidRPr="00405D64">
        <w:rPr>
          <w:szCs w:val="28"/>
        </w:rPr>
        <w:t>О</w:t>
      </w:r>
      <w:proofErr w:type="spellEnd"/>
      <w:r w:rsidR="001136AC" w:rsidRPr="00405D64">
        <w:rPr>
          <w:szCs w:val="28"/>
        </w:rPr>
        <w:t xml:space="preserve"> проектах федеральных законов</w:t>
      </w:r>
    </w:p>
    <w:p w:rsidR="001136AC" w:rsidRPr="00D81D08" w:rsidRDefault="001136AC" w:rsidP="00204F9E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Утверждение повестки дня.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i/>
                <w:szCs w:val="28"/>
                <w:u w:val="single"/>
              </w:rPr>
              <w:lastRenderedPageBreak/>
              <w:t xml:space="preserve">Докладывает: </w:t>
            </w:r>
            <w:r w:rsidRPr="00453957">
              <w:rPr>
                <w:szCs w:val="28"/>
              </w:rPr>
              <w:t>Чемерис И.С.</w:t>
            </w:r>
          </w:p>
          <w:p w:rsidR="0039018F" w:rsidRPr="00453957" w:rsidRDefault="0039018F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Предложил принять повестку дня за основу.</w:t>
            </w:r>
          </w:p>
          <w:p w:rsidR="00E630A3" w:rsidRPr="00453957" w:rsidRDefault="00E630A3" w:rsidP="005E2EC6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</w:t>
            </w:r>
            <w:r>
              <w:rPr>
                <w:szCs w:val="28"/>
              </w:rPr>
              <w:t>:</w:t>
            </w:r>
          </w:p>
          <w:p w:rsidR="00F07852" w:rsidRPr="00AB1CD7" w:rsidRDefault="00F07852" w:rsidP="002B5D4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Принять повестку дня за основу.</w:t>
            </w:r>
          </w:p>
          <w:p w:rsidR="008D66C5" w:rsidRPr="00453957" w:rsidRDefault="008D66C5" w:rsidP="005E2EC6">
            <w:pPr>
              <w:jc w:val="both"/>
              <w:rPr>
                <w:szCs w:val="28"/>
              </w:rPr>
            </w:pPr>
          </w:p>
          <w:p w:rsidR="00C009F3" w:rsidRDefault="00047DC0" w:rsidP="008D66C5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FC7578" w:rsidRPr="00453957" w:rsidRDefault="00FC7578" w:rsidP="004F55D2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Default="00F07852" w:rsidP="005E2EC6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F07852" w:rsidRPr="00AB1CD7" w:rsidRDefault="00F07852" w:rsidP="006B6B6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751740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Чемерис И.С. предложил принять повестку дня                    в целом.</w:t>
            </w:r>
          </w:p>
          <w:p w:rsidR="009578A8" w:rsidRPr="00453957" w:rsidRDefault="009578A8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Принять повестку дня в целом.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286D9A" w:rsidRDefault="00F07852" w:rsidP="00982B3A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D43D64" w:rsidRPr="00453957" w:rsidRDefault="00D43D64" w:rsidP="00982B3A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1. </w:t>
            </w:r>
            <w:r w:rsidRPr="00AB1CD7">
              <w:rPr>
                <w:szCs w:val="28"/>
              </w:rPr>
              <w:t>СЛУШАЛИ:</w:t>
            </w:r>
          </w:p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A87FB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A13CF" w:rsidRDefault="00860251" w:rsidP="00665907">
            <w:pPr>
              <w:jc w:val="both"/>
              <w:rPr>
                <w:szCs w:val="28"/>
              </w:rPr>
            </w:pPr>
            <w:r w:rsidRPr="00405D64">
              <w:rPr>
                <w:szCs w:val="28"/>
              </w:rPr>
              <w:t>О проекте закона Приморского края "О внесении изменений в статью 7</w:t>
            </w:r>
            <w:r w:rsidRPr="00405D64">
              <w:rPr>
                <w:szCs w:val="28"/>
                <w:vertAlign w:val="superscript"/>
              </w:rPr>
              <w:t>3</w:t>
            </w:r>
            <w:r w:rsidRPr="00405D64">
              <w:rPr>
                <w:szCs w:val="28"/>
              </w:rPr>
              <w:t xml:space="preserve"> Закона Приморского края </w:t>
            </w:r>
            <w:r w:rsidR="00E70D80">
              <w:rPr>
                <w:szCs w:val="28"/>
              </w:rPr>
              <w:t xml:space="preserve">                     </w:t>
            </w:r>
            <w:r w:rsidRPr="00405D64">
              <w:rPr>
                <w:szCs w:val="28"/>
              </w:rPr>
              <w:t>"О социальной поддержке льготных категорий граждан, проживающих на территории Приморского края" (второе чтение)</w:t>
            </w:r>
            <w:r>
              <w:rPr>
                <w:szCs w:val="28"/>
              </w:rPr>
              <w:t>.</w:t>
            </w:r>
          </w:p>
          <w:p w:rsidR="00860251" w:rsidRDefault="00860251" w:rsidP="00665907">
            <w:pPr>
              <w:jc w:val="both"/>
              <w:rPr>
                <w:i/>
                <w:szCs w:val="28"/>
                <w:u w:val="single"/>
              </w:rPr>
            </w:pPr>
          </w:p>
          <w:p w:rsidR="00F07852" w:rsidRPr="00270F5F" w:rsidRDefault="00F07852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>:</w:t>
            </w:r>
            <w:r w:rsidR="009D3A35" w:rsidRPr="009D3A35">
              <w:rPr>
                <w:szCs w:val="28"/>
              </w:rPr>
              <w:t xml:space="preserve"> </w:t>
            </w:r>
            <w:r w:rsidR="00860251">
              <w:rPr>
                <w:szCs w:val="28"/>
              </w:rPr>
              <w:t>Чемерис И.С.</w:t>
            </w:r>
          </w:p>
          <w:p w:rsidR="00F07852" w:rsidRPr="00AB1CD7" w:rsidRDefault="00F07852" w:rsidP="00FC0508">
            <w:pPr>
              <w:jc w:val="both"/>
              <w:rPr>
                <w:szCs w:val="28"/>
              </w:rPr>
            </w:pPr>
          </w:p>
        </w:tc>
      </w:tr>
      <w:tr w:rsidR="000C2612" w:rsidRPr="00AB1CD7">
        <w:tc>
          <w:tcPr>
            <w:tcW w:w="2235" w:type="dxa"/>
          </w:tcPr>
          <w:p w:rsidR="000C2612" w:rsidRDefault="000C2612" w:rsidP="00E3666C">
            <w:r>
              <w:t>ВЫСТУПИЛИ:</w:t>
            </w:r>
          </w:p>
        </w:tc>
        <w:tc>
          <w:tcPr>
            <w:tcW w:w="7229" w:type="dxa"/>
          </w:tcPr>
          <w:p w:rsidR="00B7551A" w:rsidRDefault="00860251" w:rsidP="00E3666C">
            <w:r>
              <w:t>Лавренть</w:t>
            </w:r>
            <w:r w:rsidR="00E70D80">
              <w:t>ева Л.Ф., Межонов К.А., Володина И.А., Смольникова Е.А.</w:t>
            </w:r>
          </w:p>
          <w:p w:rsidR="00E3666C" w:rsidRDefault="00E3666C" w:rsidP="00E3666C"/>
        </w:tc>
      </w:tr>
      <w:tr w:rsidR="00C654C4" w:rsidRPr="00AB1CD7">
        <w:tc>
          <w:tcPr>
            <w:tcW w:w="2235" w:type="dxa"/>
          </w:tcPr>
          <w:p w:rsidR="00C654C4" w:rsidRDefault="00C654C4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A87F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C654C4" w:rsidRPr="00AB1CD7" w:rsidRDefault="00C654C4" w:rsidP="00C654C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Pr="00C654C4">
              <w:rPr>
                <w:szCs w:val="28"/>
              </w:rPr>
              <w:t>5</w:t>
            </w:r>
            <w:r w:rsidR="00434933">
              <w:rPr>
                <w:szCs w:val="28"/>
              </w:rPr>
              <w:t>72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C654C4">
            <w:pPr>
              <w:jc w:val="both"/>
              <w:rPr>
                <w:szCs w:val="28"/>
              </w:rPr>
            </w:pPr>
          </w:p>
          <w:p w:rsidR="00C654C4" w:rsidRDefault="00C654C4" w:rsidP="00C654C4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Pr="00AB1CD7" w:rsidRDefault="00C654C4" w:rsidP="00C654C4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A3141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C654C4" w:rsidRDefault="00C654C4" w:rsidP="00A3141B">
            <w:pPr>
              <w:pStyle w:val="a9"/>
              <w:jc w:val="both"/>
              <w:rPr>
                <w:szCs w:val="28"/>
              </w:rPr>
            </w:pPr>
          </w:p>
          <w:p w:rsidR="00C654C4" w:rsidRPr="00AB1CD7" w:rsidRDefault="00C654C4" w:rsidP="00A3141B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34933" w:rsidRPr="00405D64" w:rsidRDefault="00434933" w:rsidP="00434933">
            <w:pPr>
              <w:pStyle w:val="a9"/>
              <w:spacing w:after="0"/>
              <w:jc w:val="both"/>
              <w:rPr>
                <w:szCs w:val="28"/>
              </w:rPr>
            </w:pPr>
            <w:r w:rsidRPr="00405D64">
              <w:rPr>
                <w:szCs w:val="28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(третье чтение)</w:t>
            </w:r>
            <w:r>
              <w:rPr>
                <w:szCs w:val="28"/>
              </w:rPr>
              <w:t>.</w:t>
            </w:r>
          </w:p>
          <w:p w:rsidR="00C654C4" w:rsidRDefault="00C654C4" w:rsidP="006846FF">
            <w:pPr>
              <w:jc w:val="both"/>
              <w:rPr>
                <w:i/>
                <w:szCs w:val="28"/>
                <w:u w:val="single"/>
              </w:rPr>
            </w:pPr>
          </w:p>
          <w:p w:rsidR="00C654C4" w:rsidRPr="00434933" w:rsidRDefault="00C654C4" w:rsidP="006846FF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434933">
              <w:rPr>
                <w:szCs w:val="28"/>
              </w:rPr>
              <w:t>Чемерис И.С.</w:t>
            </w:r>
          </w:p>
          <w:p w:rsidR="00C654C4" w:rsidRPr="00AB1CD7" w:rsidRDefault="00C654C4" w:rsidP="006846FF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A3141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AB1CD7" w:rsidRDefault="00C654C4" w:rsidP="00226E0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70C71">
              <w:rPr>
                <w:szCs w:val="28"/>
              </w:rPr>
              <w:t>5</w:t>
            </w:r>
            <w:r w:rsidR="00924AE7">
              <w:rPr>
                <w:szCs w:val="28"/>
              </w:rPr>
              <w:t>73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A3141B">
            <w:pPr>
              <w:jc w:val="both"/>
              <w:rPr>
                <w:szCs w:val="28"/>
              </w:rPr>
            </w:pPr>
          </w:p>
          <w:p w:rsidR="00C654C4" w:rsidRDefault="00C654C4" w:rsidP="008011C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Pr="00AB1CD7" w:rsidRDefault="00C654C4" w:rsidP="00A3141B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05370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AB1CD7">
              <w:rPr>
                <w:szCs w:val="28"/>
              </w:rPr>
              <w:t>. СЛУШАЛИ:</w:t>
            </w:r>
          </w:p>
          <w:p w:rsidR="00C654C4" w:rsidRDefault="00C654C4" w:rsidP="00053709">
            <w:pPr>
              <w:pStyle w:val="a9"/>
              <w:jc w:val="both"/>
              <w:rPr>
                <w:szCs w:val="28"/>
              </w:rPr>
            </w:pPr>
          </w:p>
          <w:p w:rsidR="00C654C4" w:rsidRPr="00AB1CD7" w:rsidRDefault="00C654C4" w:rsidP="00053709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24AE7" w:rsidRPr="00405D64" w:rsidRDefault="00924AE7" w:rsidP="00924AE7">
            <w:pPr>
              <w:pStyle w:val="a9"/>
              <w:spacing w:after="0"/>
              <w:jc w:val="both"/>
              <w:rPr>
                <w:szCs w:val="28"/>
              </w:rPr>
            </w:pPr>
            <w:r w:rsidRPr="00405D64">
              <w:rPr>
                <w:szCs w:val="28"/>
              </w:rPr>
              <w:t xml:space="preserve">О проекте закона Приморского края "О внесении изменения в статью 10 Закона Приморского края </w:t>
            </w:r>
            <w:r>
              <w:rPr>
                <w:szCs w:val="28"/>
              </w:rPr>
              <w:br/>
            </w:r>
            <w:r w:rsidRPr="00405D64">
              <w:rPr>
                <w:szCs w:val="28"/>
              </w:rPr>
              <w:t xml:space="preserve">"О социальной поддержке льготных категорий граждан, проживающих </w:t>
            </w:r>
            <w:r>
              <w:rPr>
                <w:szCs w:val="28"/>
              </w:rPr>
              <w:t>на территории Приморского края".</w:t>
            </w:r>
          </w:p>
          <w:p w:rsidR="004D002D" w:rsidRDefault="004D002D" w:rsidP="00053709">
            <w:pPr>
              <w:jc w:val="both"/>
              <w:rPr>
                <w:i/>
                <w:szCs w:val="28"/>
                <w:u w:val="single"/>
              </w:rPr>
            </w:pPr>
          </w:p>
          <w:p w:rsidR="00924AE7" w:rsidRPr="00AB1CD7" w:rsidRDefault="00C654C4" w:rsidP="0005370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AB3599">
              <w:rPr>
                <w:szCs w:val="28"/>
              </w:rPr>
              <w:t>Чемерис И.С.</w:t>
            </w:r>
          </w:p>
        </w:tc>
      </w:tr>
      <w:tr w:rsidR="00C654C4" w:rsidRPr="00AB1CD7">
        <w:tc>
          <w:tcPr>
            <w:tcW w:w="2235" w:type="dxa"/>
          </w:tcPr>
          <w:p w:rsidR="00D15E73" w:rsidRDefault="00C654C4" w:rsidP="0005370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РЕШИЛИ:</w:t>
            </w:r>
          </w:p>
          <w:p w:rsidR="00C654C4" w:rsidRPr="00AB1CD7" w:rsidRDefault="00C654C4" w:rsidP="0005370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AB1CD7" w:rsidRDefault="00924AE7" w:rsidP="000537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C654C4" w:rsidRPr="00AB1CD7">
              <w:rPr>
                <w:szCs w:val="28"/>
              </w:rPr>
              <w:t xml:space="preserve"> № </w:t>
            </w:r>
            <w:r w:rsidR="00C70C71">
              <w:rPr>
                <w:szCs w:val="28"/>
              </w:rPr>
              <w:t>5</w:t>
            </w:r>
            <w:r>
              <w:rPr>
                <w:szCs w:val="28"/>
              </w:rPr>
              <w:t>74</w:t>
            </w:r>
            <w:r w:rsidR="00C654C4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е</w:t>
            </w:r>
            <w:r w:rsidR="00C654C4" w:rsidRPr="00AB1CD7">
              <w:rPr>
                <w:szCs w:val="28"/>
              </w:rPr>
              <w:t>тся).</w:t>
            </w:r>
          </w:p>
          <w:p w:rsidR="00C654C4" w:rsidRPr="00AB1CD7" w:rsidRDefault="00C654C4" w:rsidP="00053709">
            <w:pPr>
              <w:jc w:val="both"/>
              <w:rPr>
                <w:szCs w:val="28"/>
              </w:rPr>
            </w:pPr>
          </w:p>
          <w:p w:rsidR="00BA2736" w:rsidRPr="00AB1CD7" w:rsidRDefault="00C654C4" w:rsidP="0005370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</w:tc>
      </w:tr>
      <w:tr w:rsidR="00C654C4" w:rsidRPr="00AB1CD7">
        <w:tc>
          <w:tcPr>
            <w:tcW w:w="2235" w:type="dxa"/>
          </w:tcPr>
          <w:p w:rsidR="00C654C4" w:rsidRDefault="00C654C4" w:rsidP="002D78E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AB1CD7">
              <w:rPr>
                <w:szCs w:val="28"/>
              </w:rPr>
              <w:t>. СЛУШАЛИ:</w:t>
            </w:r>
          </w:p>
          <w:p w:rsidR="00C654C4" w:rsidRDefault="00C654C4" w:rsidP="002D78EB">
            <w:pPr>
              <w:pStyle w:val="a9"/>
              <w:jc w:val="both"/>
              <w:rPr>
                <w:szCs w:val="28"/>
              </w:rPr>
            </w:pPr>
          </w:p>
          <w:p w:rsidR="00C654C4" w:rsidRPr="00AB1CD7" w:rsidRDefault="00C654C4" w:rsidP="002D78EB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24AE7" w:rsidRPr="00405D64" w:rsidRDefault="00924AE7" w:rsidP="00924AE7">
            <w:pPr>
              <w:pStyle w:val="a9"/>
              <w:spacing w:after="0"/>
              <w:jc w:val="both"/>
              <w:rPr>
                <w:szCs w:val="28"/>
              </w:rPr>
            </w:pPr>
            <w:r w:rsidRPr="00405D64">
              <w:rPr>
                <w:szCs w:val="28"/>
              </w:rPr>
              <w:t xml:space="preserve">О проекте закона Приморского края "О внесении изменений в статью 1 Закона Приморского края </w:t>
            </w:r>
            <w:r>
              <w:rPr>
                <w:szCs w:val="28"/>
              </w:rPr>
              <w:br/>
            </w:r>
            <w:r w:rsidRPr="00405D64">
              <w:rPr>
                <w:szCs w:val="28"/>
              </w:rPr>
              <w:t>"О квотировании рабочих мест для инвалидов в Приморском крае" (первое чтение)</w:t>
            </w:r>
            <w:r>
              <w:rPr>
                <w:szCs w:val="28"/>
              </w:rPr>
              <w:t>.</w:t>
            </w:r>
          </w:p>
          <w:p w:rsidR="00C654C4" w:rsidRDefault="00C654C4" w:rsidP="002D78EB">
            <w:pPr>
              <w:jc w:val="both"/>
              <w:rPr>
                <w:i/>
                <w:szCs w:val="28"/>
                <w:u w:val="single"/>
              </w:rPr>
            </w:pPr>
          </w:p>
          <w:p w:rsidR="00C654C4" w:rsidRDefault="00C654C4" w:rsidP="002D78E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2D78E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AB1CD7" w:rsidRDefault="002E061B" w:rsidP="002D78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C654C4" w:rsidRPr="00AB1CD7">
              <w:rPr>
                <w:szCs w:val="28"/>
              </w:rPr>
              <w:t xml:space="preserve"> № </w:t>
            </w:r>
            <w:r w:rsidR="00C70C71">
              <w:rPr>
                <w:szCs w:val="28"/>
              </w:rPr>
              <w:t>5</w:t>
            </w:r>
            <w:r>
              <w:rPr>
                <w:szCs w:val="28"/>
              </w:rPr>
              <w:t>75, 576</w:t>
            </w:r>
            <w:r w:rsidR="00C654C4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="00C654C4" w:rsidRPr="00AB1CD7">
              <w:rPr>
                <w:szCs w:val="28"/>
              </w:rPr>
              <w:t>тся).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  <w:p w:rsidR="00C654C4" w:rsidRDefault="00C654C4" w:rsidP="002D78E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</w:tc>
      </w:tr>
      <w:tr w:rsidR="00815A49" w:rsidRPr="00AB1CD7">
        <w:tc>
          <w:tcPr>
            <w:tcW w:w="2235" w:type="dxa"/>
          </w:tcPr>
          <w:p w:rsidR="00815A49" w:rsidRDefault="00815A49" w:rsidP="00815A4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AB1CD7">
              <w:rPr>
                <w:szCs w:val="28"/>
              </w:rPr>
              <w:t>. СЛУШАЛИ:</w:t>
            </w:r>
          </w:p>
          <w:p w:rsidR="00815A49" w:rsidRDefault="00815A49" w:rsidP="00815A49">
            <w:pPr>
              <w:pStyle w:val="a9"/>
              <w:jc w:val="both"/>
              <w:rPr>
                <w:szCs w:val="28"/>
              </w:rPr>
            </w:pPr>
          </w:p>
          <w:p w:rsidR="00815A49" w:rsidRPr="00AB1CD7" w:rsidRDefault="00815A49" w:rsidP="00815A49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E061B" w:rsidRPr="00405D64" w:rsidRDefault="002E061B" w:rsidP="002E061B">
            <w:pPr>
              <w:pStyle w:val="a9"/>
              <w:spacing w:after="0"/>
              <w:jc w:val="both"/>
              <w:rPr>
                <w:szCs w:val="28"/>
              </w:rPr>
            </w:pPr>
            <w:r w:rsidRPr="00405D64">
              <w:rPr>
                <w:szCs w:val="28"/>
              </w:rPr>
              <w:t xml:space="preserve">О проекте закона Приморского края "О внесении изменений в статью 1 Закона Приморского края </w:t>
            </w:r>
            <w:r w:rsidR="000702DB">
              <w:rPr>
                <w:szCs w:val="28"/>
              </w:rPr>
              <w:br/>
            </w:r>
            <w:r w:rsidRPr="00405D64">
              <w:rPr>
                <w:szCs w:val="28"/>
              </w:rPr>
              <w:t>"О квотировании рабочих мест для инвалидов в Приморском крае" (второе, третье чтения)</w:t>
            </w:r>
            <w:r>
              <w:rPr>
                <w:szCs w:val="28"/>
              </w:rPr>
              <w:t>.</w:t>
            </w:r>
          </w:p>
          <w:p w:rsidR="004C1653" w:rsidRDefault="004C1653" w:rsidP="00815A49">
            <w:pPr>
              <w:jc w:val="both"/>
              <w:rPr>
                <w:i/>
                <w:szCs w:val="28"/>
                <w:u w:val="single"/>
              </w:rPr>
            </w:pPr>
          </w:p>
          <w:p w:rsidR="00815A49" w:rsidRDefault="00815A49" w:rsidP="00815A4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2E061B">
              <w:rPr>
                <w:szCs w:val="28"/>
              </w:rPr>
              <w:t>Чемерис И.С.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</w:tc>
      </w:tr>
      <w:tr w:rsidR="00815A49" w:rsidRPr="00AB1CD7">
        <w:tc>
          <w:tcPr>
            <w:tcW w:w="2235" w:type="dxa"/>
          </w:tcPr>
          <w:p w:rsidR="00815A49" w:rsidRDefault="00815A49" w:rsidP="00815A4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15A49" w:rsidRPr="00AB1CD7" w:rsidRDefault="00815A49" w:rsidP="00815A4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5362BF">
              <w:rPr>
                <w:szCs w:val="28"/>
              </w:rPr>
              <w:t>5</w:t>
            </w:r>
            <w:r w:rsidR="000702DB">
              <w:rPr>
                <w:szCs w:val="28"/>
              </w:rPr>
              <w:t>77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  <w:p w:rsidR="00815A49" w:rsidRDefault="00815A49" w:rsidP="00815A4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</w:tc>
      </w:tr>
      <w:tr w:rsidR="001F2EAD" w:rsidRPr="00AB1CD7">
        <w:tc>
          <w:tcPr>
            <w:tcW w:w="2235" w:type="dxa"/>
          </w:tcPr>
          <w:p w:rsidR="001F2EAD" w:rsidRDefault="001F2EAD" w:rsidP="001F2EAD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AB1CD7">
              <w:rPr>
                <w:szCs w:val="28"/>
              </w:rPr>
              <w:t>. СЛУШАЛИ:</w:t>
            </w:r>
          </w:p>
          <w:p w:rsidR="001F2EAD" w:rsidRDefault="001F2EAD" w:rsidP="001F2EAD">
            <w:pPr>
              <w:pStyle w:val="a9"/>
              <w:jc w:val="both"/>
              <w:rPr>
                <w:szCs w:val="28"/>
              </w:rPr>
            </w:pPr>
          </w:p>
          <w:p w:rsidR="001F2EAD" w:rsidRPr="00AB1CD7" w:rsidRDefault="001F2EAD" w:rsidP="001F2EAD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702DB" w:rsidRPr="00405D64" w:rsidRDefault="000702DB" w:rsidP="000702DB">
            <w:pPr>
              <w:pStyle w:val="a9"/>
              <w:spacing w:after="0"/>
              <w:jc w:val="both"/>
              <w:rPr>
                <w:szCs w:val="28"/>
              </w:rPr>
            </w:pPr>
            <w:r w:rsidRPr="00405D64">
              <w:rPr>
                <w:szCs w:val="28"/>
              </w:rPr>
              <w:t xml:space="preserve">О проекте закона Приморского края "О внесении изменений в статью 2 Закона Приморского края </w:t>
            </w:r>
            <w:r>
              <w:rPr>
                <w:szCs w:val="28"/>
              </w:rPr>
              <w:br/>
            </w:r>
            <w:r w:rsidRPr="00405D64">
              <w:rPr>
                <w:szCs w:val="28"/>
              </w:rPr>
              <w:t>"О наделении органов местного самоуправления отдельными государственными полномочиями по государственному управлению охраной труда" (первое чтение)</w:t>
            </w:r>
            <w:r>
              <w:rPr>
                <w:szCs w:val="28"/>
              </w:rPr>
              <w:t>.</w:t>
            </w:r>
          </w:p>
          <w:p w:rsidR="001C56AC" w:rsidRDefault="001C56AC" w:rsidP="001F2EAD">
            <w:pPr>
              <w:jc w:val="both"/>
              <w:rPr>
                <w:i/>
                <w:szCs w:val="28"/>
                <w:u w:val="single"/>
              </w:rPr>
            </w:pPr>
          </w:p>
          <w:p w:rsidR="00FD387F" w:rsidRDefault="001F2EAD" w:rsidP="001F2EAD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1C56AC">
              <w:rPr>
                <w:szCs w:val="28"/>
              </w:rPr>
              <w:t>Чемерис И.С.</w:t>
            </w:r>
          </w:p>
          <w:p w:rsidR="00C144B7" w:rsidRPr="00AB1CD7" w:rsidRDefault="00C144B7" w:rsidP="001F2EAD">
            <w:pPr>
              <w:jc w:val="both"/>
              <w:rPr>
                <w:szCs w:val="28"/>
              </w:rPr>
            </w:pPr>
          </w:p>
        </w:tc>
      </w:tr>
      <w:tr w:rsidR="001F2EAD" w:rsidRPr="00AB1CD7">
        <w:tc>
          <w:tcPr>
            <w:tcW w:w="2235" w:type="dxa"/>
          </w:tcPr>
          <w:p w:rsidR="001F2EAD" w:rsidRDefault="001F2EAD" w:rsidP="001F2EAD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1F2EAD" w:rsidRPr="00AB1CD7" w:rsidRDefault="001F2EAD" w:rsidP="001F2EAD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F2EAD" w:rsidRPr="00AB1CD7" w:rsidRDefault="000702DB" w:rsidP="001F2E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1F2EAD" w:rsidRPr="00AB1CD7">
              <w:rPr>
                <w:szCs w:val="28"/>
              </w:rPr>
              <w:t xml:space="preserve"> № </w:t>
            </w:r>
            <w:r w:rsidR="005362BF">
              <w:rPr>
                <w:szCs w:val="28"/>
              </w:rPr>
              <w:t>5</w:t>
            </w:r>
            <w:r>
              <w:rPr>
                <w:szCs w:val="28"/>
              </w:rPr>
              <w:t>78, 579</w:t>
            </w:r>
            <w:r w:rsidR="001F2EAD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="001F2EAD" w:rsidRPr="00AB1CD7">
              <w:rPr>
                <w:szCs w:val="28"/>
              </w:rPr>
              <w:t>тся).</w:t>
            </w:r>
          </w:p>
          <w:p w:rsidR="001F2EAD" w:rsidRPr="00AB1CD7" w:rsidRDefault="001F2EAD" w:rsidP="001F2EAD">
            <w:pPr>
              <w:jc w:val="both"/>
              <w:rPr>
                <w:szCs w:val="28"/>
              </w:rPr>
            </w:pPr>
          </w:p>
          <w:p w:rsidR="001F2EAD" w:rsidRDefault="001F2EAD" w:rsidP="001F2EAD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F05273" w:rsidRPr="00AB1CD7" w:rsidRDefault="00F05273" w:rsidP="001F2EAD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DC10BC" w:rsidP="0030667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306673" w:rsidRPr="00AB1CD7">
              <w:rPr>
                <w:szCs w:val="28"/>
              </w:rPr>
              <w:t>. СЛУШАЛИ:</w:t>
            </w:r>
          </w:p>
          <w:p w:rsidR="00306673" w:rsidRDefault="00306673" w:rsidP="00306673">
            <w:pPr>
              <w:pStyle w:val="a9"/>
              <w:jc w:val="both"/>
              <w:rPr>
                <w:szCs w:val="28"/>
              </w:rPr>
            </w:pPr>
          </w:p>
          <w:p w:rsidR="00306673" w:rsidRPr="00AB1CD7" w:rsidRDefault="00306673" w:rsidP="0030667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B0A32" w:rsidRPr="00405D64" w:rsidRDefault="001B0A32" w:rsidP="001B0A32">
            <w:pPr>
              <w:pStyle w:val="a9"/>
              <w:spacing w:after="0"/>
              <w:jc w:val="both"/>
              <w:rPr>
                <w:szCs w:val="28"/>
              </w:rPr>
            </w:pPr>
            <w:r w:rsidRPr="00405D64">
              <w:rPr>
                <w:szCs w:val="28"/>
              </w:rPr>
              <w:t xml:space="preserve">О проекте закона Приморского края "О внесении изменений в Закон Приморского края </w:t>
            </w:r>
            <w:r>
              <w:rPr>
                <w:szCs w:val="28"/>
              </w:rPr>
              <w:br/>
            </w:r>
            <w:r w:rsidRPr="00405D64">
              <w:rPr>
                <w:szCs w:val="28"/>
              </w:rPr>
              <w:t>"О здравоохранении в Приморском крае" (второе, третье чтения)</w:t>
            </w:r>
            <w:r>
              <w:rPr>
                <w:szCs w:val="28"/>
              </w:rPr>
              <w:t>.</w:t>
            </w:r>
          </w:p>
          <w:p w:rsidR="0039773C" w:rsidRDefault="0039773C" w:rsidP="00306673">
            <w:pPr>
              <w:jc w:val="both"/>
              <w:rPr>
                <w:i/>
                <w:szCs w:val="28"/>
                <w:u w:val="single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6673" w:rsidRPr="00AB1CD7" w:rsidRDefault="00306673" w:rsidP="003066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1B0A32">
              <w:rPr>
                <w:szCs w:val="28"/>
              </w:rPr>
              <w:t>580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DC10BC" w:rsidP="0030667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8</w:t>
            </w:r>
            <w:r w:rsidR="00306673" w:rsidRPr="00AB1CD7">
              <w:rPr>
                <w:szCs w:val="28"/>
              </w:rPr>
              <w:t>. СЛУШАЛИ:</w:t>
            </w:r>
          </w:p>
          <w:p w:rsidR="00306673" w:rsidRDefault="00306673" w:rsidP="00306673">
            <w:pPr>
              <w:pStyle w:val="a9"/>
              <w:jc w:val="both"/>
              <w:rPr>
                <w:szCs w:val="28"/>
              </w:rPr>
            </w:pPr>
          </w:p>
          <w:p w:rsidR="00306673" w:rsidRPr="00AB1CD7" w:rsidRDefault="00306673" w:rsidP="0030667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429B2" w:rsidRPr="00405D64" w:rsidRDefault="002429B2" w:rsidP="002429B2">
            <w:pPr>
              <w:pStyle w:val="a9"/>
              <w:spacing w:after="0"/>
              <w:jc w:val="both"/>
              <w:rPr>
                <w:szCs w:val="28"/>
              </w:rPr>
            </w:pPr>
            <w:r w:rsidRPr="00405D64">
              <w:rPr>
                <w:szCs w:val="28"/>
              </w:rPr>
              <w:t xml:space="preserve">О проекте закона Приморского края "О внесении изменений в статью 4 Закона Приморского края </w:t>
            </w:r>
            <w:r w:rsidR="00874782">
              <w:rPr>
                <w:szCs w:val="28"/>
              </w:rPr>
              <w:br/>
            </w:r>
            <w:r w:rsidRPr="00405D64">
              <w:rPr>
                <w:szCs w:val="28"/>
              </w:rPr>
              <w:t>"О поддержке социально ориентированных некоммерческих организаций в Приморском крае" (первое чтение)</w:t>
            </w:r>
            <w:r>
              <w:rPr>
                <w:szCs w:val="28"/>
              </w:rPr>
              <w:t>.</w:t>
            </w:r>
          </w:p>
          <w:p w:rsidR="00F82474" w:rsidRDefault="00F82474" w:rsidP="00306673">
            <w:pPr>
              <w:jc w:val="both"/>
              <w:rPr>
                <w:i/>
                <w:szCs w:val="28"/>
                <w:u w:val="single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6673" w:rsidRPr="00AB1CD7" w:rsidRDefault="00874782" w:rsidP="003066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306673" w:rsidRPr="00AB1CD7">
              <w:rPr>
                <w:szCs w:val="28"/>
              </w:rPr>
              <w:t xml:space="preserve"> № </w:t>
            </w:r>
            <w:r w:rsidR="002429B2">
              <w:rPr>
                <w:szCs w:val="28"/>
              </w:rPr>
              <w:t>581</w:t>
            </w:r>
            <w:r>
              <w:rPr>
                <w:szCs w:val="28"/>
              </w:rPr>
              <w:t>, 582</w:t>
            </w:r>
            <w:r w:rsidR="00306673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="00306673" w:rsidRPr="00AB1CD7">
              <w:rPr>
                <w:szCs w:val="28"/>
              </w:rPr>
              <w:t>тся).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DC10BC" w:rsidP="0030667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306673" w:rsidRPr="00AB1CD7">
              <w:rPr>
                <w:szCs w:val="28"/>
              </w:rPr>
              <w:t>. СЛУШАЛИ:</w:t>
            </w:r>
          </w:p>
          <w:p w:rsidR="00306673" w:rsidRDefault="00306673" w:rsidP="00306673">
            <w:pPr>
              <w:pStyle w:val="a9"/>
              <w:jc w:val="both"/>
              <w:rPr>
                <w:szCs w:val="28"/>
              </w:rPr>
            </w:pPr>
          </w:p>
          <w:p w:rsidR="00306673" w:rsidRPr="00AB1CD7" w:rsidRDefault="00306673" w:rsidP="0030667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74782" w:rsidRPr="00405D64" w:rsidRDefault="00874782" w:rsidP="00874782">
            <w:pPr>
              <w:pStyle w:val="a9"/>
              <w:spacing w:after="0"/>
              <w:jc w:val="both"/>
              <w:rPr>
                <w:szCs w:val="28"/>
              </w:rPr>
            </w:pPr>
            <w:r w:rsidRPr="00405D64">
              <w:rPr>
                <w:szCs w:val="28"/>
              </w:rPr>
              <w:t xml:space="preserve">О проекте закона Приморского края "О внесении изменений в статью 4 Закона Приморского края </w:t>
            </w:r>
            <w:r>
              <w:rPr>
                <w:szCs w:val="28"/>
              </w:rPr>
              <w:br/>
            </w:r>
            <w:r w:rsidRPr="00405D64">
              <w:rPr>
                <w:szCs w:val="28"/>
              </w:rPr>
              <w:t>"О поддержке социально ориентированных некоммерческих организаций в Приморском крае" (второе, третье чтения)</w:t>
            </w:r>
            <w:r>
              <w:rPr>
                <w:szCs w:val="28"/>
              </w:rPr>
              <w:t>.</w:t>
            </w:r>
          </w:p>
          <w:p w:rsidR="00F82474" w:rsidRDefault="00F82474" w:rsidP="00306673">
            <w:pPr>
              <w:jc w:val="both"/>
              <w:rPr>
                <w:i/>
                <w:szCs w:val="28"/>
                <w:u w:val="single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6673" w:rsidRPr="00AB1CD7" w:rsidRDefault="00306673" w:rsidP="003066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985863">
              <w:rPr>
                <w:szCs w:val="28"/>
              </w:rPr>
              <w:t>5</w:t>
            </w:r>
            <w:r w:rsidR="00AD24D8">
              <w:rPr>
                <w:szCs w:val="28"/>
              </w:rPr>
              <w:t>83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DC10BC" w:rsidP="0030667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306673" w:rsidRPr="00AB1CD7">
              <w:rPr>
                <w:szCs w:val="28"/>
              </w:rPr>
              <w:t>. СЛУШАЛИ:</w:t>
            </w:r>
          </w:p>
          <w:p w:rsidR="00306673" w:rsidRDefault="00306673" w:rsidP="00306673">
            <w:pPr>
              <w:pStyle w:val="a9"/>
              <w:jc w:val="both"/>
              <w:rPr>
                <w:szCs w:val="28"/>
              </w:rPr>
            </w:pPr>
          </w:p>
          <w:p w:rsidR="00306673" w:rsidRPr="00AB1CD7" w:rsidRDefault="00306673" w:rsidP="0030667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82474" w:rsidRDefault="00AD24D8" w:rsidP="00306673">
            <w:pPr>
              <w:jc w:val="both"/>
              <w:rPr>
                <w:szCs w:val="28"/>
              </w:rPr>
            </w:pPr>
            <w:r w:rsidRPr="00405D64">
              <w:rPr>
                <w:szCs w:val="28"/>
              </w:rPr>
              <w:t>О проекте закона Приморского края "Об организации и поддержке учреждений культуры и искусства в Приморском крае" (первое чтение)</w:t>
            </w:r>
            <w:r>
              <w:rPr>
                <w:szCs w:val="28"/>
              </w:rPr>
              <w:t>.</w:t>
            </w:r>
          </w:p>
          <w:p w:rsidR="00AD24D8" w:rsidRDefault="00AD24D8" w:rsidP="00306673">
            <w:pPr>
              <w:jc w:val="both"/>
              <w:rPr>
                <w:i/>
                <w:szCs w:val="28"/>
                <w:u w:val="single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6673" w:rsidRPr="00AB1CD7" w:rsidRDefault="00306673" w:rsidP="003066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AD24D8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AD24D8">
              <w:rPr>
                <w:szCs w:val="28"/>
              </w:rPr>
              <w:t>584, 585</w:t>
            </w:r>
            <w:r>
              <w:rPr>
                <w:szCs w:val="28"/>
              </w:rPr>
              <w:t xml:space="preserve"> (прилага</w:t>
            </w:r>
            <w:r w:rsidR="00AD24D8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 w:rsidR="00985863">
              <w:rPr>
                <w:szCs w:val="28"/>
              </w:rPr>
              <w:t>единогласно.</w:t>
            </w:r>
          </w:p>
          <w:p w:rsidR="00AD24D8" w:rsidRPr="00AB1CD7" w:rsidRDefault="00AD24D8" w:rsidP="0030667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AB1CD7">
              <w:rPr>
                <w:szCs w:val="28"/>
              </w:rPr>
              <w:t>. СЛУШАЛИ:</w:t>
            </w:r>
          </w:p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</w:p>
          <w:p w:rsidR="000F1BA3" w:rsidRPr="00AB1CD7" w:rsidRDefault="000F1BA3" w:rsidP="000F1BA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AD24D8" w:rsidRPr="00405D64" w:rsidRDefault="00AD24D8" w:rsidP="00AD24D8">
            <w:pPr>
              <w:pStyle w:val="a9"/>
              <w:spacing w:after="0"/>
              <w:jc w:val="both"/>
              <w:rPr>
                <w:szCs w:val="28"/>
              </w:rPr>
            </w:pPr>
            <w:r w:rsidRPr="00405D64">
              <w:rPr>
                <w:szCs w:val="28"/>
              </w:rPr>
              <w:t>О проекте закона Приморского края "Об организации и поддержке учреждений культуры и искусства в Приморском крае" (второе, третье чтения)</w:t>
            </w:r>
            <w:r>
              <w:rPr>
                <w:szCs w:val="28"/>
              </w:rPr>
              <w:t>.</w:t>
            </w:r>
          </w:p>
          <w:p w:rsidR="000F1BA3" w:rsidRDefault="000F1BA3" w:rsidP="000F1BA3">
            <w:pPr>
              <w:jc w:val="both"/>
              <w:rPr>
                <w:i/>
                <w:szCs w:val="28"/>
                <w:u w:val="single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Pr="00AB1CD7" w:rsidRDefault="000F1BA3" w:rsidP="000F1BA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E20C58">
              <w:rPr>
                <w:szCs w:val="28"/>
              </w:rPr>
              <w:t>586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E76527" w:rsidRDefault="00E76527" w:rsidP="000F1BA3">
            <w:pPr>
              <w:jc w:val="both"/>
              <w:rPr>
                <w:szCs w:val="28"/>
              </w:rPr>
            </w:pPr>
          </w:p>
          <w:p w:rsidR="00E76527" w:rsidRPr="00AB1CD7" w:rsidRDefault="00E76527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12</w:t>
            </w:r>
            <w:r w:rsidRPr="00AB1CD7">
              <w:rPr>
                <w:szCs w:val="28"/>
              </w:rPr>
              <w:t>. СЛУШАЛИ:</w:t>
            </w:r>
          </w:p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</w:p>
          <w:p w:rsidR="000F1BA3" w:rsidRPr="00AB1CD7" w:rsidRDefault="000F1BA3" w:rsidP="000F1BA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20C58" w:rsidRPr="00405D64" w:rsidRDefault="00E20C58" w:rsidP="00E20C58">
            <w:pPr>
              <w:pStyle w:val="a9"/>
              <w:spacing w:after="0"/>
              <w:jc w:val="both"/>
              <w:rPr>
                <w:szCs w:val="28"/>
              </w:rPr>
            </w:pPr>
            <w:r w:rsidRPr="00405D64">
              <w:rPr>
                <w:szCs w:val="28"/>
              </w:rPr>
              <w:t xml:space="preserve">О проекте закона Приморского края "О внесении изменения в статью 11 Закона Приморского края </w:t>
            </w:r>
            <w:r>
              <w:rPr>
                <w:szCs w:val="28"/>
              </w:rPr>
              <w:br/>
            </w:r>
            <w:r w:rsidRPr="00405D64">
              <w:rPr>
                <w:szCs w:val="28"/>
              </w:rPr>
              <w:t>"О физической культуре и спорте в Приморском крае" (первое чтение)</w:t>
            </w:r>
            <w:r>
              <w:rPr>
                <w:szCs w:val="28"/>
              </w:rPr>
              <w:t>.</w:t>
            </w:r>
          </w:p>
          <w:p w:rsidR="000F1BA3" w:rsidRDefault="000F1BA3" w:rsidP="000F1BA3">
            <w:pPr>
              <w:jc w:val="both"/>
              <w:rPr>
                <w:i/>
                <w:szCs w:val="28"/>
                <w:u w:val="single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Pr="00AB1CD7" w:rsidRDefault="0051578D" w:rsidP="000F1BA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0F1BA3"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587, 588</w:t>
            </w:r>
            <w:r w:rsidR="000F1BA3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="000F1BA3" w:rsidRPr="00AB1CD7">
              <w:rPr>
                <w:szCs w:val="28"/>
              </w:rPr>
              <w:t>тся).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13</w:t>
            </w:r>
            <w:r w:rsidRPr="00AB1CD7">
              <w:rPr>
                <w:szCs w:val="28"/>
              </w:rPr>
              <w:t>. СЛУШАЛИ:</w:t>
            </w:r>
          </w:p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</w:p>
          <w:p w:rsidR="000F1BA3" w:rsidRPr="00AB1CD7" w:rsidRDefault="000F1BA3" w:rsidP="000F1BA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1578D" w:rsidRPr="00405D64" w:rsidRDefault="0051578D" w:rsidP="0051578D">
            <w:pPr>
              <w:pStyle w:val="a9"/>
              <w:spacing w:after="0"/>
              <w:jc w:val="both"/>
              <w:rPr>
                <w:szCs w:val="28"/>
              </w:rPr>
            </w:pPr>
            <w:r w:rsidRPr="00405D64">
              <w:rPr>
                <w:szCs w:val="28"/>
              </w:rPr>
              <w:t xml:space="preserve">О проекте закона Приморского края "О внесении изменения в статью 11 Закона Приморского края </w:t>
            </w:r>
            <w:r>
              <w:rPr>
                <w:szCs w:val="28"/>
              </w:rPr>
              <w:br/>
            </w:r>
            <w:r w:rsidRPr="00405D64">
              <w:rPr>
                <w:szCs w:val="28"/>
              </w:rPr>
              <w:t>"О физической культуре и спорте в Приморском крае" (второе, третье чтения)</w:t>
            </w:r>
            <w:r>
              <w:rPr>
                <w:szCs w:val="28"/>
              </w:rPr>
              <w:t>.</w:t>
            </w:r>
          </w:p>
          <w:p w:rsidR="000F1BA3" w:rsidRDefault="000F1BA3" w:rsidP="000F1BA3">
            <w:pPr>
              <w:jc w:val="both"/>
              <w:rPr>
                <w:i/>
                <w:szCs w:val="28"/>
                <w:u w:val="single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Pr="00AB1CD7" w:rsidRDefault="000F1BA3" w:rsidP="000F1BA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5</w:t>
            </w:r>
            <w:r w:rsidR="0051578D">
              <w:rPr>
                <w:szCs w:val="28"/>
              </w:rPr>
              <w:t>89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14</w:t>
            </w:r>
            <w:r w:rsidRPr="00AB1CD7">
              <w:rPr>
                <w:szCs w:val="28"/>
              </w:rPr>
              <w:t>. СЛУШАЛИ:</w:t>
            </w:r>
          </w:p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</w:p>
          <w:p w:rsidR="000F1BA3" w:rsidRPr="00AB1CD7" w:rsidRDefault="000F1BA3" w:rsidP="000F1BA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1578D" w:rsidRPr="00405D64" w:rsidRDefault="0051578D" w:rsidP="0051578D">
            <w:pPr>
              <w:pStyle w:val="a9"/>
              <w:spacing w:after="0"/>
              <w:jc w:val="both"/>
              <w:rPr>
                <w:szCs w:val="28"/>
              </w:rPr>
            </w:pPr>
            <w:r w:rsidRPr="00405D64">
              <w:rPr>
                <w:szCs w:val="28"/>
              </w:rPr>
              <w:t>О проекте закона Приморского края "О внесении изменений в Закон Приморского края "О физической культуре и спорте в Приморском крае"</w:t>
            </w:r>
            <w:r>
              <w:rPr>
                <w:szCs w:val="28"/>
              </w:rPr>
              <w:t>.</w:t>
            </w:r>
          </w:p>
          <w:p w:rsidR="000F1BA3" w:rsidRDefault="000F1BA3" w:rsidP="000F1BA3">
            <w:pPr>
              <w:jc w:val="both"/>
              <w:rPr>
                <w:i/>
                <w:szCs w:val="28"/>
                <w:u w:val="single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0F1BA3" w:rsidRDefault="00E4357D" w:rsidP="000F1BA3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Ермаков М.И., Аксенов А.В., </w:t>
            </w:r>
            <w:r w:rsidR="00DB582D">
              <w:rPr>
                <w:szCs w:val="28"/>
              </w:rPr>
              <w:t xml:space="preserve">Пошивайло Ю.В., </w:t>
            </w:r>
            <w:r w:rsidR="001F6013">
              <w:rPr>
                <w:szCs w:val="28"/>
              </w:rPr>
              <w:t xml:space="preserve">            </w:t>
            </w:r>
            <w:r w:rsidR="00DB582D">
              <w:rPr>
                <w:szCs w:val="28"/>
              </w:rPr>
              <w:t>Кузнецов Ж.А.</w:t>
            </w:r>
          </w:p>
          <w:p w:rsidR="000F1BA3" w:rsidRPr="00D81D08" w:rsidRDefault="000F1BA3" w:rsidP="000F1BA3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Pr="00776C13" w:rsidRDefault="000F1BA3" w:rsidP="000F1BA3">
            <w:pPr>
              <w:jc w:val="both"/>
              <w:rPr>
                <w:szCs w:val="28"/>
              </w:rPr>
            </w:pPr>
            <w:r w:rsidRPr="00776C13">
              <w:rPr>
                <w:szCs w:val="28"/>
              </w:rPr>
              <w:t>РЕШИЛИ:</w:t>
            </w:r>
          </w:p>
          <w:p w:rsidR="00DC777B" w:rsidRDefault="00DC777B" w:rsidP="000F1BA3">
            <w:pPr>
              <w:jc w:val="both"/>
              <w:rPr>
                <w:szCs w:val="28"/>
              </w:rPr>
            </w:pPr>
            <w:r w:rsidRPr="00776C13">
              <w:rPr>
                <w:szCs w:val="28"/>
              </w:rPr>
              <w:t>(протокольно)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Default="00DB582D" w:rsidP="000F1BA3">
            <w:pPr>
              <w:jc w:val="both"/>
              <w:rPr>
                <w:szCs w:val="28"/>
              </w:rPr>
            </w:pPr>
            <w:r w:rsidRPr="00776C13">
              <w:rPr>
                <w:szCs w:val="28"/>
              </w:rPr>
              <w:t xml:space="preserve">Обратиться в департамент физической культуры и спорта Приморского края </w:t>
            </w:r>
            <w:r w:rsidR="00C2077F" w:rsidRPr="00776C13">
              <w:rPr>
                <w:szCs w:val="28"/>
              </w:rPr>
              <w:t xml:space="preserve">для </w:t>
            </w:r>
            <w:r w:rsidR="00780BA6" w:rsidRPr="00776C13">
              <w:rPr>
                <w:szCs w:val="28"/>
              </w:rPr>
              <w:t>представления</w:t>
            </w:r>
            <w:r w:rsidR="00C2077F" w:rsidRPr="00776C13">
              <w:rPr>
                <w:szCs w:val="28"/>
              </w:rPr>
              <w:t xml:space="preserve"> расчетов </w:t>
            </w:r>
            <w:r w:rsidR="00776C13" w:rsidRPr="00776C13">
              <w:rPr>
                <w:szCs w:val="28"/>
              </w:rPr>
              <w:br/>
            </w:r>
            <w:r w:rsidR="00780BA6" w:rsidRPr="00776C13">
              <w:rPr>
                <w:szCs w:val="28"/>
              </w:rPr>
              <w:t>к финансово-экономическому обоснованию</w:t>
            </w:r>
            <w:r w:rsidR="0063435D" w:rsidRPr="00776C13">
              <w:rPr>
                <w:szCs w:val="28"/>
              </w:rPr>
              <w:t xml:space="preserve"> </w:t>
            </w:r>
            <w:r w:rsidR="00780BA6" w:rsidRPr="00776C13">
              <w:rPr>
                <w:szCs w:val="28"/>
              </w:rPr>
              <w:t xml:space="preserve">поправок </w:t>
            </w:r>
            <w:r w:rsidR="00776C13" w:rsidRPr="00776C13">
              <w:rPr>
                <w:szCs w:val="28"/>
              </w:rPr>
              <w:br/>
            </w:r>
            <w:r w:rsidR="00780BA6" w:rsidRPr="00776C13">
              <w:rPr>
                <w:szCs w:val="28"/>
              </w:rPr>
              <w:t xml:space="preserve">к проекту закона Приморского края </w:t>
            </w:r>
            <w:r w:rsidR="00F71048" w:rsidRPr="00776C13">
              <w:rPr>
                <w:szCs w:val="28"/>
              </w:rPr>
              <w:t xml:space="preserve">"О внесении изменений в Закон Приморского края "О физической культуре и спорте в </w:t>
            </w:r>
            <w:r w:rsidR="00776C13" w:rsidRPr="00776C13">
              <w:rPr>
                <w:szCs w:val="28"/>
              </w:rPr>
              <w:t>Приморском</w:t>
            </w:r>
            <w:r w:rsidR="00F71048" w:rsidRPr="00776C13">
              <w:rPr>
                <w:szCs w:val="28"/>
              </w:rPr>
              <w:t xml:space="preserve"> крае"</w:t>
            </w:r>
            <w:r w:rsidR="0063435D" w:rsidRPr="00776C13">
              <w:rPr>
                <w:szCs w:val="28"/>
              </w:rPr>
              <w:t xml:space="preserve"> в части установления призовых </w:t>
            </w:r>
            <w:r w:rsidR="0049041A" w:rsidRPr="00776C13">
              <w:rPr>
                <w:szCs w:val="28"/>
              </w:rPr>
              <w:t>выплат и ежемесячных специальных стипендий победителям</w:t>
            </w:r>
            <w:r w:rsidR="0049041A">
              <w:rPr>
                <w:szCs w:val="28"/>
              </w:rPr>
              <w:t xml:space="preserve"> спортивных соревнований не только по видам спорта и </w:t>
            </w:r>
            <w:r w:rsidR="00B67263">
              <w:rPr>
                <w:szCs w:val="28"/>
              </w:rPr>
              <w:t>дисциплинам</w:t>
            </w:r>
            <w:r w:rsidR="0049041A">
              <w:rPr>
                <w:szCs w:val="28"/>
              </w:rPr>
              <w:t xml:space="preserve">, входящим в программу Олимпийских игр, но и </w:t>
            </w:r>
            <w:r w:rsidR="00780BA6">
              <w:rPr>
                <w:szCs w:val="28"/>
              </w:rPr>
              <w:t>победителям и призерам чемпионатов мир</w:t>
            </w:r>
            <w:r w:rsidR="00776C13">
              <w:rPr>
                <w:szCs w:val="28"/>
              </w:rPr>
              <w:t>а и Европы по всем видам спорта.</w:t>
            </w:r>
          </w:p>
          <w:p w:rsidR="00776C13" w:rsidRPr="00AB1CD7" w:rsidRDefault="00776C13" w:rsidP="000F1BA3">
            <w:pPr>
              <w:jc w:val="both"/>
              <w:rPr>
                <w:szCs w:val="28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15</w:t>
            </w:r>
            <w:r w:rsidRPr="00AB1CD7">
              <w:rPr>
                <w:szCs w:val="28"/>
              </w:rPr>
              <w:t>. СЛУШАЛИ:</w:t>
            </w:r>
          </w:p>
          <w:p w:rsidR="000F1BA3" w:rsidRPr="00AB1CD7" w:rsidRDefault="000F1BA3" w:rsidP="000F1BA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2077F" w:rsidRPr="00405D64" w:rsidRDefault="00C2077F" w:rsidP="00C2077F">
            <w:pPr>
              <w:pStyle w:val="a9"/>
              <w:spacing w:after="0"/>
              <w:jc w:val="both"/>
              <w:rPr>
                <w:szCs w:val="28"/>
              </w:rPr>
            </w:pPr>
            <w:r w:rsidRPr="00405D64">
              <w:rPr>
                <w:szCs w:val="28"/>
              </w:rPr>
              <w:t>О проекте постановления Законодательного Собрания Приморского края "О назначении на должность Уполномоченного по правам человека в Приморском крае"</w:t>
            </w:r>
            <w:r>
              <w:rPr>
                <w:szCs w:val="28"/>
              </w:rPr>
              <w:t>.</w:t>
            </w:r>
          </w:p>
          <w:p w:rsidR="000F1BA3" w:rsidRDefault="000F1BA3" w:rsidP="000F1BA3">
            <w:pPr>
              <w:jc w:val="both"/>
              <w:rPr>
                <w:i/>
                <w:szCs w:val="28"/>
                <w:u w:val="single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C2077F">
              <w:rPr>
                <w:szCs w:val="28"/>
              </w:rPr>
              <w:t>Смольникова Е.А.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0F1BA3" w:rsidRDefault="00776C13" w:rsidP="000F1BA3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Межонов К.А., Чемерис И.С.,</w:t>
            </w:r>
            <w:r w:rsidR="000F1BA3">
              <w:rPr>
                <w:szCs w:val="28"/>
              </w:rPr>
              <w:t xml:space="preserve"> Володина И.А.</w:t>
            </w:r>
            <w:r w:rsidR="001F6013">
              <w:rPr>
                <w:szCs w:val="28"/>
              </w:rPr>
              <w:t>, Розов В.М.</w:t>
            </w:r>
          </w:p>
          <w:p w:rsidR="000F1BA3" w:rsidRPr="00D81D08" w:rsidRDefault="000F1BA3" w:rsidP="000F1BA3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Pr="00AB1CD7" w:rsidRDefault="000F1BA3" w:rsidP="000F1BA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63435D">
              <w:rPr>
                <w:szCs w:val="28"/>
              </w:rPr>
              <w:t>590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16</w:t>
            </w:r>
            <w:r w:rsidRPr="00AB1CD7">
              <w:rPr>
                <w:szCs w:val="28"/>
              </w:rPr>
              <w:t>. СЛУШАЛИ:</w:t>
            </w:r>
          </w:p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</w:p>
          <w:p w:rsidR="000F1BA3" w:rsidRPr="00AB1CD7" w:rsidRDefault="000F1BA3" w:rsidP="000F1BA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007AF" w:rsidRPr="00405D64" w:rsidRDefault="006007AF" w:rsidP="006007AF">
            <w:pPr>
              <w:pStyle w:val="a9"/>
              <w:spacing w:after="0"/>
              <w:jc w:val="both"/>
              <w:rPr>
                <w:szCs w:val="28"/>
              </w:rPr>
            </w:pPr>
            <w:r w:rsidRPr="00405D64">
              <w:rPr>
                <w:szCs w:val="28"/>
              </w:rPr>
              <w:t xml:space="preserve">О проекте закона Приморского края "Об организации </w:t>
            </w:r>
            <w:r>
              <w:rPr>
                <w:szCs w:val="28"/>
              </w:rPr>
              <w:t xml:space="preserve">                 </w:t>
            </w:r>
            <w:r w:rsidRPr="00405D64">
              <w:rPr>
                <w:szCs w:val="28"/>
              </w:rPr>
              <w:t xml:space="preserve">и обеспечении отдыха, оздоровления и занятости детей </w:t>
            </w:r>
            <w:r>
              <w:rPr>
                <w:szCs w:val="28"/>
              </w:rPr>
              <w:t xml:space="preserve">                 </w:t>
            </w:r>
            <w:r w:rsidRPr="00405D64">
              <w:rPr>
                <w:szCs w:val="28"/>
              </w:rPr>
              <w:t>в Приморском крае"</w:t>
            </w:r>
            <w:r>
              <w:rPr>
                <w:szCs w:val="28"/>
              </w:rPr>
              <w:t>.</w:t>
            </w:r>
          </w:p>
          <w:p w:rsidR="000F1BA3" w:rsidRDefault="000F1BA3" w:rsidP="000F1BA3">
            <w:pPr>
              <w:jc w:val="both"/>
              <w:rPr>
                <w:i/>
                <w:szCs w:val="28"/>
                <w:u w:val="single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0835E1">
              <w:rPr>
                <w:i/>
                <w:szCs w:val="28"/>
                <w:u w:val="single"/>
              </w:rPr>
              <w:t xml:space="preserve">Докладывает: </w:t>
            </w:r>
            <w:r w:rsidRPr="000835E1">
              <w:rPr>
                <w:szCs w:val="28"/>
              </w:rPr>
              <w:t>Чемерис И.С.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0F1BA3" w:rsidRDefault="006F5186" w:rsidP="000F1BA3">
            <w:pPr>
              <w:pStyle w:val="a9"/>
              <w:spacing w:after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Зубрицкий</w:t>
            </w:r>
            <w:proofErr w:type="spellEnd"/>
            <w:r>
              <w:rPr>
                <w:szCs w:val="28"/>
              </w:rPr>
              <w:t xml:space="preserve"> А.Н., Межонов К.А.</w:t>
            </w:r>
            <w:r w:rsidR="00253E2B">
              <w:rPr>
                <w:szCs w:val="28"/>
              </w:rPr>
              <w:t>, Лаврентьева Л.Ф.</w:t>
            </w:r>
          </w:p>
          <w:p w:rsidR="000F1BA3" w:rsidRPr="00D81D08" w:rsidRDefault="000F1BA3" w:rsidP="000F1BA3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6F5186" w:rsidRDefault="006F5186" w:rsidP="000F1BA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Default="00454B8D" w:rsidP="000F1BA3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1.</w:t>
            </w:r>
            <w:r w:rsidR="006F5186" w:rsidRPr="00776C13">
              <w:rPr>
                <w:szCs w:val="28"/>
              </w:rPr>
              <w:t>Обратиться</w:t>
            </w:r>
            <w:proofErr w:type="spellEnd"/>
            <w:r w:rsidR="006F5186" w:rsidRPr="00776C13">
              <w:rPr>
                <w:szCs w:val="28"/>
              </w:rPr>
              <w:t xml:space="preserve"> в департамент </w:t>
            </w:r>
            <w:r w:rsidR="006F5186">
              <w:rPr>
                <w:szCs w:val="28"/>
              </w:rPr>
              <w:t xml:space="preserve">образования и науки </w:t>
            </w:r>
            <w:r w:rsidR="006F5186" w:rsidRPr="00776C13">
              <w:rPr>
                <w:szCs w:val="28"/>
              </w:rPr>
              <w:t xml:space="preserve"> Приморского края для представления расчетов </w:t>
            </w:r>
            <w:r w:rsidR="006F5186" w:rsidRPr="00776C13">
              <w:rPr>
                <w:szCs w:val="28"/>
              </w:rPr>
              <w:br/>
              <w:t xml:space="preserve">к финансово-экономическому обоснованию поправок </w:t>
            </w:r>
            <w:r w:rsidR="006F5186" w:rsidRPr="00776C13">
              <w:rPr>
                <w:szCs w:val="28"/>
              </w:rPr>
              <w:br/>
              <w:t>к проекту закона Приморского края</w:t>
            </w:r>
            <w:r w:rsidR="00AE4E4D">
              <w:rPr>
                <w:szCs w:val="28"/>
              </w:rPr>
              <w:t xml:space="preserve"> "Об организации и обеспечении отдыха,</w:t>
            </w:r>
            <w:r w:rsidR="00733A1D">
              <w:rPr>
                <w:szCs w:val="28"/>
              </w:rPr>
              <w:t xml:space="preserve"> оздоровления и занятости детей</w:t>
            </w:r>
            <w:r w:rsidR="00733A1D">
              <w:rPr>
                <w:szCs w:val="28"/>
              </w:rPr>
              <w:br/>
            </w:r>
            <w:r w:rsidR="00AE4E4D">
              <w:rPr>
                <w:szCs w:val="28"/>
              </w:rPr>
              <w:t xml:space="preserve">в </w:t>
            </w:r>
            <w:r w:rsidR="00733A1D">
              <w:rPr>
                <w:szCs w:val="28"/>
              </w:rPr>
              <w:t>Приморском</w:t>
            </w:r>
            <w:r w:rsidR="00AE4E4D">
              <w:rPr>
                <w:szCs w:val="28"/>
              </w:rPr>
              <w:t xml:space="preserve"> крае"</w:t>
            </w:r>
            <w:r w:rsidR="00950EF9">
              <w:rPr>
                <w:szCs w:val="28"/>
              </w:rPr>
              <w:t xml:space="preserve"> в час</w:t>
            </w:r>
            <w:r w:rsidR="00733A1D">
              <w:rPr>
                <w:szCs w:val="28"/>
              </w:rPr>
              <w:t>ти предоставления компенсации и</w:t>
            </w:r>
            <w:r w:rsidR="00950EF9">
              <w:rPr>
                <w:szCs w:val="28"/>
              </w:rPr>
              <w:t xml:space="preserve">з краевого бюджета родителям (законным </w:t>
            </w:r>
            <w:r w:rsidR="00733A1D">
              <w:rPr>
                <w:szCs w:val="28"/>
              </w:rPr>
              <w:t>представителям</w:t>
            </w:r>
            <w:r w:rsidR="00950EF9">
              <w:rPr>
                <w:szCs w:val="28"/>
              </w:rPr>
              <w:t xml:space="preserve">), части расходов на оплату стоимости путевки, приобретенной в организациях и (или) </w:t>
            </w:r>
            <w:r w:rsidR="00733A1D">
              <w:rPr>
                <w:szCs w:val="28"/>
              </w:rPr>
              <w:br/>
            </w:r>
            <w:r w:rsidR="00950EF9">
              <w:rPr>
                <w:szCs w:val="28"/>
              </w:rPr>
              <w:t>у индивидуальных предпринимателей</w:t>
            </w:r>
            <w:r w:rsidR="00D821CA">
              <w:rPr>
                <w:szCs w:val="28"/>
              </w:rPr>
              <w:t xml:space="preserve">, оказывающих услуги по организации отдыха и оздоровления детей </w:t>
            </w:r>
            <w:r w:rsidR="00733A1D">
              <w:rPr>
                <w:szCs w:val="28"/>
              </w:rPr>
              <w:br/>
            </w:r>
            <w:r w:rsidR="00D821CA">
              <w:rPr>
                <w:szCs w:val="28"/>
              </w:rPr>
              <w:t>в размере 80 процентов.</w:t>
            </w:r>
          </w:p>
          <w:p w:rsidR="00733A1D" w:rsidRDefault="00454B8D" w:rsidP="000F1BA3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2.Провести</w:t>
            </w:r>
            <w:proofErr w:type="spellEnd"/>
            <w:r>
              <w:rPr>
                <w:szCs w:val="28"/>
              </w:rPr>
              <w:t xml:space="preserve"> рабочее совещание при комитете Законодательного Собрания по социальной политике и защите прав граждан.</w:t>
            </w:r>
          </w:p>
          <w:p w:rsidR="00454B8D" w:rsidRPr="00AB1CD7" w:rsidRDefault="00454B8D" w:rsidP="000F1BA3">
            <w:pPr>
              <w:jc w:val="both"/>
              <w:rPr>
                <w:szCs w:val="28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17</w:t>
            </w:r>
            <w:r w:rsidRPr="00AB1CD7">
              <w:rPr>
                <w:szCs w:val="28"/>
              </w:rPr>
              <w:t>. СЛУШАЛИ:</w:t>
            </w:r>
          </w:p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</w:p>
          <w:p w:rsidR="000F1BA3" w:rsidRPr="00AB1CD7" w:rsidRDefault="000F1BA3" w:rsidP="000F1BA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007AF" w:rsidRPr="00405D64" w:rsidRDefault="006007AF" w:rsidP="006007AF">
            <w:pPr>
              <w:pStyle w:val="a9"/>
              <w:spacing w:after="0"/>
              <w:jc w:val="both"/>
              <w:rPr>
                <w:szCs w:val="28"/>
              </w:rPr>
            </w:pPr>
            <w:r w:rsidRPr="00405D64">
              <w:rPr>
                <w:szCs w:val="28"/>
              </w:rPr>
              <w:t>Об обращении Орловского областного Совета народных депутатов к Председателю Правительства Российской Федерации Д.А. Медведеву, Председателю Государственной Думы Федерального Собрания Российской Федерации С.Е. Нарышкину по вопросу обеспечения квалифицированными кадрами медицинских организаций, расположенных в городских и сельских поселениях</w:t>
            </w:r>
            <w:r w:rsidR="003D383B">
              <w:rPr>
                <w:szCs w:val="28"/>
              </w:rPr>
              <w:t>.</w:t>
            </w:r>
          </w:p>
          <w:p w:rsidR="000F1BA3" w:rsidRDefault="000F1BA3" w:rsidP="000F1BA3">
            <w:pPr>
              <w:jc w:val="both"/>
              <w:rPr>
                <w:i/>
                <w:szCs w:val="28"/>
                <w:u w:val="single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C45F0F" w:rsidRPr="00AB1CD7" w:rsidRDefault="00C45F0F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0F1BA3" w:rsidRDefault="00561E5B" w:rsidP="00747037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 Пошивайло Ю.В.,</w:t>
            </w:r>
            <w:r w:rsidR="00493E88">
              <w:rPr>
                <w:szCs w:val="28"/>
              </w:rPr>
              <w:t xml:space="preserve"> Слепченко С.В.,</w:t>
            </w:r>
            <w:r>
              <w:rPr>
                <w:szCs w:val="28"/>
              </w:rPr>
              <w:t xml:space="preserve"> Володина И.А.</w:t>
            </w:r>
          </w:p>
          <w:p w:rsidR="00561E5B" w:rsidRPr="00D81D08" w:rsidRDefault="00561E5B" w:rsidP="00747037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Pr="00AB1CD7" w:rsidRDefault="000F1BA3" w:rsidP="000F1BA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5</w:t>
            </w:r>
            <w:r w:rsidR="008E7457">
              <w:rPr>
                <w:szCs w:val="28"/>
              </w:rPr>
              <w:t>91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  <w:p w:rsidR="00557732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 w:rsidR="00493E88">
              <w:rPr>
                <w:szCs w:val="28"/>
              </w:rPr>
              <w:t>4</w:t>
            </w:r>
            <w:r w:rsidR="00557732">
              <w:rPr>
                <w:szCs w:val="28"/>
              </w:rPr>
              <w:t>;</w:t>
            </w:r>
          </w:p>
          <w:p w:rsidR="000F1BA3" w:rsidRDefault="00557732" w:rsidP="000F1BA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"против" </w:t>
            </w:r>
            <w:r w:rsidRPr="00AB1CD7">
              <w:rPr>
                <w:szCs w:val="28"/>
              </w:rPr>
              <w:t>–</w:t>
            </w:r>
            <w:r>
              <w:rPr>
                <w:szCs w:val="28"/>
              </w:rPr>
              <w:t xml:space="preserve"> 1</w:t>
            </w:r>
            <w:r w:rsidR="000F1BA3">
              <w:rPr>
                <w:szCs w:val="28"/>
              </w:rPr>
              <w:t>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18</w:t>
            </w:r>
            <w:r w:rsidRPr="00AB1CD7">
              <w:rPr>
                <w:szCs w:val="28"/>
              </w:rPr>
              <w:t>. СЛУШАЛИ:</w:t>
            </w:r>
          </w:p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</w:p>
          <w:p w:rsidR="000F1BA3" w:rsidRPr="00AB1CD7" w:rsidRDefault="000F1BA3" w:rsidP="000F1BA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007AF" w:rsidRPr="00405D64" w:rsidRDefault="006007AF" w:rsidP="006007AF">
            <w:pPr>
              <w:pStyle w:val="a9"/>
              <w:spacing w:after="0"/>
              <w:jc w:val="both"/>
              <w:rPr>
                <w:szCs w:val="28"/>
              </w:rPr>
            </w:pPr>
            <w:r w:rsidRPr="00405D64">
              <w:rPr>
                <w:szCs w:val="28"/>
              </w:rPr>
              <w:t>Об обращении Законодательного Собрания Республики Карелия к Председателю Правительства Российской Федерации Медведеву Д.А. по вопросу увеличения субвенций из федерального бюджета на единовременную денежную выплату для приобретения жилого помещения инвалидам и ветеранам боевых действий</w:t>
            </w:r>
            <w:r w:rsidR="003D383B">
              <w:rPr>
                <w:szCs w:val="28"/>
              </w:rPr>
              <w:t>.</w:t>
            </w:r>
          </w:p>
          <w:p w:rsidR="000F1BA3" w:rsidRDefault="000F1BA3" w:rsidP="000F1BA3">
            <w:pPr>
              <w:jc w:val="both"/>
              <w:rPr>
                <w:i/>
                <w:szCs w:val="28"/>
                <w:u w:val="single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Pr="00AB1CD7" w:rsidRDefault="000F1BA3" w:rsidP="000F1BA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0835E1">
              <w:rPr>
                <w:szCs w:val="28"/>
              </w:rPr>
              <w:t>592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19</w:t>
            </w:r>
            <w:r w:rsidRPr="00AB1CD7">
              <w:rPr>
                <w:szCs w:val="28"/>
              </w:rPr>
              <w:t>. СЛУШАЛИ:</w:t>
            </w:r>
          </w:p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</w:p>
          <w:p w:rsidR="000F1BA3" w:rsidRPr="00AB1CD7" w:rsidRDefault="000F1BA3" w:rsidP="000F1BA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007AF" w:rsidRPr="00405D64" w:rsidRDefault="006007AF" w:rsidP="006007AF">
            <w:pPr>
              <w:pStyle w:val="a9"/>
              <w:spacing w:after="0"/>
              <w:jc w:val="both"/>
              <w:rPr>
                <w:szCs w:val="28"/>
              </w:rPr>
            </w:pPr>
            <w:r w:rsidRPr="00405D64">
              <w:rPr>
                <w:szCs w:val="28"/>
              </w:rPr>
              <w:t>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статью 51 Федерального закона "Об обязательном медицинском страховании в Российской Федерации"</w:t>
            </w:r>
            <w:r w:rsidR="003D383B">
              <w:rPr>
                <w:szCs w:val="28"/>
              </w:rPr>
              <w:t>.</w:t>
            </w:r>
          </w:p>
          <w:p w:rsidR="000F1BA3" w:rsidRDefault="000F1BA3" w:rsidP="000F1BA3">
            <w:pPr>
              <w:jc w:val="both"/>
              <w:rPr>
                <w:i/>
                <w:szCs w:val="28"/>
                <w:u w:val="single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Pr="00AB1CD7" w:rsidRDefault="000835E1" w:rsidP="000F1BA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0F1BA3"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593, 594</w:t>
            </w:r>
            <w:r w:rsidR="000F1BA3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="000F1BA3" w:rsidRPr="00AB1CD7">
              <w:rPr>
                <w:szCs w:val="28"/>
              </w:rPr>
              <w:t>тся).</w:t>
            </w:r>
          </w:p>
          <w:p w:rsidR="000F1BA3" w:rsidRPr="00C45F0F" w:rsidRDefault="000F1BA3" w:rsidP="000F1BA3">
            <w:pPr>
              <w:jc w:val="both"/>
              <w:rPr>
                <w:sz w:val="16"/>
                <w:szCs w:val="16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0F1BA3" w:rsidRPr="00C45F0F" w:rsidRDefault="000F1BA3" w:rsidP="000F1BA3">
            <w:pPr>
              <w:jc w:val="both"/>
              <w:rPr>
                <w:sz w:val="16"/>
                <w:szCs w:val="16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20</w:t>
            </w:r>
            <w:r w:rsidRPr="00AB1CD7">
              <w:rPr>
                <w:szCs w:val="28"/>
              </w:rPr>
              <w:t>. СЛУШАЛИ:</w:t>
            </w:r>
          </w:p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</w:p>
          <w:p w:rsidR="000F1BA3" w:rsidRPr="00AB1CD7" w:rsidRDefault="000F1BA3" w:rsidP="000F1BA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007AF" w:rsidRPr="00405D64" w:rsidRDefault="006007AF" w:rsidP="006007AF">
            <w:pPr>
              <w:pStyle w:val="a9"/>
              <w:spacing w:after="0"/>
              <w:jc w:val="both"/>
              <w:rPr>
                <w:szCs w:val="28"/>
              </w:rPr>
            </w:pPr>
            <w:r w:rsidRPr="00405D64">
              <w:rPr>
                <w:szCs w:val="28"/>
              </w:rPr>
              <w:t>Об отчете по результатам проведения контрольных мероприятий в государственном казенном учреждении Приморское казначейство и в учреждениях здравоохранения по вопросу поставки и установки, в рамках Программы модернизации здравоохранения Приморского края, компьютерной техники, программного обеспечения для проведения интеграции информационно-коммуникационных технологий за 2013 год в департаменте з</w:t>
            </w:r>
            <w:r w:rsidR="00C161AD">
              <w:rPr>
                <w:szCs w:val="28"/>
              </w:rPr>
              <w:t>дравоохранения Приморского края.</w:t>
            </w:r>
          </w:p>
          <w:p w:rsidR="000F1BA3" w:rsidRDefault="000F1BA3" w:rsidP="000F1BA3">
            <w:pPr>
              <w:jc w:val="both"/>
              <w:rPr>
                <w:i/>
                <w:szCs w:val="28"/>
                <w:u w:val="single"/>
              </w:rPr>
            </w:pP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9A4B54">
              <w:rPr>
                <w:szCs w:val="28"/>
              </w:rPr>
              <w:t>Виноградов Д.А.</w:t>
            </w: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0F1BA3" w:rsidRDefault="009E2319" w:rsidP="000F1BA3">
            <w:pPr>
              <w:pStyle w:val="a9"/>
              <w:spacing w:after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Махиня</w:t>
            </w:r>
            <w:proofErr w:type="spellEnd"/>
            <w:r>
              <w:rPr>
                <w:szCs w:val="28"/>
              </w:rPr>
              <w:t xml:space="preserve"> Е.Е., Чемерис И.С., Слепченко С.В., </w:t>
            </w:r>
            <w:r>
              <w:rPr>
                <w:szCs w:val="28"/>
              </w:rPr>
              <w:br/>
              <w:t>Серебряков П.Ю.</w:t>
            </w:r>
          </w:p>
          <w:p w:rsidR="000F1BA3" w:rsidRPr="00D81D08" w:rsidRDefault="000F1BA3" w:rsidP="000F1BA3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Pr="00AB1CD7" w:rsidRDefault="000F1BA3" w:rsidP="000F1BA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9A4B54">
              <w:rPr>
                <w:szCs w:val="28"/>
              </w:rPr>
              <w:t>595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21</w:t>
            </w:r>
            <w:r w:rsidRPr="00AB1CD7">
              <w:rPr>
                <w:szCs w:val="28"/>
              </w:rPr>
              <w:t>. СЛУШАЛИ:</w:t>
            </w:r>
          </w:p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</w:p>
          <w:p w:rsidR="000F1BA3" w:rsidRPr="00AB1CD7" w:rsidRDefault="000F1BA3" w:rsidP="000F1BA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007AF" w:rsidRPr="00405D64" w:rsidRDefault="006007AF" w:rsidP="006007AF">
            <w:pPr>
              <w:pStyle w:val="a9"/>
              <w:spacing w:after="0"/>
              <w:jc w:val="both"/>
              <w:rPr>
                <w:szCs w:val="28"/>
              </w:rPr>
            </w:pPr>
            <w:r w:rsidRPr="00405D64">
              <w:rPr>
                <w:szCs w:val="28"/>
              </w:rPr>
              <w:t>Об информации департамента образования и науки Приморского края о реализации комплекса мер, направленных на ликвидацию очередей в дошкольные образовательные организации и обеспечение доступности дошкольного образования детей в возрасте от трех до семи лет в 2013 году и планируемых мерах в 2014 году</w:t>
            </w:r>
            <w:r w:rsidR="003D383B">
              <w:rPr>
                <w:szCs w:val="28"/>
              </w:rPr>
              <w:t>.</w:t>
            </w:r>
          </w:p>
          <w:p w:rsidR="000F1BA3" w:rsidRDefault="000F1BA3" w:rsidP="000F1BA3">
            <w:pPr>
              <w:jc w:val="both"/>
              <w:rPr>
                <w:i/>
                <w:szCs w:val="28"/>
                <w:u w:val="single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proofErr w:type="spellStart"/>
            <w:r w:rsidR="003D383B">
              <w:rPr>
                <w:szCs w:val="28"/>
              </w:rPr>
              <w:t>Зубрицкий</w:t>
            </w:r>
            <w:proofErr w:type="spellEnd"/>
            <w:r w:rsidR="003D383B">
              <w:rPr>
                <w:szCs w:val="28"/>
              </w:rPr>
              <w:t xml:space="preserve"> А.Н.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0F1BA3" w:rsidRDefault="00F278F2" w:rsidP="009745D7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 Слепченко С.В.</w:t>
            </w:r>
            <w:r w:rsidR="00893C2E">
              <w:rPr>
                <w:szCs w:val="28"/>
              </w:rPr>
              <w:t>, Володина И.А.</w:t>
            </w:r>
          </w:p>
          <w:p w:rsidR="00893C2E" w:rsidRPr="00D81D08" w:rsidRDefault="00893C2E" w:rsidP="009745D7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Pr="00AB1CD7" w:rsidRDefault="000F1BA3" w:rsidP="000F1BA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E45308">
              <w:rPr>
                <w:szCs w:val="28"/>
              </w:rPr>
              <w:t>596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22</w:t>
            </w:r>
            <w:r w:rsidRPr="00AB1CD7">
              <w:rPr>
                <w:szCs w:val="28"/>
              </w:rPr>
              <w:t>. СЛУШАЛИ:</w:t>
            </w:r>
          </w:p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</w:p>
          <w:p w:rsidR="000F1BA3" w:rsidRPr="00AB1CD7" w:rsidRDefault="000F1BA3" w:rsidP="000F1BA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745D7" w:rsidRPr="00405D64" w:rsidRDefault="009745D7" w:rsidP="009745D7">
            <w:pPr>
              <w:pStyle w:val="a9"/>
              <w:spacing w:after="0"/>
              <w:jc w:val="both"/>
              <w:rPr>
                <w:szCs w:val="28"/>
              </w:rPr>
            </w:pPr>
            <w:r w:rsidRPr="00405D64">
              <w:rPr>
                <w:szCs w:val="28"/>
              </w:rPr>
              <w:t>О плане работы комитета Законодательного Собрания по социальной политике и защите прав граждан на второй квартал 2014 года</w:t>
            </w:r>
            <w:r w:rsidR="00E45308">
              <w:rPr>
                <w:szCs w:val="28"/>
              </w:rPr>
              <w:t>.</w:t>
            </w:r>
          </w:p>
          <w:p w:rsidR="000F1BA3" w:rsidRDefault="000F1BA3" w:rsidP="000F1BA3">
            <w:pPr>
              <w:jc w:val="both"/>
              <w:rPr>
                <w:i/>
                <w:szCs w:val="28"/>
                <w:u w:val="single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Pr="00AB1CD7" w:rsidRDefault="000F1BA3" w:rsidP="000F1BA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E45308">
              <w:rPr>
                <w:szCs w:val="28"/>
              </w:rPr>
              <w:t>597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23</w:t>
            </w:r>
            <w:r w:rsidRPr="00AB1CD7">
              <w:rPr>
                <w:szCs w:val="28"/>
              </w:rPr>
              <w:t>. СЛУШАЛИ:</w:t>
            </w:r>
          </w:p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</w:p>
          <w:p w:rsidR="000F1BA3" w:rsidRPr="00AB1CD7" w:rsidRDefault="000F1BA3" w:rsidP="000F1BA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Default="009745D7" w:rsidP="000F1BA3">
            <w:pPr>
              <w:jc w:val="both"/>
              <w:rPr>
                <w:szCs w:val="28"/>
              </w:rPr>
            </w:pPr>
            <w:r w:rsidRPr="00405D64">
              <w:rPr>
                <w:szCs w:val="28"/>
              </w:rPr>
              <w:t>О проектах федеральных законов</w:t>
            </w:r>
            <w:r>
              <w:rPr>
                <w:szCs w:val="28"/>
              </w:rPr>
              <w:t>.</w:t>
            </w:r>
          </w:p>
          <w:p w:rsidR="009745D7" w:rsidRPr="009745D7" w:rsidRDefault="009745D7" w:rsidP="000F1BA3">
            <w:pPr>
              <w:jc w:val="both"/>
              <w:rPr>
                <w:szCs w:val="28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Pr="00AB1CD7" w:rsidRDefault="000F1BA3" w:rsidP="000F1BA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E45308">
              <w:rPr>
                <w:szCs w:val="28"/>
              </w:rPr>
              <w:t>598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 w:rsidR="00E45308">
              <w:rPr>
                <w:szCs w:val="28"/>
              </w:rPr>
              <w:t>единогласно.</w:t>
            </w:r>
          </w:p>
        </w:tc>
      </w:tr>
    </w:tbl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28535C">
        <w:rPr>
          <w:szCs w:val="28"/>
        </w:rPr>
        <w:t xml:space="preserve">  </w:t>
      </w:r>
      <w:r>
        <w:rPr>
          <w:szCs w:val="28"/>
        </w:rPr>
        <w:t xml:space="preserve">   И.С. Чемерис</w:t>
      </w:r>
    </w:p>
    <w:sectPr w:rsidR="00F07852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018F" w:rsidRDefault="0039018F">
      <w:r>
        <w:separator/>
      </w:r>
    </w:p>
  </w:endnote>
  <w:endnote w:type="continuationSeparator" w:id="0">
    <w:p w:rsidR="0039018F" w:rsidRDefault="003901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018F" w:rsidRDefault="0039018F">
      <w:r>
        <w:separator/>
      </w:r>
    </w:p>
  </w:footnote>
  <w:footnote w:type="continuationSeparator" w:id="0">
    <w:p w:rsidR="0039018F" w:rsidRDefault="003901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8F" w:rsidRDefault="0039018F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39018F" w:rsidRDefault="0039018F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8F" w:rsidRDefault="0039018F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45F0F">
      <w:rPr>
        <w:rStyle w:val="ae"/>
        <w:noProof/>
      </w:rPr>
      <w:t>11</w:t>
    </w:r>
    <w:r>
      <w:rPr>
        <w:rStyle w:val="ae"/>
      </w:rPr>
      <w:fldChar w:fldCharType="end"/>
    </w:r>
  </w:p>
  <w:p w:rsidR="0039018F" w:rsidRDefault="0039018F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9"/>
  </w:num>
  <w:num w:numId="9">
    <w:abstractNumId w:val="10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3AD3"/>
    <w:rsid w:val="00004603"/>
    <w:rsid w:val="00005D12"/>
    <w:rsid w:val="00010149"/>
    <w:rsid w:val="000119FF"/>
    <w:rsid w:val="00011D9F"/>
    <w:rsid w:val="00015D73"/>
    <w:rsid w:val="000173C9"/>
    <w:rsid w:val="00021C56"/>
    <w:rsid w:val="000224DF"/>
    <w:rsid w:val="000241B5"/>
    <w:rsid w:val="0002528B"/>
    <w:rsid w:val="000262F5"/>
    <w:rsid w:val="000271AF"/>
    <w:rsid w:val="000277EE"/>
    <w:rsid w:val="000313B7"/>
    <w:rsid w:val="00031F6F"/>
    <w:rsid w:val="000325AD"/>
    <w:rsid w:val="00032697"/>
    <w:rsid w:val="000329CF"/>
    <w:rsid w:val="00032BBB"/>
    <w:rsid w:val="000346E0"/>
    <w:rsid w:val="00034ED9"/>
    <w:rsid w:val="00035E3D"/>
    <w:rsid w:val="00036D10"/>
    <w:rsid w:val="00036EED"/>
    <w:rsid w:val="0004179E"/>
    <w:rsid w:val="0004283F"/>
    <w:rsid w:val="00042F78"/>
    <w:rsid w:val="00044A8C"/>
    <w:rsid w:val="00046207"/>
    <w:rsid w:val="000475A5"/>
    <w:rsid w:val="00047DC0"/>
    <w:rsid w:val="00050AF1"/>
    <w:rsid w:val="000531B6"/>
    <w:rsid w:val="00053709"/>
    <w:rsid w:val="00057B67"/>
    <w:rsid w:val="00060A3D"/>
    <w:rsid w:val="00060E4F"/>
    <w:rsid w:val="00060FB2"/>
    <w:rsid w:val="00062985"/>
    <w:rsid w:val="00064D7F"/>
    <w:rsid w:val="00065427"/>
    <w:rsid w:val="000702DB"/>
    <w:rsid w:val="000740C4"/>
    <w:rsid w:val="00075DD1"/>
    <w:rsid w:val="000821DA"/>
    <w:rsid w:val="00082A97"/>
    <w:rsid w:val="00082CC8"/>
    <w:rsid w:val="000835E1"/>
    <w:rsid w:val="00092C3F"/>
    <w:rsid w:val="00093370"/>
    <w:rsid w:val="000946A8"/>
    <w:rsid w:val="000947AE"/>
    <w:rsid w:val="00095938"/>
    <w:rsid w:val="00096622"/>
    <w:rsid w:val="000A099C"/>
    <w:rsid w:val="000A10FE"/>
    <w:rsid w:val="000A13CF"/>
    <w:rsid w:val="000A17C0"/>
    <w:rsid w:val="000A1AB5"/>
    <w:rsid w:val="000A35EA"/>
    <w:rsid w:val="000A43C4"/>
    <w:rsid w:val="000A7E5B"/>
    <w:rsid w:val="000B25FB"/>
    <w:rsid w:val="000B2FBE"/>
    <w:rsid w:val="000B3B8D"/>
    <w:rsid w:val="000B3F5F"/>
    <w:rsid w:val="000B42C8"/>
    <w:rsid w:val="000B4E7B"/>
    <w:rsid w:val="000B6D32"/>
    <w:rsid w:val="000B7AA3"/>
    <w:rsid w:val="000C0073"/>
    <w:rsid w:val="000C0CD6"/>
    <w:rsid w:val="000C2612"/>
    <w:rsid w:val="000C38AA"/>
    <w:rsid w:val="000C6CA4"/>
    <w:rsid w:val="000C74AD"/>
    <w:rsid w:val="000D2A73"/>
    <w:rsid w:val="000D2FEB"/>
    <w:rsid w:val="000D5EF6"/>
    <w:rsid w:val="000D60B9"/>
    <w:rsid w:val="000D6882"/>
    <w:rsid w:val="000E0BF4"/>
    <w:rsid w:val="000E1A35"/>
    <w:rsid w:val="000E267D"/>
    <w:rsid w:val="000E26E2"/>
    <w:rsid w:val="000E5F87"/>
    <w:rsid w:val="000E625C"/>
    <w:rsid w:val="000E79AC"/>
    <w:rsid w:val="000F009E"/>
    <w:rsid w:val="000F1BA3"/>
    <w:rsid w:val="000F27CE"/>
    <w:rsid w:val="000F2F86"/>
    <w:rsid w:val="000F32BD"/>
    <w:rsid w:val="000F4A7A"/>
    <w:rsid w:val="000F4D30"/>
    <w:rsid w:val="000F5129"/>
    <w:rsid w:val="000F6452"/>
    <w:rsid w:val="000F64A2"/>
    <w:rsid w:val="00101B30"/>
    <w:rsid w:val="001026B8"/>
    <w:rsid w:val="00102C41"/>
    <w:rsid w:val="00103EBB"/>
    <w:rsid w:val="00106B21"/>
    <w:rsid w:val="00106F06"/>
    <w:rsid w:val="00110037"/>
    <w:rsid w:val="00110E88"/>
    <w:rsid w:val="00112424"/>
    <w:rsid w:val="001136AC"/>
    <w:rsid w:val="00115135"/>
    <w:rsid w:val="00115886"/>
    <w:rsid w:val="001165E2"/>
    <w:rsid w:val="00117D3E"/>
    <w:rsid w:val="0012037D"/>
    <w:rsid w:val="00120511"/>
    <w:rsid w:val="00121F55"/>
    <w:rsid w:val="001225D4"/>
    <w:rsid w:val="00124DFD"/>
    <w:rsid w:val="00126A23"/>
    <w:rsid w:val="00127A45"/>
    <w:rsid w:val="0013035C"/>
    <w:rsid w:val="00132AC6"/>
    <w:rsid w:val="00133B78"/>
    <w:rsid w:val="00133BCF"/>
    <w:rsid w:val="00134331"/>
    <w:rsid w:val="00134F11"/>
    <w:rsid w:val="00135DE3"/>
    <w:rsid w:val="0013606A"/>
    <w:rsid w:val="00136F7A"/>
    <w:rsid w:val="00137CDA"/>
    <w:rsid w:val="0014189F"/>
    <w:rsid w:val="00141D1D"/>
    <w:rsid w:val="00143C44"/>
    <w:rsid w:val="00147B27"/>
    <w:rsid w:val="001509E0"/>
    <w:rsid w:val="001525FB"/>
    <w:rsid w:val="00153123"/>
    <w:rsid w:val="00154276"/>
    <w:rsid w:val="001542DB"/>
    <w:rsid w:val="00155077"/>
    <w:rsid w:val="001550C2"/>
    <w:rsid w:val="001552D2"/>
    <w:rsid w:val="00156E2A"/>
    <w:rsid w:val="0016089C"/>
    <w:rsid w:val="001609D1"/>
    <w:rsid w:val="00171E8F"/>
    <w:rsid w:val="0017232F"/>
    <w:rsid w:val="00176265"/>
    <w:rsid w:val="001831B1"/>
    <w:rsid w:val="0018364A"/>
    <w:rsid w:val="00183D1E"/>
    <w:rsid w:val="00184B8B"/>
    <w:rsid w:val="0018638E"/>
    <w:rsid w:val="00187650"/>
    <w:rsid w:val="0019146E"/>
    <w:rsid w:val="0019498F"/>
    <w:rsid w:val="00196159"/>
    <w:rsid w:val="0019747E"/>
    <w:rsid w:val="00197F43"/>
    <w:rsid w:val="00197FF7"/>
    <w:rsid w:val="001A0020"/>
    <w:rsid w:val="001A0CAA"/>
    <w:rsid w:val="001A126F"/>
    <w:rsid w:val="001A16A7"/>
    <w:rsid w:val="001A2834"/>
    <w:rsid w:val="001A30A8"/>
    <w:rsid w:val="001A327D"/>
    <w:rsid w:val="001A4181"/>
    <w:rsid w:val="001A7DBC"/>
    <w:rsid w:val="001B0703"/>
    <w:rsid w:val="001B0A32"/>
    <w:rsid w:val="001B28C3"/>
    <w:rsid w:val="001B3A7C"/>
    <w:rsid w:val="001B3A8A"/>
    <w:rsid w:val="001B465F"/>
    <w:rsid w:val="001B4BCD"/>
    <w:rsid w:val="001B5E07"/>
    <w:rsid w:val="001C53CB"/>
    <w:rsid w:val="001C56AC"/>
    <w:rsid w:val="001C7EB8"/>
    <w:rsid w:val="001D07F5"/>
    <w:rsid w:val="001D104D"/>
    <w:rsid w:val="001D2B60"/>
    <w:rsid w:val="001D2DCA"/>
    <w:rsid w:val="001D42CA"/>
    <w:rsid w:val="001D5AC7"/>
    <w:rsid w:val="001D6413"/>
    <w:rsid w:val="001D7666"/>
    <w:rsid w:val="001E0879"/>
    <w:rsid w:val="001E1DC2"/>
    <w:rsid w:val="001E2252"/>
    <w:rsid w:val="001E27A8"/>
    <w:rsid w:val="001E2DA0"/>
    <w:rsid w:val="001E56DE"/>
    <w:rsid w:val="001E7398"/>
    <w:rsid w:val="001E7F4F"/>
    <w:rsid w:val="001F1BE7"/>
    <w:rsid w:val="001F2EAD"/>
    <w:rsid w:val="001F3420"/>
    <w:rsid w:val="001F3695"/>
    <w:rsid w:val="001F6013"/>
    <w:rsid w:val="002006A5"/>
    <w:rsid w:val="00200C90"/>
    <w:rsid w:val="00203F23"/>
    <w:rsid w:val="002046A0"/>
    <w:rsid w:val="00204F9E"/>
    <w:rsid w:val="0020566F"/>
    <w:rsid w:val="00206083"/>
    <w:rsid w:val="00206C79"/>
    <w:rsid w:val="00207602"/>
    <w:rsid w:val="002079BF"/>
    <w:rsid w:val="002102F9"/>
    <w:rsid w:val="00212974"/>
    <w:rsid w:val="00212D34"/>
    <w:rsid w:val="00213246"/>
    <w:rsid w:val="00213C03"/>
    <w:rsid w:val="00214FB4"/>
    <w:rsid w:val="00215055"/>
    <w:rsid w:val="00215A51"/>
    <w:rsid w:val="00216A3C"/>
    <w:rsid w:val="00217246"/>
    <w:rsid w:val="00217781"/>
    <w:rsid w:val="0021792F"/>
    <w:rsid w:val="002205B4"/>
    <w:rsid w:val="00221E06"/>
    <w:rsid w:val="00224623"/>
    <w:rsid w:val="00224A25"/>
    <w:rsid w:val="002260CC"/>
    <w:rsid w:val="00226E0D"/>
    <w:rsid w:val="00227001"/>
    <w:rsid w:val="002306FA"/>
    <w:rsid w:val="00232385"/>
    <w:rsid w:val="00233201"/>
    <w:rsid w:val="002345CF"/>
    <w:rsid w:val="002356BA"/>
    <w:rsid w:val="00237345"/>
    <w:rsid w:val="00240F5A"/>
    <w:rsid w:val="00242520"/>
    <w:rsid w:val="002429B2"/>
    <w:rsid w:val="00242D4C"/>
    <w:rsid w:val="00244E87"/>
    <w:rsid w:val="00251488"/>
    <w:rsid w:val="002516CA"/>
    <w:rsid w:val="00253538"/>
    <w:rsid w:val="00253E2B"/>
    <w:rsid w:val="002557BA"/>
    <w:rsid w:val="00256041"/>
    <w:rsid w:val="0025782A"/>
    <w:rsid w:val="00260304"/>
    <w:rsid w:val="00262953"/>
    <w:rsid w:val="0026330C"/>
    <w:rsid w:val="0026353D"/>
    <w:rsid w:val="002650E6"/>
    <w:rsid w:val="00267325"/>
    <w:rsid w:val="00267CE7"/>
    <w:rsid w:val="00270F5F"/>
    <w:rsid w:val="00271C5E"/>
    <w:rsid w:val="00272945"/>
    <w:rsid w:val="00274194"/>
    <w:rsid w:val="0027565D"/>
    <w:rsid w:val="00277B0A"/>
    <w:rsid w:val="00281F04"/>
    <w:rsid w:val="002823D4"/>
    <w:rsid w:val="00283F3B"/>
    <w:rsid w:val="0028504C"/>
    <w:rsid w:val="0028535C"/>
    <w:rsid w:val="00286008"/>
    <w:rsid w:val="00286465"/>
    <w:rsid w:val="00286D9A"/>
    <w:rsid w:val="002879A4"/>
    <w:rsid w:val="00290045"/>
    <w:rsid w:val="00290963"/>
    <w:rsid w:val="0029421D"/>
    <w:rsid w:val="002951B9"/>
    <w:rsid w:val="00295BD0"/>
    <w:rsid w:val="00295CB3"/>
    <w:rsid w:val="002A14FF"/>
    <w:rsid w:val="002A1CA5"/>
    <w:rsid w:val="002A58F7"/>
    <w:rsid w:val="002B2696"/>
    <w:rsid w:val="002B34D5"/>
    <w:rsid w:val="002B53A0"/>
    <w:rsid w:val="002B5A18"/>
    <w:rsid w:val="002B5D4F"/>
    <w:rsid w:val="002B680C"/>
    <w:rsid w:val="002B6D63"/>
    <w:rsid w:val="002B7A19"/>
    <w:rsid w:val="002C05A9"/>
    <w:rsid w:val="002C0D04"/>
    <w:rsid w:val="002C1503"/>
    <w:rsid w:val="002C3681"/>
    <w:rsid w:val="002C4385"/>
    <w:rsid w:val="002C5A9B"/>
    <w:rsid w:val="002C604E"/>
    <w:rsid w:val="002D06FE"/>
    <w:rsid w:val="002D0AD2"/>
    <w:rsid w:val="002D2619"/>
    <w:rsid w:val="002D3347"/>
    <w:rsid w:val="002D3940"/>
    <w:rsid w:val="002D4915"/>
    <w:rsid w:val="002D66C8"/>
    <w:rsid w:val="002D72C7"/>
    <w:rsid w:val="002D78EB"/>
    <w:rsid w:val="002D7DAB"/>
    <w:rsid w:val="002E061B"/>
    <w:rsid w:val="002E0A9C"/>
    <w:rsid w:val="002E0E5A"/>
    <w:rsid w:val="002E18AC"/>
    <w:rsid w:val="002E2EBC"/>
    <w:rsid w:val="002E3ADB"/>
    <w:rsid w:val="002E3BD1"/>
    <w:rsid w:val="002E41BF"/>
    <w:rsid w:val="002E452A"/>
    <w:rsid w:val="002E5A00"/>
    <w:rsid w:val="002E6BD2"/>
    <w:rsid w:val="002E7318"/>
    <w:rsid w:val="002E7E39"/>
    <w:rsid w:val="002F0020"/>
    <w:rsid w:val="002F0512"/>
    <w:rsid w:val="002F065C"/>
    <w:rsid w:val="002F1756"/>
    <w:rsid w:val="002F1BA9"/>
    <w:rsid w:val="002F1E4F"/>
    <w:rsid w:val="002F537A"/>
    <w:rsid w:val="00304933"/>
    <w:rsid w:val="003060EB"/>
    <w:rsid w:val="00306673"/>
    <w:rsid w:val="0030708D"/>
    <w:rsid w:val="003070A4"/>
    <w:rsid w:val="003107C5"/>
    <w:rsid w:val="00310B59"/>
    <w:rsid w:val="00311024"/>
    <w:rsid w:val="00311A2D"/>
    <w:rsid w:val="00312A21"/>
    <w:rsid w:val="00315E63"/>
    <w:rsid w:val="0031749C"/>
    <w:rsid w:val="00317F54"/>
    <w:rsid w:val="0032161E"/>
    <w:rsid w:val="003230B9"/>
    <w:rsid w:val="00324494"/>
    <w:rsid w:val="003257EE"/>
    <w:rsid w:val="00330F32"/>
    <w:rsid w:val="00332384"/>
    <w:rsid w:val="003325AB"/>
    <w:rsid w:val="00332D1C"/>
    <w:rsid w:val="00333A4E"/>
    <w:rsid w:val="0034127B"/>
    <w:rsid w:val="003424BB"/>
    <w:rsid w:val="00343B0F"/>
    <w:rsid w:val="003443EE"/>
    <w:rsid w:val="00346A4C"/>
    <w:rsid w:val="00346C7B"/>
    <w:rsid w:val="00346DC3"/>
    <w:rsid w:val="00351126"/>
    <w:rsid w:val="00352CFB"/>
    <w:rsid w:val="00352E6E"/>
    <w:rsid w:val="00352F0E"/>
    <w:rsid w:val="003541F2"/>
    <w:rsid w:val="003550AE"/>
    <w:rsid w:val="003559C6"/>
    <w:rsid w:val="00362826"/>
    <w:rsid w:val="0036314D"/>
    <w:rsid w:val="0036316E"/>
    <w:rsid w:val="00365B12"/>
    <w:rsid w:val="00370906"/>
    <w:rsid w:val="00370DE6"/>
    <w:rsid w:val="00371AB3"/>
    <w:rsid w:val="003731CA"/>
    <w:rsid w:val="003738F5"/>
    <w:rsid w:val="00373CED"/>
    <w:rsid w:val="00380AE7"/>
    <w:rsid w:val="00382077"/>
    <w:rsid w:val="00383A1D"/>
    <w:rsid w:val="00384E3B"/>
    <w:rsid w:val="00386A31"/>
    <w:rsid w:val="0038703A"/>
    <w:rsid w:val="0039018F"/>
    <w:rsid w:val="00390E64"/>
    <w:rsid w:val="003924F7"/>
    <w:rsid w:val="00393265"/>
    <w:rsid w:val="00395168"/>
    <w:rsid w:val="00396428"/>
    <w:rsid w:val="00397193"/>
    <w:rsid w:val="0039773C"/>
    <w:rsid w:val="0039796C"/>
    <w:rsid w:val="00397DBF"/>
    <w:rsid w:val="003A0438"/>
    <w:rsid w:val="003A3C50"/>
    <w:rsid w:val="003A6DB0"/>
    <w:rsid w:val="003B0A19"/>
    <w:rsid w:val="003B2CF7"/>
    <w:rsid w:val="003B4A05"/>
    <w:rsid w:val="003B51EB"/>
    <w:rsid w:val="003B5A4C"/>
    <w:rsid w:val="003B6592"/>
    <w:rsid w:val="003B66CF"/>
    <w:rsid w:val="003B6EAF"/>
    <w:rsid w:val="003B6ED4"/>
    <w:rsid w:val="003C3ED5"/>
    <w:rsid w:val="003C46CC"/>
    <w:rsid w:val="003C6567"/>
    <w:rsid w:val="003C7256"/>
    <w:rsid w:val="003C7640"/>
    <w:rsid w:val="003D07B4"/>
    <w:rsid w:val="003D07FF"/>
    <w:rsid w:val="003D315C"/>
    <w:rsid w:val="003D32F1"/>
    <w:rsid w:val="003D383B"/>
    <w:rsid w:val="003D4539"/>
    <w:rsid w:val="003D4FE8"/>
    <w:rsid w:val="003D6790"/>
    <w:rsid w:val="003D6BB9"/>
    <w:rsid w:val="003E2BE5"/>
    <w:rsid w:val="003E426D"/>
    <w:rsid w:val="003E46D2"/>
    <w:rsid w:val="003E4D18"/>
    <w:rsid w:val="003E4E71"/>
    <w:rsid w:val="003E5D76"/>
    <w:rsid w:val="003E5F59"/>
    <w:rsid w:val="003E6B8C"/>
    <w:rsid w:val="003E78D5"/>
    <w:rsid w:val="003E7BB5"/>
    <w:rsid w:val="003F0624"/>
    <w:rsid w:val="003F063D"/>
    <w:rsid w:val="003F196B"/>
    <w:rsid w:val="003F1AC1"/>
    <w:rsid w:val="003F238C"/>
    <w:rsid w:val="003F2A6B"/>
    <w:rsid w:val="003F3BDE"/>
    <w:rsid w:val="003F7576"/>
    <w:rsid w:val="00401A68"/>
    <w:rsid w:val="004034B5"/>
    <w:rsid w:val="0040416B"/>
    <w:rsid w:val="00404A33"/>
    <w:rsid w:val="00405D64"/>
    <w:rsid w:val="00405E05"/>
    <w:rsid w:val="004078E5"/>
    <w:rsid w:val="00415ADF"/>
    <w:rsid w:val="00417356"/>
    <w:rsid w:val="0042140F"/>
    <w:rsid w:val="0042271C"/>
    <w:rsid w:val="00422971"/>
    <w:rsid w:val="0042358A"/>
    <w:rsid w:val="00423739"/>
    <w:rsid w:val="00424BD5"/>
    <w:rsid w:val="00425023"/>
    <w:rsid w:val="00425323"/>
    <w:rsid w:val="0042594D"/>
    <w:rsid w:val="0042691C"/>
    <w:rsid w:val="0043074A"/>
    <w:rsid w:val="004315B3"/>
    <w:rsid w:val="00431614"/>
    <w:rsid w:val="00433E87"/>
    <w:rsid w:val="00434360"/>
    <w:rsid w:val="00434933"/>
    <w:rsid w:val="00435230"/>
    <w:rsid w:val="00436829"/>
    <w:rsid w:val="00436E30"/>
    <w:rsid w:val="00440C24"/>
    <w:rsid w:val="0044175A"/>
    <w:rsid w:val="00441C01"/>
    <w:rsid w:val="00442F2A"/>
    <w:rsid w:val="00445EA5"/>
    <w:rsid w:val="00450995"/>
    <w:rsid w:val="00451248"/>
    <w:rsid w:val="0045354F"/>
    <w:rsid w:val="00453957"/>
    <w:rsid w:val="00454B8D"/>
    <w:rsid w:val="00455751"/>
    <w:rsid w:val="004563C9"/>
    <w:rsid w:val="0045642B"/>
    <w:rsid w:val="00457CE4"/>
    <w:rsid w:val="00461CFA"/>
    <w:rsid w:val="004654E7"/>
    <w:rsid w:val="004660FC"/>
    <w:rsid w:val="00470E07"/>
    <w:rsid w:val="00474526"/>
    <w:rsid w:val="00475526"/>
    <w:rsid w:val="004757D0"/>
    <w:rsid w:val="00475D12"/>
    <w:rsid w:val="00475E3E"/>
    <w:rsid w:val="004773D1"/>
    <w:rsid w:val="00477812"/>
    <w:rsid w:val="004834C3"/>
    <w:rsid w:val="0048484E"/>
    <w:rsid w:val="00485B0E"/>
    <w:rsid w:val="0048680C"/>
    <w:rsid w:val="0049041A"/>
    <w:rsid w:val="00491522"/>
    <w:rsid w:val="0049217D"/>
    <w:rsid w:val="0049365A"/>
    <w:rsid w:val="00493E88"/>
    <w:rsid w:val="00495EA7"/>
    <w:rsid w:val="004960BC"/>
    <w:rsid w:val="00496F4B"/>
    <w:rsid w:val="00497A53"/>
    <w:rsid w:val="004A14F3"/>
    <w:rsid w:val="004A183E"/>
    <w:rsid w:val="004A31BD"/>
    <w:rsid w:val="004A3951"/>
    <w:rsid w:val="004A4E8A"/>
    <w:rsid w:val="004A69F3"/>
    <w:rsid w:val="004A6BDC"/>
    <w:rsid w:val="004A7468"/>
    <w:rsid w:val="004B10AB"/>
    <w:rsid w:val="004B585D"/>
    <w:rsid w:val="004B6CBA"/>
    <w:rsid w:val="004B7286"/>
    <w:rsid w:val="004B72BD"/>
    <w:rsid w:val="004C09BA"/>
    <w:rsid w:val="004C09D7"/>
    <w:rsid w:val="004C1653"/>
    <w:rsid w:val="004C1DB7"/>
    <w:rsid w:val="004C3485"/>
    <w:rsid w:val="004C6D29"/>
    <w:rsid w:val="004C6DAA"/>
    <w:rsid w:val="004C7BC9"/>
    <w:rsid w:val="004D002D"/>
    <w:rsid w:val="004D292C"/>
    <w:rsid w:val="004D2C1E"/>
    <w:rsid w:val="004D2CB9"/>
    <w:rsid w:val="004D3110"/>
    <w:rsid w:val="004D4131"/>
    <w:rsid w:val="004D7FE2"/>
    <w:rsid w:val="004E07D1"/>
    <w:rsid w:val="004E2749"/>
    <w:rsid w:val="004E39A2"/>
    <w:rsid w:val="004E62D0"/>
    <w:rsid w:val="004E6EB4"/>
    <w:rsid w:val="004E7762"/>
    <w:rsid w:val="004E7E53"/>
    <w:rsid w:val="004F13D7"/>
    <w:rsid w:val="004F1603"/>
    <w:rsid w:val="004F30AB"/>
    <w:rsid w:val="004F55D2"/>
    <w:rsid w:val="00500D9B"/>
    <w:rsid w:val="00502B59"/>
    <w:rsid w:val="00503D7D"/>
    <w:rsid w:val="005047E0"/>
    <w:rsid w:val="005054C6"/>
    <w:rsid w:val="00507321"/>
    <w:rsid w:val="00507F4B"/>
    <w:rsid w:val="00511181"/>
    <w:rsid w:val="00511C69"/>
    <w:rsid w:val="00513663"/>
    <w:rsid w:val="00514462"/>
    <w:rsid w:val="00514D62"/>
    <w:rsid w:val="0051578D"/>
    <w:rsid w:val="0052129F"/>
    <w:rsid w:val="00522881"/>
    <w:rsid w:val="00523586"/>
    <w:rsid w:val="00523679"/>
    <w:rsid w:val="005269A4"/>
    <w:rsid w:val="00527A81"/>
    <w:rsid w:val="00527EA0"/>
    <w:rsid w:val="00530660"/>
    <w:rsid w:val="0053114C"/>
    <w:rsid w:val="0053234D"/>
    <w:rsid w:val="005335A1"/>
    <w:rsid w:val="005338CA"/>
    <w:rsid w:val="00534A95"/>
    <w:rsid w:val="005362BF"/>
    <w:rsid w:val="005377E4"/>
    <w:rsid w:val="00537947"/>
    <w:rsid w:val="00541C53"/>
    <w:rsid w:val="005450C9"/>
    <w:rsid w:val="00545F97"/>
    <w:rsid w:val="00550E7A"/>
    <w:rsid w:val="005525A4"/>
    <w:rsid w:val="00553AE9"/>
    <w:rsid w:val="00554889"/>
    <w:rsid w:val="00554AF9"/>
    <w:rsid w:val="00554B38"/>
    <w:rsid w:val="005556C0"/>
    <w:rsid w:val="00557434"/>
    <w:rsid w:val="00557732"/>
    <w:rsid w:val="00560D91"/>
    <w:rsid w:val="0056183C"/>
    <w:rsid w:val="00561E5B"/>
    <w:rsid w:val="00561F6B"/>
    <w:rsid w:val="00565D06"/>
    <w:rsid w:val="00567519"/>
    <w:rsid w:val="00572864"/>
    <w:rsid w:val="00573F6A"/>
    <w:rsid w:val="0057484B"/>
    <w:rsid w:val="005757DA"/>
    <w:rsid w:val="00575A05"/>
    <w:rsid w:val="00576223"/>
    <w:rsid w:val="005763A9"/>
    <w:rsid w:val="0057717B"/>
    <w:rsid w:val="0058079E"/>
    <w:rsid w:val="00580A17"/>
    <w:rsid w:val="00580C80"/>
    <w:rsid w:val="0058188B"/>
    <w:rsid w:val="00582A18"/>
    <w:rsid w:val="00585D6E"/>
    <w:rsid w:val="00587265"/>
    <w:rsid w:val="005873C9"/>
    <w:rsid w:val="00587629"/>
    <w:rsid w:val="00590877"/>
    <w:rsid w:val="00593116"/>
    <w:rsid w:val="00593418"/>
    <w:rsid w:val="00594AB7"/>
    <w:rsid w:val="005973CF"/>
    <w:rsid w:val="00597EA0"/>
    <w:rsid w:val="005A2B35"/>
    <w:rsid w:val="005A32A5"/>
    <w:rsid w:val="005A3410"/>
    <w:rsid w:val="005A4EAA"/>
    <w:rsid w:val="005A6563"/>
    <w:rsid w:val="005A6A54"/>
    <w:rsid w:val="005B118F"/>
    <w:rsid w:val="005B2396"/>
    <w:rsid w:val="005B23A6"/>
    <w:rsid w:val="005B2D30"/>
    <w:rsid w:val="005B58FB"/>
    <w:rsid w:val="005B7B81"/>
    <w:rsid w:val="005C1118"/>
    <w:rsid w:val="005C3415"/>
    <w:rsid w:val="005C37BB"/>
    <w:rsid w:val="005C6572"/>
    <w:rsid w:val="005D22FA"/>
    <w:rsid w:val="005D5F81"/>
    <w:rsid w:val="005D7409"/>
    <w:rsid w:val="005D7957"/>
    <w:rsid w:val="005D79EB"/>
    <w:rsid w:val="005E0D4B"/>
    <w:rsid w:val="005E1450"/>
    <w:rsid w:val="005E16E5"/>
    <w:rsid w:val="005E2EC6"/>
    <w:rsid w:val="005E497B"/>
    <w:rsid w:val="005E539D"/>
    <w:rsid w:val="005E57AB"/>
    <w:rsid w:val="005E6237"/>
    <w:rsid w:val="005E7936"/>
    <w:rsid w:val="005F0CC0"/>
    <w:rsid w:val="005F1308"/>
    <w:rsid w:val="005F1A04"/>
    <w:rsid w:val="005F2E29"/>
    <w:rsid w:val="005F3046"/>
    <w:rsid w:val="005F3FCB"/>
    <w:rsid w:val="005F489D"/>
    <w:rsid w:val="005F4901"/>
    <w:rsid w:val="006007AF"/>
    <w:rsid w:val="00600FBA"/>
    <w:rsid w:val="006027F0"/>
    <w:rsid w:val="00604E53"/>
    <w:rsid w:val="00604FBE"/>
    <w:rsid w:val="00607155"/>
    <w:rsid w:val="00607F45"/>
    <w:rsid w:val="00610F70"/>
    <w:rsid w:val="00612994"/>
    <w:rsid w:val="006144A2"/>
    <w:rsid w:val="0062336F"/>
    <w:rsid w:val="00626921"/>
    <w:rsid w:val="00626ABE"/>
    <w:rsid w:val="00626FE0"/>
    <w:rsid w:val="006272B2"/>
    <w:rsid w:val="006317BB"/>
    <w:rsid w:val="00631807"/>
    <w:rsid w:val="0063220C"/>
    <w:rsid w:val="00633C80"/>
    <w:rsid w:val="0063435D"/>
    <w:rsid w:val="00634E88"/>
    <w:rsid w:val="006406AA"/>
    <w:rsid w:val="00641FCF"/>
    <w:rsid w:val="00642320"/>
    <w:rsid w:val="00642533"/>
    <w:rsid w:val="00642B6C"/>
    <w:rsid w:val="006434D5"/>
    <w:rsid w:val="006452CB"/>
    <w:rsid w:val="00645D42"/>
    <w:rsid w:val="00647857"/>
    <w:rsid w:val="00652D04"/>
    <w:rsid w:val="00652E02"/>
    <w:rsid w:val="00653429"/>
    <w:rsid w:val="0065478C"/>
    <w:rsid w:val="00654B84"/>
    <w:rsid w:val="00655252"/>
    <w:rsid w:val="00655B43"/>
    <w:rsid w:val="00656470"/>
    <w:rsid w:val="006566F1"/>
    <w:rsid w:val="006567EE"/>
    <w:rsid w:val="006610D6"/>
    <w:rsid w:val="00662443"/>
    <w:rsid w:val="00664FC9"/>
    <w:rsid w:val="00665907"/>
    <w:rsid w:val="00671766"/>
    <w:rsid w:val="0067355E"/>
    <w:rsid w:val="006750D3"/>
    <w:rsid w:val="00675482"/>
    <w:rsid w:val="006755BF"/>
    <w:rsid w:val="00676B59"/>
    <w:rsid w:val="00681245"/>
    <w:rsid w:val="006846FF"/>
    <w:rsid w:val="00684839"/>
    <w:rsid w:val="00684D59"/>
    <w:rsid w:val="00685A31"/>
    <w:rsid w:val="006865E6"/>
    <w:rsid w:val="00687C39"/>
    <w:rsid w:val="006915C9"/>
    <w:rsid w:val="00694A16"/>
    <w:rsid w:val="006A19F6"/>
    <w:rsid w:val="006A2098"/>
    <w:rsid w:val="006A3502"/>
    <w:rsid w:val="006A363E"/>
    <w:rsid w:val="006A4299"/>
    <w:rsid w:val="006A4E07"/>
    <w:rsid w:val="006A5A06"/>
    <w:rsid w:val="006A62BD"/>
    <w:rsid w:val="006A7648"/>
    <w:rsid w:val="006B05A7"/>
    <w:rsid w:val="006B241C"/>
    <w:rsid w:val="006B5C80"/>
    <w:rsid w:val="006B5CD4"/>
    <w:rsid w:val="006B6B6E"/>
    <w:rsid w:val="006B7E19"/>
    <w:rsid w:val="006C09FB"/>
    <w:rsid w:val="006C1B5F"/>
    <w:rsid w:val="006C1FF8"/>
    <w:rsid w:val="006C3061"/>
    <w:rsid w:val="006C653C"/>
    <w:rsid w:val="006C689F"/>
    <w:rsid w:val="006D007C"/>
    <w:rsid w:val="006D00DD"/>
    <w:rsid w:val="006D0732"/>
    <w:rsid w:val="006D1953"/>
    <w:rsid w:val="006D2AC1"/>
    <w:rsid w:val="006D3CBA"/>
    <w:rsid w:val="006E0C9B"/>
    <w:rsid w:val="006E16CB"/>
    <w:rsid w:val="006E2847"/>
    <w:rsid w:val="006E294A"/>
    <w:rsid w:val="006E301D"/>
    <w:rsid w:val="006E55E2"/>
    <w:rsid w:val="006E6A17"/>
    <w:rsid w:val="006E7163"/>
    <w:rsid w:val="006F14CD"/>
    <w:rsid w:val="006F2857"/>
    <w:rsid w:val="006F4D44"/>
    <w:rsid w:val="006F4F50"/>
    <w:rsid w:val="006F5186"/>
    <w:rsid w:val="006F5B6C"/>
    <w:rsid w:val="00700200"/>
    <w:rsid w:val="00700BDE"/>
    <w:rsid w:val="007010C5"/>
    <w:rsid w:val="00704FC9"/>
    <w:rsid w:val="007076BA"/>
    <w:rsid w:val="0071046F"/>
    <w:rsid w:val="00711448"/>
    <w:rsid w:val="00711D70"/>
    <w:rsid w:val="00715DA2"/>
    <w:rsid w:val="007211A0"/>
    <w:rsid w:val="007226EA"/>
    <w:rsid w:val="00722B16"/>
    <w:rsid w:val="00723A97"/>
    <w:rsid w:val="00724626"/>
    <w:rsid w:val="00725034"/>
    <w:rsid w:val="00726BB8"/>
    <w:rsid w:val="007311FC"/>
    <w:rsid w:val="00731640"/>
    <w:rsid w:val="00731AAE"/>
    <w:rsid w:val="0073272D"/>
    <w:rsid w:val="007330E7"/>
    <w:rsid w:val="00733A1D"/>
    <w:rsid w:val="00733F1C"/>
    <w:rsid w:val="00734AC0"/>
    <w:rsid w:val="0073547C"/>
    <w:rsid w:val="00736A87"/>
    <w:rsid w:val="00736C9E"/>
    <w:rsid w:val="00737630"/>
    <w:rsid w:val="00737870"/>
    <w:rsid w:val="007406D7"/>
    <w:rsid w:val="007427EF"/>
    <w:rsid w:val="00746A52"/>
    <w:rsid w:val="00747037"/>
    <w:rsid w:val="00747AC2"/>
    <w:rsid w:val="00750CA4"/>
    <w:rsid w:val="00751635"/>
    <w:rsid w:val="00751740"/>
    <w:rsid w:val="0075329D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66D3"/>
    <w:rsid w:val="00776C13"/>
    <w:rsid w:val="00776EFB"/>
    <w:rsid w:val="00780BA6"/>
    <w:rsid w:val="0078152D"/>
    <w:rsid w:val="00785410"/>
    <w:rsid w:val="00786C7F"/>
    <w:rsid w:val="00787D4E"/>
    <w:rsid w:val="0079058B"/>
    <w:rsid w:val="00790C39"/>
    <w:rsid w:val="007929B3"/>
    <w:rsid w:val="00792C0D"/>
    <w:rsid w:val="00792F76"/>
    <w:rsid w:val="00793A9D"/>
    <w:rsid w:val="007945A9"/>
    <w:rsid w:val="00794957"/>
    <w:rsid w:val="00796739"/>
    <w:rsid w:val="007A0692"/>
    <w:rsid w:val="007A2538"/>
    <w:rsid w:val="007A2DDF"/>
    <w:rsid w:val="007A3316"/>
    <w:rsid w:val="007A3EF4"/>
    <w:rsid w:val="007A521E"/>
    <w:rsid w:val="007A52B7"/>
    <w:rsid w:val="007A7909"/>
    <w:rsid w:val="007B0166"/>
    <w:rsid w:val="007B12BD"/>
    <w:rsid w:val="007B1409"/>
    <w:rsid w:val="007B1BD8"/>
    <w:rsid w:val="007B3122"/>
    <w:rsid w:val="007B7311"/>
    <w:rsid w:val="007C0487"/>
    <w:rsid w:val="007C1E46"/>
    <w:rsid w:val="007C36B3"/>
    <w:rsid w:val="007C3794"/>
    <w:rsid w:val="007C650B"/>
    <w:rsid w:val="007C66CA"/>
    <w:rsid w:val="007C698C"/>
    <w:rsid w:val="007C6CB9"/>
    <w:rsid w:val="007D1830"/>
    <w:rsid w:val="007D1A5D"/>
    <w:rsid w:val="007D38BC"/>
    <w:rsid w:val="007D57BD"/>
    <w:rsid w:val="007D5B23"/>
    <w:rsid w:val="007D5DB4"/>
    <w:rsid w:val="007D6591"/>
    <w:rsid w:val="007D7262"/>
    <w:rsid w:val="007D781E"/>
    <w:rsid w:val="007E0AB2"/>
    <w:rsid w:val="007E20A1"/>
    <w:rsid w:val="007E2FFE"/>
    <w:rsid w:val="007E43F7"/>
    <w:rsid w:val="007E6CC4"/>
    <w:rsid w:val="007E6F26"/>
    <w:rsid w:val="007E78CF"/>
    <w:rsid w:val="007F019B"/>
    <w:rsid w:val="007F1A33"/>
    <w:rsid w:val="007F48E8"/>
    <w:rsid w:val="007F5FF1"/>
    <w:rsid w:val="007F7219"/>
    <w:rsid w:val="0080000D"/>
    <w:rsid w:val="008011CA"/>
    <w:rsid w:val="008025F0"/>
    <w:rsid w:val="00805D96"/>
    <w:rsid w:val="0080664C"/>
    <w:rsid w:val="0080712A"/>
    <w:rsid w:val="00807E23"/>
    <w:rsid w:val="00810896"/>
    <w:rsid w:val="0081332B"/>
    <w:rsid w:val="008147FE"/>
    <w:rsid w:val="00815A49"/>
    <w:rsid w:val="00820408"/>
    <w:rsid w:val="00822245"/>
    <w:rsid w:val="008226FA"/>
    <w:rsid w:val="008227E0"/>
    <w:rsid w:val="008231FA"/>
    <w:rsid w:val="008240E3"/>
    <w:rsid w:val="008242FE"/>
    <w:rsid w:val="00824439"/>
    <w:rsid w:val="00826996"/>
    <w:rsid w:val="00827123"/>
    <w:rsid w:val="00827445"/>
    <w:rsid w:val="00827A64"/>
    <w:rsid w:val="00830C4F"/>
    <w:rsid w:val="00831191"/>
    <w:rsid w:val="00832000"/>
    <w:rsid w:val="00832A6E"/>
    <w:rsid w:val="00832DDC"/>
    <w:rsid w:val="00832F80"/>
    <w:rsid w:val="0083379D"/>
    <w:rsid w:val="008351EE"/>
    <w:rsid w:val="00835272"/>
    <w:rsid w:val="00840DCF"/>
    <w:rsid w:val="008418A4"/>
    <w:rsid w:val="00843D15"/>
    <w:rsid w:val="00844F3E"/>
    <w:rsid w:val="0084775E"/>
    <w:rsid w:val="00847E8C"/>
    <w:rsid w:val="008511E3"/>
    <w:rsid w:val="00853D02"/>
    <w:rsid w:val="00856872"/>
    <w:rsid w:val="0085693B"/>
    <w:rsid w:val="00856EBD"/>
    <w:rsid w:val="008577C2"/>
    <w:rsid w:val="00860251"/>
    <w:rsid w:val="00860379"/>
    <w:rsid w:val="00860770"/>
    <w:rsid w:val="00861A33"/>
    <w:rsid w:val="00866155"/>
    <w:rsid w:val="0086690D"/>
    <w:rsid w:val="00867619"/>
    <w:rsid w:val="0087013A"/>
    <w:rsid w:val="0087162C"/>
    <w:rsid w:val="00872D89"/>
    <w:rsid w:val="00872DE1"/>
    <w:rsid w:val="008734AF"/>
    <w:rsid w:val="00874782"/>
    <w:rsid w:val="00875C5D"/>
    <w:rsid w:val="00876EED"/>
    <w:rsid w:val="00886CE8"/>
    <w:rsid w:val="0089072D"/>
    <w:rsid w:val="00892327"/>
    <w:rsid w:val="008923B4"/>
    <w:rsid w:val="00892C54"/>
    <w:rsid w:val="00893C2E"/>
    <w:rsid w:val="00895609"/>
    <w:rsid w:val="00896500"/>
    <w:rsid w:val="00897730"/>
    <w:rsid w:val="008A0F92"/>
    <w:rsid w:val="008A1AC7"/>
    <w:rsid w:val="008A221D"/>
    <w:rsid w:val="008A305B"/>
    <w:rsid w:val="008A3723"/>
    <w:rsid w:val="008A5256"/>
    <w:rsid w:val="008A5830"/>
    <w:rsid w:val="008B5479"/>
    <w:rsid w:val="008C159A"/>
    <w:rsid w:val="008C25DA"/>
    <w:rsid w:val="008C39E3"/>
    <w:rsid w:val="008C533F"/>
    <w:rsid w:val="008C613C"/>
    <w:rsid w:val="008C6455"/>
    <w:rsid w:val="008C661F"/>
    <w:rsid w:val="008C7226"/>
    <w:rsid w:val="008D0515"/>
    <w:rsid w:val="008D165C"/>
    <w:rsid w:val="008D2373"/>
    <w:rsid w:val="008D2484"/>
    <w:rsid w:val="008D2755"/>
    <w:rsid w:val="008D3E3F"/>
    <w:rsid w:val="008D4EB2"/>
    <w:rsid w:val="008D66C5"/>
    <w:rsid w:val="008E0BFA"/>
    <w:rsid w:val="008E18E5"/>
    <w:rsid w:val="008E3062"/>
    <w:rsid w:val="008E394B"/>
    <w:rsid w:val="008E59B2"/>
    <w:rsid w:val="008E5C66"/>
    <w:rsid w:val="008E7391"/>
    <w:rsid w:val="008E7457"/>
    <w:rsid w:val="008F05BD"/>
    <w:rsid w:val="008F0BD0"/>
    <w:rsid w:val="008F0C59"/>
    <w:rsid w:val="008F2B8A"/>
    <w:rsid w:val="008F3C99"/>
    <w:rsid w:val="008F4450"/>
    <w:rsid w:val="008F576A"/>
    <w:rsid w:val="008F590F"/>
    <w:rsid w:val="008F6DEA"/>
    <w:rsid w:val="008F7C18"/>
    <w:rsid w:val="008F7D0C"/>
    <w:rsid w:val="0090014E"/>
    <w:rsid w:val="00901B21"/>
    <w:rsid w:val="00902291"/>
    <w:rsid w:val="00902596"/>
    <w:rsid w:val="00902910"/>
    <w:rsid w:val="0090433C"/>
    <w:rsid w:val="00904E5B"/>
    <w:rsid w:val="00905841"/>
    <w:rsid w:val="00905843"/>
    <w:rsid w:val="00905E03"/>
    <w:rsid w:val="00910394"/>
    <w:rsid w:val="00910C88"/>
    <w:rsid w:val="00911384"/>
    <w:rsid w:val="009113FA"/>
    <w:rsid w:val="009116F8"/>
    <w:rsid w:val="0091350F"/>
    <w:rsid w:val="00914312"/>
    <w:rsid w:val="009167B1"/>
    <w:rsid w:val="009175E3"/>
    <w:rsid w:val="009212C4"/>
    <w:rsid w:val="00921658"/>
    <w:rsid w:val="00923AD0"/>
    <w:rsid w:val="00924AE7"/>
    <w:rsid w:val="0093040B"/>
    <w:rsid w:val="009314C9"/>
    <w:rsid w:val="00934878"/>
    <w:rsid w:val="00935528"/>
    <w:rsid w:val="00936005"/>
    <w:rsid w:val="00936451"/>
    <w:rsid w:val="00936888"/>
    <w:rsid w:val="00937C8F"/>
    <w:rsid w:val="0094040D"/>
    <w:rsid w:val="00942AFF"/>
    <w:rsid w:val="0094663D"/>
    <w:rsid w:val="00946F38"/>
    <w:rsid w:val="00947658"/>
    <w:rsid w:val="00947F54"/>
    <w:rsid w:val="00950EF9"/>
    <w:rsid w:val="00951756"/>
    <w:rsid w:val="00952461"/>
    <w:rsid w:val="0095269A"/>
    <w:rsid w:val="0095272E"/>
    <w:rsid w:val="00953402"/>
    <w:rsid w:val="0095641A"/>
    <w:rsid w:val="00956B7E"/>
    <w:rsid w:val="00956D30"/>
    <w:rsid w:val="009573ED"/>
    <w:rsid w:val="009578A8"/>
    <w:rsid w:val="00957DBE"/>
    <w:rsid w:val="00960EE0"/>
    <w:rsid w:val="00963DDD"/>
    <w:rsid w:val="0096431C"/>
    <w:rsid w:val="00964973"/>
    <w:rsid w:val="00966BF7"/>
    <w:rsid w:val="00972244"/>
    <w:rsid w:val="009745D7"/>
    <w:rsid w:val="00977224"/>
    <w:rsid w:val="0097774D"/>
    <w:rsid w:val="00977D8C"/>
    <w:rsid w:val="009804C5"/>
    <w:rsid w:val="009819F8"/>
    <w:rsid w:val="00981F83"/>
    <w:rsid w:val="00981FCB"/>
    <w:rsid w:val="009827BC"/>
    <w:rsid w:val="00982B3A"/>
    <w:rsid w:val="00983D34"/>
    <w:rsid w:val="009854D1"/>
    <w:rsid w:val="00985863"/>
    <w:rsid w:val="009873E4"/>
    <w:rsid w:val="00987648"/>
    <w:rsid w:val="00987F55"/>
    <w:rsid w:val="00990F84"/>
    <w:rsid w:val="009924E8"/>
    <w:rsid w:val="0099304A"/>
    <w:rsid w:val="00994D69"/>
    <w:rsid w:val="009952A0"/>
    <w:rsid w:val="00995B06"/>
    <w:rsid w:val="00995B44"/>
    <w:rsid w:val="00995C51"/>
    <w:rsid w:val="009A0EA5"/>
    <w:rsid w:val="009A2493"/>
    <w:rsid w:val="009A2CB8"/>
    <w:rsid w:val="009A2D80"/>
    <w:rsid w:val="009A3B70"/>
    <w:rsid w:val="009A3E2E"/>
    <w:rsid w:val="009A4B54"/>
    <w:rsid w:val="009A66E6"/>
    <w:rsid w:val="009A6B77"/>
    <w:rsid w:val="009A7DA8"/>
    <w:rsid w:val="009B3D21"/>
    <w:rsid w:val="009B4C5A"/>
    <w:rsid w:val="009B566B"/>
    <w:rsid w:val="009B7BB5"/>
    <w:rsid w:val="009B7FD9"/>
    <w:rsid w:val="009C0088"/>
    <w:rsid w:val="009C0B6E"/>
    <w:rsid w:val="009C0B8B"/>
    <w:rsid w:val="009C0F37"/>
    <w:rsid w:val="009C1E79"/>
    <w:rsid w:val="009C1FCD"/>
    <w:rsid w:val="009C3784"/>
    <w:rsid w:val="009C3DAB"/>
    <w:rsid w:val="009C4767"/>
    <w:rsid w:val="009C5BAE"/>
    <w:rsid w:val="009C6A55"/>
    <w:rsid w:val="009C7033"/>
    <w:rsid w:val="009C74B1"/>
    <w:rsid w:val="009C7C80"/>
    <w:rsid w:val="009D043A"/>
    <w:rsid w:val="009D29F5"/>
    <w:rsid w:val="009D2F8C"/>
    <w:rsid w:val="009D3520"/>
    <w:rsid w:val="009D38F9"/>
    <w:rsid w:val="009D3A35"/>
    <w:rsid w:val="009D3BB7"/>
    <w:rsid w:val="009D56BB"/>
    <w:rsid w:val="009D6AB9"/>
    <w:rsid w:val="009D6C9C"/>
    <w:rsid w:val="009D7319"/>
    <w:rsid w:val="009D7D82"/>
    <w:rsid w:val="009E0254"/>
    <w:rsid w:val="009E0E2E"/>
    <w:rsid w:val="009E0EFA"/>
    <w:rsid w:val="009E12C4"/>
    <w:rsid w:val="009E1AEA"/>
    <w:rsid w:val="009E2319"/>
    <w:rsid w:val="009E2FC1"/>
    <w:rsid w:val="009E3245"/>
    <w:rsid w:val="009E5A3C"/>
    <w:rsid w:val="009E6563"/>
    <w:rsid w:val="009E6FED"/>
    <w:rsid w:val="009F0EBA"/>
    <w:rsid w:val="009F1974"/>
    <w:rsid w:val="009F2505"/>
    <w:rsid w:val="009F3405"/>
    <w:rsid w:val="009F3BBA"/>
    <w:rsid w:val="009F476B"/>
    <w:rsid w:val="009F70BD"/>
    <w:rsid w:val="00A0029C"/>
    <w:rsid w:val="00A02A46"/>
    <w:rsid w:val="00A03E18"/>
    <w:rsid w:val="00A04E50"/>
    <w:rsid w:val="00A13750"/>
    <w:rsid w:val="00A13D02"/>
    <w:rsid w:val="00A1456C"/>
    <w:rsid w:val="00A14CA7"/>
    <w:rsid w:val="00A165E9"/>
    <w:rsid w:val="00A17484"/>
    <w:rsid w:val="00A2059D"/>
    <w:rsid w:val="00A209A2"/>
    <w:rsid w:val="00A20F0F"/>
    <w:rsid w:val="00A23927"/>
    <w:rsid w:val="00A250C0"/>
    <w:rsid w:val="00A273D7"/>
    <w:rsid w:val="00A3055A"/>
    <w:rsid w:val="00A3141B"/>
    <w:rsid w:val="00A31C66"/>
    <w:rsid w:val="00A34647"/>
    <w:rsid w:val="00A36336"/>
    <w:rsid w:val="00A40611"/>
    <w:rsid w:val="00A40CFF"/>
    <w:rsid w:val="00A40EF3"/>
    <w:rsid w:val="00A41793"/>
    <w:rsid w:val="00A418DE"/>
    <w:rsid w:val="00A459C3"/>
    <w:rsid w:val="00A53FC2"/>
    <w:rsid w:val="00A609D2"/>
    <w:rsid w:val="00A60BF3"/>
    <w:rsid w:val="00A619F7"/>
    <w:rsid w:val="00A6211F"/>
    <w:rsid w:val="00A645E9"/>
    <w:rsid w:val="00A64A86"/>
    <w:rsid w:val="00A64BA7"/>
    <w:rsid w:val="00A66F70"/>
    <w:rsid w:val="00A71275"/>
    <w:rsid w:val="00A72A27"/>
    <w:rsid w:val="00A74001"/>
    <w:rsid w:val="00A752F4"/>
    <w:rsid w:val="00A75EC0"/>
    <w:rsid w:val="00A8048E"/>
    <w:rsid w:val="00A821D6"/>
    <w:rsid w:val="00A829DB"/>
    <w:rsid w:val="00A82B07"/>
    <w:rsid w:val="00A84599"/>
    <w:rsid w:val="00A866F0"/>
    <w:rsid w:val="00A87C58"/>
    <w:rsid w:val="00A87FB3"/>
    <w:rsid w:val="00A90D09"/>
    <w:rsid w:val="00A917EB"/>
    <w:rsid w:val="00A91B80"/>
    <w:rsid w:val="00A920A2"/>
    <w:rsid w:val="00A978D2"/>
    <w:rsid w:val="00A97AAD"/>
    <w:rsid w:val="00A97CB9"/>
    <w:rsid w:val="00AA09D9"/>
    <w:rsid w:val="00AA1E8F"/>
    <w:rsid w:val="00AA2451"/>
    <w:rsid w:val="00AA4E3D"/>
    <w:rsid w:val="00AA678A"/>
    <w:rsid w:val="00AB1CD7"/>
    <w:rsid w:val="00AB326B"/>
    <w:rsid w:val="00AB3599"/>
    <w:rsid w:val="00AB432E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38E8"/>
    <w:rsid w:val="00AC3D50"/>
    <w:rsid w:val="00AC48D1"/>
    <w:rsid w:val="00AC511D"/>
    <w:rsid w:val="00AC5911"/>
    <w:rsid w:val="00AC7429"/>
    <w:rsid w:val="00AD15CA"/>
    <w:rsid w:val="00AD24D8"/>
    <w:rsid w:val="00AD6529"/>
    <w:rsid w:val="00AD68CB"/>
    <w:rsid w:val="00AD7250"/>
    <w:rsid w:val="00AE16F7"/>
    <w:rsid w:val="00AE2043"/>
    <w:rsid w:val="00AE2211"/>
    <w:rsid w:val="00AE44B3"/>
    <w:rsid w:val="00AE4E4D"/>
    <w:rsid w:val="00AE7005"/>
    <w:rsid w:val="00AF1EF2"/>
    <w:rsid w:val="00AF2B98"/>
    <w:rsid w:val="00AF35E4"/>
    <w:rsid w:val="00AF413A"/>
    <w:rsid w:val="00AF4C43"/>
    <w:rsid w:val="00AF779F"/>
    <w:rsid w:val="00AF78FE"/>
    <w:rsid w:val="00B01BE4"/>
    <w:rsid w:val="00B022AF"/>
    <w:rsid w:val="00B06A4A"/>
    <w:rsid w:val="00B06EFF"/>
    <w:rsid w:val="00B07250"/>
    <w:rsid w:val="00B10F30"/>
    <w:rsid w:val="00B11A7E"/>
    <w:rsid w:val="00B13808"/>
    <w:rsid w:val="00B138D7"/>
    <w:rsid w:val="00B14027"/>
    <w:rsid w:val="00B140D8"/>
    <w:rsid w:val="00B20BC4"/>
    <w:rsid w:val="00B23658"/>
    <w:rsid w:val="00B23C88"/>
    <w:rsid w:val="00B24023"/>
    <w:rsid w:val="00B2441A"/>
    <w:rsid w:val="00B244BE"/>
    <w:rsid w:val="00B255FA"/>
    <w:rsid w:val="00B25989"/>
    <w:rsid w:val="00B25A89"/>
    <w:rsid w:val="00B26E54"/>
    <w:rsid w:val="00B30AD0"/>
    <w:rsid w:val="00B319BA"/>
    <w:rsid w:val="00B32280"/>
    <w:rsid w:val="00B35F1A"/>
    <w:rsid w:val="00B3661C"/>
    <w:rsid w:val="00B37B54"/>
    <w:rsid w:val="00B37F60"/>
    <w:rsid w:val="00B401D9"/>
    <w:rsid w:val="00B45881"/>
    <w:rsid w:val="00B45E00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46DA"/>
    <w:rsid w:val="00B55ABF"/>
    <w:rsid w:val="00B57810"/>
    <w:rsid w:val="00B6011F"/>
    <w:rsid w:val="00B61E0F"/>
    <w:rsid w:val="00B635EA"/>
    <w:rsid w:val="00B63DBD"/>
    <w:rsid w:val="00B64375"/>
    <w:rsid w:val="00B65968"/>
    <w:rsid w:val="00B6609D"/>
    <w:rsid w:val="00B670CC"/>
    <w:rsid w:val="00B67263"/>
    <w:rsid w:val="00B67ED2"/>
    <w:rsid w:val="00B7012D"/>
    <w:rsid w:val="00B728C1"/>
    <w:rsid w:val="00B74034"/>
    <w:rsid w:val="00B74DDB"/>
    <w:rsid w:val="00B7551A"/>
    <w:rsid w:val="00B75E92"/>
    <w:rsid w:val="00B76436"/>
    <w:rsid w:val="00B773CC"/>
    <w:rsid w:val="00B77E0B"/>
    <w:rsid w:val="00B80FC5"/>
    <w:rsid w:val="00B81106"/>
    <w:rsid w:val="00B816B4"/>
    <w:rsid w:val="00B83AF0"/>
    <w:rsid w:val="00B859D6"/>
    <w:rsid w:val="00B8791D"/>
    <w:rsid w:val="00B90DF1"/>
    <w:rsid w:val="00B91223"/>
    <w:rsid w:val="00B9239F"/>
    <w:rsid w:val="00B939A8"/>
    <w:rsid w:val="00B94D2C"/>
    <w:rsid w:val="00B979D1"/>
    <w:rsid w:val="00BA1943"/>
    <w:rsid w:val="00BA2736"/>
    <w:rsid w:val="00BA6F4D"/>
    <w:rsid w:val="00BA798C"/>
    <w:rsid w:val="00BB010D"/>
    <w:rsid w:val="00BB0990"/>
    <w:rsid w:val="00BB1D8C"/>
    <w:rsid w:val="00BB336F"/>
    <w:rsid w:val="00BB5330"/>
    <w:rsid w:val="00BB6529"/>
    <w:rsid w:val="00BB6E0E"/>
    <w:rsid w:val="00BB7A55"/>
    <w:rsid w:val="00BC03B3"/>
    <w:rsid w:val="00BC1594"/>
    <w:rsid w:val="00BC1A42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6644"/>
    <w:rsid w:val="00BD72B4"/>
    <w:rsid w:val="00BE0626"/>
    <w:rsid w:val="00BE33DC"/>
    <w:rsid w:val="00BE4C43"/>
    <w:rsid w:val="00BE5E50"/>
    <w:rsid w:val="00BE6B7C"/>
    <w:rsid w:val="00BE6EB6"/>
    <w:rsid w:val="00BE6F7E"/>
    <w:rsid w:val="00BE77CE"/>
    <w:rsid w:val="00BE7C51"/>
    <w:rsid w:val="00BF2A07"/>
    <w:rsid w:val="00BF305A"/>
    <w:rsid w:val="00BF3C19"/>
    <w:rsid w:val="00BF4D7D"/>
    <w:rsid w:val="00BF5255"/>
    <w:rsid w:val="00BF58C6"/>
    <w:rsid w:val="00BF6078"/>
    <w:rsid w:val="00BF7442"/>
    <w:rsid w:val="00C009F3"/>
    <w:rsid w:val="00C02B46"/>
    <w:rsid w:val="00C07051"/>
    <w:rsid w:val="00C11806"/>
    <w:rsid w:val="00C12FFF"/>
    <w:rsid w:val="00C144B7"/>
    <w:rsid w:val="00C14A81"/>
    <w:rsid w:val="00C154C8"/>
    <w:rsid w:val="00C15768"/>
    <w:rsid w:val="00C161AD"/>
    <w:rsid w:val="00C16559"/>
    <w:rsid w:val="00C170CC"/>
    <w:rsid w:val="00C2077F"/>
    <w:rsid w:val="00C20A02"/>
    <w:rsid w:val="00C21CA4"/>
    <w:rsid w:val="00C26785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5A19"/>
    <w:rsid w:val="00C37162"/>
    <w:rsid w:val="00C374AB"/>
    <w:rsid w:val="00C37DEB"/>
    <w:rsid w:val="00C40DB1"/>
    <w:rsid w:val="00C40F6A"/>
    <w:rsid w:val="00C44932"/>
    <w:rsid w:val="00C45F0F"/>
    <w:rsid w:val="00C462E2"/>
    <w:rsid w:val="00C46410"/>
    <w:rsid w:val="00C4787F"/>
    <w:rsid w:val="00C50D7F"/>
    <w:rsid w:val="00C51E25"/>
    <w:rsid w:val="00C546F9"/>
    <w:rsid w:val="00C56FDB"/>
    <w:rsid w:val="00C57C79"/>
    <w:rsid w:val="00C62BBE"/>
    <w:rsid w:val="00C64310"/>
    <w:rsid w:val="00C654C4"/>
    <w:rsid w:val="00C65CA5"/>
    <w:rsid w:val="00C6615A"/>
    <w:rsid w:val="00C66D95"/>
    <w:rsid w:val="00C7005D"/>
    <w:rsid w:val="00C703F5"/>
    <w:rsid w:val="00C70C71"/>
    <w:rsid w:val="00C71BFE"/>
    <w:rsid w:val="00C74A58"/>
    <w:rsid w:val="00C770DF"/>
    <w:rsid w:val="00C77339"/>
    <w:rsid w:val="00C80B07"/>
    <w:rsid w:val="00C80D26"/>
    <w:rsid w:val="00C81F6D"/>
    <w:rsid w:val="00C8204D"/>
    <w:rsid w:val="00C824D4"/>
    <w:rsid w:val="00C82BBF"/>
    <w:rsid w:val="00C872EC"/>
    <w:rsid w:val="00C879C9"/>
    <w:rsid w:val="00C87B45"/>
    <w:rsid w:val="00C9193C"/>
    <w:rsid w:val="00C926DE"/>
    <w:rsid w:val="00C92708"/>
    <w:rsid w:val="00C930C0"/>
    <w:rsid w:val="00C94EA3"/>
    <w:rsid w:val="00C95FBF"/>
    <w:rsid w:val="00C97131"/>
    <w:rsid w:val="00C978C8"/>
    <w:rsid w:val="00CA00B6"/>
    <w:rsid w:val="00CA10B5"/>
    <w:rsid w:val="00CA185F"/>
    <w:rsid w:val="00CA1879"/>
    <w:rsid w:val="00CA205D"/>
    <w:rsid w:val="00CA4022"/>
    <w:rsid w:val="00CA4475"/>
    <w:rsid w:val="00CA65DC"/>
    <w:rsid w:val="00CA69F9"/>
    <w:rsid w:val="00CA7ADC"/>
    <w:rsid w:val="00CB2673"/>
    <w:rsid w:val="00CB3F34"/>
    <w:rsid w:val="00CB5CD2"/>
    <w:rsid w:val="00CB751C"/>
    <w:rsid w:val="00CC3053"/>
    <w:rsid w:val="00CC3C03"/>
    <w:rsid w:val="00CC52B1"/>
    <w:rsid w:val="00CC5BB2"/>
    <w:rsid w:val="00CC6413"/>
    <w:rsid w:val="00CC7AE2"/>
    <w:rsid w:val="00CC7BD1"/>
    <w:rsid w:val="00CD1C55"/>
    <w:rsid w:val="00CD3254"/>
    <w:rsid w:val="00CD46AA"/>
    <w:rsid w:val="00CD4A4D"/>
    <w:rsid w:val="00CD5A41"/>
    <w:rsid w:val="00CD6722"/>
    <w:rsid w:val="00CE2CFD"/>
    <w:rsid w:val="00CE3107"/>
    <w:rsid w:val="00CE3DFA"/>
    <w:rsid w:val="00CE4BA2"/>
    <w:rsid w:val="00CE6419"/>
    <w:rsid w:val="00CE6D7D"/>
    <w:rsid w:val="00CF0A53"/>
    <w:rsid w:val="00CF2373"/>
    <w:rsid w:val="00CF4F85"/>
    <w:rsid w:val="00CF6456"/>
    <w:rsid w:val="00CF6764"/>
    <w:rsid w:val="00D01B41"/>
    <w:rsid w:val="00D02A07"/>
    <w:rsid w:val="00D03078"/>
    <w:rsid w:val="00D10198"/>
    <w:rsid w:val="00D14703"/>
    <w:rsid w:val="00D14C03"/>
    <w:rsid w:val="00D15E73"/>
    <w:rsid w:val="00D16091"/>
    <w:rsid w:val="00D16F9E"/>
    <w:rsid w:val="00D17186"/>
    <w:rsid w:val="00D234B7"/>
    <w:rsid w:val="00D23B7A"/>
    <w:rsid w:val="00D252EC"/>
    <w:rsid w:val="00D25DD2"/>
    <w:rsid w:val="00D27013"/>
    <w:rsid w:val="00D303A9"/>
    <w:rsid w:val="00D333E7"/>
    <w:rsid w:val="00D40A2B"/>
    <w:rsid w:val="00D40CC5"/>
    <w:rsid w:val="00D424F4"/>
    <w:rsid w:val="00D43D64"/>
    <w:rsid w:val="00D442D3"/>
    <w:rsid w:val="00D45F05"/>
    <w:rsid w:val="00D45FF1"/>
    <w:rsid w:val="00D46098"/>
    <w:rsid w:val="00D463FF"/>
    <w:rsid w:val="00D5183B"/>
    <w:rsid w:val="00D5370C"/>
    <w:rsid w:val="00D543EA"/>
    <w:rsid w:val="00D572D4"/>
    <w:rsid w:val="00D57744"/>
    <w:rsid w:val="00D61237"/>
    <w:rsid w:val="00D639D2"/>
    <w:rsid w:val="00D63D82"/>
    <w:rsid w:val="00D67A94"/>
    <w:rsid w:val="00D67C0B"/>
    <w:rsid w:val="00D67EBD"/>
    <w:rsid w:val="00D701EE"/>
    <w:rsid w:val="00D70798"/>
    <w:rsid w:val="00D71C57"/>
    <w:rsid w:val="00D72D14"/>
    <w:rsid w:val="00D739D6"/>
    <w:rsid w:val="00D73B4E"/>
    <w:rsid w:val="00D74518"/>
    <w:rsid w:val="00D748D8"/>
    <w:rsid w:val="00D758B5"/>
    <w:rsid w:val="00D7665C"/>
    <w:rsid w:val="00D77D69"/>
    <w:rsid w:val="00D80AB6"/>
    <w:rsid w:val="00D8116A"/>
    <w:rsid w:val="00D818A1"/>
    <w:rsid w:val="00D81D08"/>
    <w:rsid w:val="00D821CA"/>
    <w:rsid w:val="00D82DF2"/>
    <w:rsid w:val="00D83D75"/>
    <w:rsid w:val="00D84BA2"/>
    <w:rsid w:val="00D85A91"/>
    <w:rsid w:val="00D85F6E"/>
    <w:rsid w:val="00D87D27"/>
    <w:rsid w:val="00D87F86"/>
    <w:rsid w:val="00D904C0"/>
    <w:rsid w:val="00D9140D"/>
    <w:rsid w:val="00D92208"/>
    <w:rsid w:val="00D93765"/>
    <w:rsid w:val="00D93B86"/>
    <w:rsid w:val="00D9469F"/>
    <w:rsid w:val="00D94A1C"/>
    <w:rsid w:val="00D96645"/>
    <w:rsid w:val="00DA419C"/>
    <w:rsid w:val="00DA4842"/>
    <w:rsid w:val="00DB0764"/>
    <w:rsid w:val="00DB27C5"/>
    <w:rsid w:val="00DB33F6"/>
    <w:rsid w:val="00DB3573"/>
    <w:rsid w:val="00DB4ABB"/>
    <w:rsid w:val="00DB582D"/>
    <w:rsid w:val="00DB5C8A"/>
    <w:rsid w:val="00DB6CE1"/>
    <w:rsid w:val="00DB7B91"/>
    <w:rsid w:val="00DC10BC"/>
    <w:rsid w:val="00DC1586"/>
    <w:rsid w:val="00DC1BB9"/>
    <w:rsid w:val="00DC24AE"/>
    <w:rsid w:val="00DC24CD"/>
    <w:rsid w:val="00DC2D0D"/>
    <w:rsid w:val="00DC5C12"/>
    <w:rsid w:val="00DC5C6D"/>
    <w:rsid w:val="00DC5E55"/>
    <w:rsid w:val="00DC688C"/>
    <w:rsid w:val="00DC6C48"/>
    <w:rsid w:val="00DC777B"/>
    <w:rsid w:val="00DD14F3"/>
    <w:rsid w:val="00DD1A22"/>
    <w:rsid w:val="00DD1CCF"/>
    <w:rsid w:val="00DD2787"/>
    <w:rsid w:val="00DD3C2C"/>
    <w:rsid w:val="00DD3F3F"/>
    <w:rsid w:val="00DD5501"/>
    <w:rsid w:val="00DD63CB"/>
    <w:rsid w:val="00DD6C6D"/>
    <w:rsid w:val="00DE1480"/>
    <w:rsid w:val="00DE61A3"/>
    <w:rsid w:val="00DE69BF"/>
    <w:rsid w:val="00DF21DA"/>
    <w:rsid w:val="00DF3EA0"/>
    <w:rsid w:val="00DF6DC3"/>
    <w:rsid w:val="00DF6EA4"/>
    <w:rsid w:val="00DF79D8"/>
    <w:rsid w:val="00DF7FBF"/>
    <w:rsid w:val="00E0031C"/>
    <w:rsid w:val="00E01AB9"/>
    <w:rsid w:val="00E0393A"/>
    <w:rsid w:val="00E03E33"/>
    <w:rsid w:val="00E04D87"/>
    <w:rsid w:val="00E06A02"/>
    <w:rsid w:val="00E07D4E"/>
    <w:rsid w:val="00E10455"/>
    <w:rsid w:val="00E10589"/>
    <w:rsid w:val="00E149E2"/>
    <w:rsid w:val="00E15B7E"/>
    <w:rsid w:val="00E15D15"/>
    <w:rsid w:val="00E1676E"/>
    <w:rsid w:val="00E206DC"/>
    <w:rsid w:val="00E20C58"/>
    <w:rsid w:val="00E21273"/>
    <w:rsid w:val="00E21A70"/>
    <w:rsid w:val="00E21BFC"/>
    <w:rsid w:val="00E23E46"/>
    <w:rsid w:val="00E2445F"/>
    <w:rsid w:val="00E25307"/>
    <w:rsid w:val="00E255DF"/>
    <w:rsid w:val="00E259D7"/>
    <w:rsid w:val="00E259F4"/>
    <w:rsid w:val="00E274BD"/>
    <w:rsid w:val="00E334F0"/>
    <w:rsid w:val="00E340D1"/>
    <w:rsid w:val="00E34747"/>
    <w:rsid w:val="00E3666C"/>
    <w:rsid w:val="00E4093C"/>
    <w:rsid w:val="00E4111F"/>
    <w:rsid w:val="00E4163F"/>
    <w:rsid w:val="00E41736"/>
    <w:rsid w:val="00E4357D"/>
    <w:rsid w:val="00E45308"/>
    <w:rsid w:val="00E503CF"/>
    <w:rsid w:val="00E51708"/>
    <w:rsid w:val="00E541A6"/>
    <w:rsid w:val="00E55678"/>
    <w:rsid w:val="00E55E9A"/>
    <w:rsid w:val="00E564DA"/>
    <w:rsid w:val="00E57A57"/>
    <w:rsid w:val="00E602EF"/>
    <w:rsid w:val="00E60BBF"/>
    <w:rsid w:val="00E620A5"/>
    <w:rsid w:val="00E6262E"/>
    <w:rsid w:val="00E629C0"/>
    <w:rsid w:val="00E62FC3"/>
    <w:rsid w:val="00E630A3"/>
    <w:rsid w:val="00E65604"/>
    <w:rsid w:val="00E658D1"/>
    <w:rsid w:val="00E66FD2"/>
    <w:rsid w:val="00E67426"/>
    <w:rsid w:val="00E674E6"/>
    <w:rsid w:val="00E67EDE"/>
    <w:rsid w:val="00E70D80"/>
    <w:rsid w:val="00E713C2"/>
    <w:rsid w:val="00E7153C"/>
    <w:rsid w:val="00E72797"/>
    <w:rsid w:val="00E728CA"/>
    <w:rsid w:val="00E72BE0"/>
    <w:rsid w:val="00E76527"/>
    <w:rsid w:val="00E7673F"/>
    <w:rsid w:val="00E80B7B"/>
    <w:rsid w:val="00E81F1F"/>
    <w:rsid w:val="00E8204E"/>
    <w:rsid w:val="00E827B0"/>
    <w:rsid w:val="00E82851"/>
    <w:rsid w:val="00E852DA"/>
    <w:rsid w:val="00E8651A"/>
    <w:rsid w:val="00E86EB0"/>
    <w:rsid w:val="00E86F66"/>
    <w:rsid w:val="00E87CFF"/>
    <w:rsid w:val="00E9181B"/>
    <w:rsid w:val="00E970EF"/>
    <w:rsid w:val="00EA1599"/>
    <w:rsid w:val="00EA6723"/>
    <w:rsid w:val="00EA6E5D"/>
    <w:rsid w:val="00EA7314"/>
    <w:rsid w:val="00EB20D8"/>
    <w:rsid w:val="00EB2994"/>
    <w:rsid w:val="00EB2D9E"/>
    <w:rsid w:val="00EB653A"/>
    <w:rsid w:val="00EB671A"/>
    <w:rsid w:val="00EB6E21"/>
    <w:rsid w:val="00EB7622"/>
    <w:rsid w:val="00EC181D"/>
    <w:rsid w:val="00EC386A"/>
    <w:rsid w:val="00EC6C45"/>
    <w:rsid w:val="00ED1CCE"/>
    <w:rsid w:val="00ED1CDC"/>
    <w:rsid w:val="00ED1EC3"/>
    <w:rsid w:val="00ED6F4F"/>
    <w:rsid w:val="00ED73B2"/>
    <w:rsid w:val="00EE1773"/>
    <w:rsid w:val="00EE2104"/>
    <w:rsid w:val="00EE21CD"/>
    <w:rsid w:val="00EE2A13"/>
    <w:rsid w:val="00EE3473"/>
    <w:rsid w:val="00EE3DD8"/>
    <w:rsid w:val="00EE52C0"/>
    <w:rsid w:val="00EE5D81"/>
    <w:rsid w:val="00EE6CCC"/>
    <w:rsid w:val="00EF0FDB"/>
    <w:rsid w:val="00EF10D6"/>
    <w:rsid w:val="00EF2A62"/>
    <w:rsid w:val="00EF2BCD"/>
    <w:rsid w:val="00EF3363"/>
    <w:rsid w:val="00EF39FE"/>
    <w:rsid w:val="00EF45A0"/>
    <w:rsid w:val="00EF466C"/>
    <w:rsid w:val="00EF4771"/>
    <w:rsid w:val="00EF5597"/>
    <w:rsid w:val="00EF6D75"/>
    <w:rsid w:val="00F00A91"/>
    <w:rsid w:val="00F015F8"/>
    <w:rsid w:val="00F04763"/>
    <w:rsid w:val="00F048E5"/>
    <w:rsid w:val="00F05273"/>
    <w:rsid w:val="00F07151"/>
    <w:rsid w:val="00F077C5"/>
    <w:rsid w:val="00F07852"/>
    <w:rsid w:val="00F1032C"/>
    <w:rsid w:val="00F10E3B"/>
    <w:rsid w:val="00F11B53"/>
    <w:rsid w:val="00F12CB7"/>
    <w:rsid w:val="00F13051"/>
    <w:rsid w:val="00F149E4"/>
    <w:rsid w:val="00F14B61"/>
    <w:rsid w:val="00F16D9C"/>
    <w:rsid w:val="00F21AB8"/>
    <w:rsid w:val="00F23E71"/>
    <w:rsid w:val="00F2446B"/>
    <w:rsid w:val="00F274A1"/>
    <w:rsid w:val="00F27506"/>
    <w:rsid w:val="00F27721"/>
    <w:rsid w:val="00F278F2"/>
    <w:rsid w:val="00F31915"/>
    <w:rsid w:val="00F32059"/>
    <w:rsid w:val="00F37498"/>
    <w:rsid w:val="00F42174"/>
    <w:rsid w:val="00F42BC0"/>
    <w:rsid w:val="00F4345C"/>
    <w:rsid w:val="00F445F4"/>
    <w:rsid w:val="00F44D28"/>
    <w:rsid w:val="00F44E5D"/>
    <w:rsid w:val="00F5106D"/>
    <w:rsid w:val="00F53417"/>
    <w:rsid w:val="00F54646"/>
    <w:rsid w:val="00F54BB6"/>
    <w:rsid w:val="00F551F6"/>
    <w:rsid w:val="00F555C7"/>
    <w:rsid w:val="00F56DDE"/>
    <w:rsid w:val="00F57963"/>
    <w:rsid w:val="00F627B2"/>
    <w:rsid w:val="00F63832"/>
    <w:rsid w:val="00F669C1"/>
    <w:rsid w:val="00F7057A"/>
    <w:rsid w:val="00F71048"/>
    <w:rsid w:val="00F77658"/>
    <w:rsid w:val="00F77C71"/>
    <w:rsid w:val="00F77EC6"/>
    <w:rsid w:val="00F8082D"/>
    <w:rsid w:val="00F82474"/>
    <w:rsid w:val="00F83363"/>
    <w:rsid w:val="00F83C60"/>
    <w:rsid w:val="00F83D9C"/>
    <w:rsid w:val="00F84224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A1B"/>
    <w:rsid w:val="00F91ED1"/>
    <w:rsid w:val="00F928B4"/>
    <w:rsid w:val="00F94000"/>
    <w:rsid w:val="00F9492A"/>
    <w:rsid w:val="00F94B03"/>
    <w:rsid w:val="00F95E5C"/>
    <w:rsid w:val="00F969E0"/>
    <w:rsid w:val="00FA0DA3"/>
    <w:rsid w:val="00FA1DD8"/>
    <w:rsid w:val="00FA205D"/>
    <w:rsid w:val="00FA215B"/>
    <w:rsid w:val="00FA34A5"/>
    <w:rsid w:val="00FA419C"/>
    <w:rsid w:val="00FA6F95"/>
    <w:rsid w:val="00FA7510"/>
    <w:rsid w:val="00FB0663"/>
    <w:rsid w:val="00FB06EC"/>
    <w:rsid w:val="00FB1062"/>
    <w:rsid w:val="00FB3022"/>
    <w:rsid w:val="00FB418D"/>
    <w:rsid w:val="00FB41D2"/>
    <w:rsid w:val="00FB4F9E"/>
    <w:rsid w:val="00FB67E7"/>
    <w:rsid w:val="00FB7BF2"/>
    <w:rsid w:val="00FC0508"/>
    <w:rsid w:val="00FC0C26"/>
    <w:rsid w:val="00FC0E81"/>
    <w:rsid w:val="00FC151B"/>
    <w:rsid w:val="00FC1E9F"/>
    <w:rsid w:val="00FC26A9"/>
    <w:rsid w:val="00FC301D"/>
    <w:rsid w:val="00FC33EC"/>
    <w:rsid w:val="00FC6FB6"/>
    <w:rsid w:val="00FC749B"/>
    <w:rsid w:val="00FC7578"/>
    <w:rsid w:val="00FC7EF5"/>
    <w:rsid w:val="00FD2111"/>
    <w:rsid w:val="00FD387F"/>
    <w:rsid w:val="00FD4D49"/>
    <w:rsid w:val="00FD7751"/>
    <w:rsid w:val="00FE0BCB"/>
    <w:rsid w:val="00FE2215"/>
    <w:rsid w:val="00FE25FC"/>
    <w:rsid w:val="00FE3D76"/>
    <w:rsid w:val="00FE4909"/>
    <w:rsid w:val="00FE661F"/>
    <w:rsid w:val="00FE77DC"/>
    <w:rsid w:val="00FF0015"/>
    <w:rsid w:val="00FF150F"/>
    <w:rsid w:val="00FF45F4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uiPriority w:val="99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6D1EA0-01B9-4A19-8F9E-1387A2051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501</TotalTime>
  <Pages>11</Pages>
  <Words>1982</Words>
  <Characters>14351</Characters>
  <Application>Microsoft Office Word</Application>
  <DocSecurity>0</DocSecurity>
  <Lines>119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nabokina_t_v</dc:creator>
  <cp:lastModifiedBy>marchenko_y_v</cp:lastModifiedBy>
  <cp:revision>13</cp:revision>
  <cp:lastPrinted>2014-03-13T23:46:00Z</cp:lastPrinted>
  <dcterms:created xsi:type="dcterms:W3CDTF">2013-12-02T00:16:00Z</dcterms:created>
  <dcterms:modified xsi:type="dcterms:W3CDTF">2014-03-13T23:46:00Z</dcterms:modified>
</cp:coreProperties>
</file>