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56580621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CE217D" w:rsidP="00DF7FB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06</w:t>
            </w:r>
            <w:r w:rsidR="00F13051">
              <w:rPr>
                <w:szCs w:val="28"/>
              </w:rPr>
              <w:t>.0</w:t>
            </w:r>
            <w:r>
              <w:rPr>
                <w:szCs w:val="28"/>
              </w:rPr>
              <w:t>3</w:t>
            </w:r>
            <w:r w:rsidR="00F07852">
              <w:rPr>
                <w:szCs w:val="28"/>
              </w:rPr>
              <w:t>.201</w:t>
            </w:r>
            <w:r w:rsidR="00F13051">
              <w:rPr>
                <w:szCs w:val="28"/>
              </w:rPr>
              <w:t>4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C35A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CE217D">
              <w:rPr>
                <w:szCs w:val="28"/>
              </w:rPr>
              <w:t>8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D74518" w:rsidRDefault="00D74518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И.О.,</w:t>
            </w:r>
          </w:p>
          <w:p w:rsidR="00D74518" w:rsidRDefault="00D74518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332D1C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F07852" w:rsidRPr="00D572D4" w:rsidRDefault="00F07852" w:rsidP="007A3316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1F1145" w:rsidRDefault="001F114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F1145" w:rsidRDefault="001F114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Беспалов В.Г., депутат Законодательного Собрания Приморского края;</w:t>
            </w:r>
          </w:p>
          <w:p w:rsidR="001F1145" w:rsidRPr="001F1145" w:rsidRDefault="001F1145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1F1145">
              <w:rPr>
                <w:szCs w:val="28"/>
              </w:rPr>
              <w:t>Борняков</w:t>
            </w:r>
            <w:proofErr w:type="spellEnd"/>
            <w:r w:rsidRPr="001F1145">
              <w:rPr>
                <w:szCs w:val="28"/>
              </w:rPr>
              <w:t xml:space="preserve"> А.И., заместитель директора департамента градостроительства Приморского края</w:t>
            </w:r>
            <w:r>
              <w:rPr>
                <w:szCs w:val="28"/>
              </w:rPr>
              <w:t>;</w:t>
            </w:r>
          </w:p>
          <w:p w:rsidR="001F1145" w:rsidRPr="001F1145" w:rsidRDefault="001F1145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F1145">
              <w:rPr>
                <w:szCs w:val="28"/>
              </w:rPr>
              <w:t>Василькова И.В., вице-губернатор Приморского края</w:t>
            </w:r>
            <w:r>
              <w:rPr>
                <w:szCs w:val="28"/>
              </w:rPr>
              <w:t>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1F1145" w:rsidRDefault="001F114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В.В., председатель Законодательного Собрания Приморского края;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Иванович С.И., ведущий консультант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края;</w:t>
            </w:r>
          </w:p>
          <w:p w:rsidR="001F1145" w:rsidRPr="001F1145" w:rsidRDefault="001F1145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1F1145">
              <w:rPr>
                <w:szCs w:val="28"/>
              </w:rPr>
              <w:t>Кайданович</w:t>
            </w:r>
            <w:proofErr w:type="spellEnd"/>
            <w:r w:rsidRPr="001F1145">
              <w:rPr>
                <w:szCs w:val="28"/>
              </w:rPr>
              <w:t xml:space="preserve"> А.Ю., директор департамента по делам молодежи Приморского края;</w:t>
            </w:r>
          </w:p>
          <w:p w:rsidR="001F1145" w:rsidRPr="001F1145" w:rsidRDefault="001F1145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1F1145">
              <w:rPr>
                <w:szCs w:val="28"/>
              </w:rPr>
              <w:t>Кирий</w:t>
            </w:r>
            <w:proofErr w:type="spellEnd"/>
            <w:r w:rsidRPr="001F1145">
              <w:rPr>
                <w:szCs w:val="28"/>
              </w:rPr>
              <w:t xml:space="preserve"> Л.Г., заместитель исполнительного директора </w:t>
            </w:r>
            <w:proofErr w:type="spellStart"/>
            <w:r w:rsidRPr="001F1145">
              <w:rPr>
                <w:szCs w:val="28"/>
              </w:rPr>
              <w:t>ГУ</w:t>
            </w:r>
            <w:proofErr w:type="spellEnd"/>
            <w:r w:rsidRPr="001F1145">
              <w:rPr>
                <w:szCs w:val="28"/>
              </w:rPr>
              <w:t xml:space="preserve"> "Территориальный Фонд обязательного медицинского страхования";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1F1145" w:rsidRDefault="001F114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1F1145">
              <w:rPr>
                <w:szCs w:val="28"/>
              </w:rPr>
              <w:lastRenderedPageBreak/>
              <w:t>Курченко</w:t>
            </w:r>
            <w:proofErr w:type="spellEnd"/>
            <w:r w:rsidRPr="001F1145">
              <w:rPr>
                <w:szCs w:val="28"/>
              </w:rPr>
              <w:t xml:space="preserve"> Т.Л., заместитель директора департамента здравоохранения Приморского края</w:t>
            </w:r>
            <w:r w:rsidR="001E4726">
              <w:rPr>
                <w:szCs w:val="28"/>
              </w:rPr>
              <w:t>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директор департамента труда и социального развития Приморского края;</w:t>
            </w:r>
          </w:p>
          <w:p w:rsidR="001F1145" w:rsidRPr="001F1145" w:rsidRDefault="001E4726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Нечаев Р.М., </w:t>
            </w:r>
            <w:r w:rsidR="001F1145" w:rsidRPr="001F1145">
              <w:rPr>
                <w:szCs w:val="28"/>
              </w:rPr>
              <w:t>заместитель директора департамента культуры Приморского края;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Петрова Е.М., заместитель начальника отдела 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 Российской Федерации по Приморскому краю;</w:t>
            </w:r>
          </w:p>
          <w:p w:rsidR="001F1145" w:rsidRPr="001F1145" w:rsidRDefault="001F1145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F1145">
              <w:rPr>
                <w:szCs w:val="28"/>
              </w:rPr>
              <w:t>Покоев А.И., заместитель директора Федеральной службы по надзору в сфере здравоохранения на территории Приморского края</w:t>
            </w:r>
            <w:r w:rsidR="001E4726">
              <w:rPr>
                <w:szCs w:val="28"/>
              </w:rPr>
              <w:t>;</w:t>
            </w:r>
          </w:p>
          <w:p w:rsidR="001F1145" w:rsidRDefault="001F1145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Полищук Г.Г., директор департамента внутренней Политики Приморского края;</w:t>
            </w:r>
          </w:p>
          <w:p w:rsidR="001F1145" w:rsidRDefault="001F114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Савош</w:t>
            </w:r>
            <w:proofErr w:type="spellEnd"/>
            <w:r>
              <w:rPr>
                <w:szCs w:val="28"/>
              </w:rPr>
              <w:t xml:space="preserve"> Ю.С., исполняющая обязанности полномочного представителя Губернатора Приморского края в Законодательном Собрании Приморского края;</w:t>
            </w:r>
          </w:p>
          <w:p w:rsidR="001F1145" w:rsidRPr="001F1145" w:rsidRDefault="001F1145" w:rsidP="001F11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1F1145">
              <w:rPr>
                <w:szCs w:val="28"/>
              </w:rPr>
              <w:t>Шашко</w:t>
            </w:r>
            <w:proofErr w:type="spellEnd"/>
            <w:r w:rsidRPr="001F1145">
              <w:rPr>
                <w:szCs w:val="28"/>
              </w:rPr>
              <w:t xml:space="preserve"> Е.В., заместитель исполнительного директора </w:t>
            </w:r>
            <w:proofErr w:type="spellStart"/>
            <w:r w:rsidRPr="001F1145">
              <w:rPr>
                <w:szCs w:val="28"/>
              </w:rPr>
              <w:t>ГУ</w:t>
            </w:r>
            <w:proofErr w:type="spellEnd"/>
            <w:r w:rsidRPr="001F1145">
              <w:rPr>
                <w:szCs w:val="28"/>
              </w:rPr>
              <w:t xml:space="preserve"> "Территориальный Фонд обязательного медицинского страхования"</w:t>
            </w:r>
          </w:p>
          <w:p w:rsidR="0075329D" w:rsidRDefault="0075329D" w:rsidP="0081739E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437D42" w:rsidRDefault="00437D42" w:rsidP="0081739E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437D42" w:rsidRPr="000947AE" w:rsidRDefault="00437D42" w:rsidP="0081739E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401A68" w:rsidRPr="00396428">
        <w:tc>
          <w:tcPr>
            <w:tcW w:w="4111" w:type="dxa"/>
            <w:gridSpan w:val="2"/>
          </w:tcPr>
          <w:p w:rsidR="00401A68" w:rsidRPr="00396428" w:rsidRDefault="00401A6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</w:t>
            </w:r>
            <w:r w:rsidR="009D38F9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9D38F9" w:rsidRDefault="00437D42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Соппа</w:t>
            </w:r>
            <w:proofErr w:type="spellEnd"/>
            <w:r>
              <w:rPr>
                <w:szCs w:val="28"/>
              </w:rPr>
              <w:t xml:space="preserve"> И.В.;</w:t>
            </w:r>
          </w:p>
          <w:p w:rsidR="00401A68" w:rsidRDefault="0075329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B6609D" w:rsidRDefault="00B6609D" w:rsidP="00B45E00">
      <w:pPr>
        <w:ind w:firstLine="709"/>
        <w:jc w:val="center"/>
        <w:outlineLvl w:val="0"/>
        <w:rPr>
          <w:szCs w:val="28"/>
        </w:rPr>
      </w:pPr>
    </w:p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t>Повестка дня:</w:t>
      </w:r>
    </w:p>
    <w:p w:rsidR="006E5F05" w:rsidRDefault="006E5F05" w:rsidP="00B45E00">
      <w:pPr>
        <w:ind w:firstLine="709"/>
        <w:jc w:val="center"/>
        <w:outlineLvl w:val="0"/>
        <w:rPr>
          <w:szCs w:val="28"/>
        </w:rPr>
      </w:pPr>
    </w:p>
    <w:p w:rsidR="006E5F05" w:rsidRPr="006E614E" w:rsidRDefault="006E5F05" w:rsidP="006E5F05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Pr="006E614E">
        <w:rPr>
          <w:szCs w:val="28"/>
        </w:rPr>
        <w:t>.О</w:t>
      </w:r>
      <w:proofErr w:type="spellEnd"/>
      <w:r w:rsidRPr="006E614E">
        <w:rPr>
          <w:szCs w:val="28"/>
        </w:rPr>
        <w:t xml:space="preserve"> проекте закона Приморского края "О внесении изменений в Закон Приморского края "О предоставлении мер социальной поддержки приемным семьям в Приморском крае и вознаграждении приемным родителям" (первое чтение)</w:t>
      </w:r>
    </w:p>
    <w:p w:rsidR="004852D8" w:rsidRPr="006E614E" w:rsidRDefault="004E1F43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2.</w:t>
      </w:r>
      <w:r w:rsidR="004852D8" w:rsidRPr="006E614E">
        <w:rPr>
          <w:szCs w:val="28"/>
        </w:rPr>
        <w:t>О</w:t>
      </w:r>
      <w:proofErr w:type="spellEnd"/>
      <w:r w:rsidR="004852D8" w:rsidRPr="006E614E">
        <w:rPr>
          <w:szCs w:val="28"/>
        </w:rPr>
        <w:t xml:space="preserve">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</w:r>
    </w:p>
    <w:p w:rsidR="004E1F43" w:rsidRPr="006E614E" w:rsidRDefault="004E1F43" w:rsidP="006E614E">
      <w:pPr>
        <w:ind w:firstLine="709"/>
        <w:jc w:val="both"/>
        <w:rPr>
          <w:szCs w:val="28"/>
        </w:rPr>
      </w:pPr>
    </w:p>
    <w:p w:rsidR="006E5F05" w:rsidRPr="006E614E" w:rsidRDefault="004E1F43" w:rsidP="00437D42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3.</w:t>
      </w:r>
      <w:r w:rsidR="004852D8" w:rsidRPr="006E614E">
        <w:rPr>
          <w:szCs w:val="28"/>
        </w:rPr>
        <w:t>О</w:t>
      </w:r>
      <w:proofErr w:type="spellEnd"/>
      <w:r w:rsidR="004852D8" w:rsidRPr="006E614E">
        <w:rPr>
          <w:szCs w:val="28"/>
        </w:rPr>
        <w:t xml:space="preserve"> поправках к проекту закона При</w:t>
      </w:r>
      <w:r w:rsidRPr="006E614E">
        <w:rPr>
          <w:szCs w:val="28"/>
        </w:rPr>
        <w:t xml:space="preserve">морского края </w:t>
      </w:r>
      <w:r w:rsidR="004852D8" w:rsidRPr="006E614E">
        <w:rPr>
          <w:szCs w:val="28"/>
        </w:rPr>
        <w:t>"О внесении изменений в Закон Приморского края "О физической культуре и спорте Приморского края"</w:t>
      </w:r>
    </w:p>
    <w:p w:rsidR="006E5F05" w:rsidRDefault="006E5F05" w:rsidP="006E5F05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4</w:t>
      </w:r>
      <w:r w:rsidRPr="006E614E">
        <w:rPr>
          <w:szCs w:val="28"/>
        </w:rPr>
        <w:t>.Об</w:t>
      </w:r>
      <w:proofErr w:type="spellEnd"/>
      <w:r w:rsidRPr="006E614E">
        <w:rPr>
          <w:szCs w:val="28"/>
        </w:rPr>
        <w:t xml:space="preserve"> исполнении государственной программы Приморского края "Развитие образования Приморского края на 2013-2017 годы" в 2013 году</w:t>
      </w:r>
    </w:p>
    <w:p w:rsidR="004852D8" w:rsidRPr="006E614E" w:rsidRDefault="004852D8" w:rsidP="006E5F05">
      <w:pPr>
        <w:jc w:val="both"/>
        <w:outlineLvl w:val="0"/>
        <w:rPr>
          <w:szCs w:val="28"/>
        </w:rPr>
      </w:pPr>
    </w:p>
    <w:p w:rsidR="004852D8" w:rsidRPr="006E614E" w:rsidRDefault="004E1F43" w:rsidP="006E614E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5.</w:t>
      </w:r>
      <w:r w:rsidR="004852D8" w:rsidRPr="006E614E">
        <w:rPr>
          <w:szCs w:val="28"/>
        </w:rPr>
        <w:t>Об</w:t>
      </w:r>
      <w:proofErr w:type="spellEnd"/>
      <w:r w:rsidR="004852D8" w:rsidRPr="006E614E">
        <w:rPr>
          <w:szCs w:val="28"/>
        </w:rPr>
        <w:t xml:space="preserve"> исполнении государственной программы Приморского края "Развитие культуры Приморского края" на 2013-2017 годы в 2013 году</w:t>
      </w:r>
    </w:p>
    <w:p w:rsidR="004852D8" w:rsidRPr="006E614E" w:rsidRDefault="004852D8" w:rsidP="006E614E">
      <w:pPr>
        <w:pStyle w:val="a9"/>
        <w:spacing w:after="0"/>
        <w:ind w:firstLine="709"/>
        <w:jc w:val="both"/>
        <w:rPr>
          <w:szCs w:val="28"/>
        </w:rPr>
      </w:pPr>
    </w:p>
    <w:p w:rsidR="004852D8" w:rsidRDefault="004E1F43" w:rsidP="006E614E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6.</w:t>
      </w:r>
      <w:r w:rsidR="004852D8" w:rsidRPr="006E614E">
        <w:rPr>
          <w:szCs w:val="28"/>
        </w:rPr>
        <w:t>О</w:t>
      </w:r>
      <w:proofErr w:type="spellEnd"/>
      <w:r w:rsidR="004852D8" w:rsidRPr="006E614E">
        <w:rPr>
          <w:szCs w:val="28"/>
        </w:rPr>
        <w:t xml:space="preserve"> ходе подготовки и реализации комплекса мер, направленных на организацию отдыха, оздоровления и занятости детей и подростков в Приморском крае в 2014 году</w:t>
      </w:r>
    </w:p>
    <w:p w:rsidR="006E614E" w:rsidRPr="006E614E" w:rsidRDefault="006E614E" w:rsidP="006E614E">
      <w:pPr>
        <w:pStyle w:val="a9"/>
        <w:spacing w:after="0"/>
        <w:ind w:firstLine="709"/>
        <w:jc w:val="both"/>
        <w:rPr>
          <w:szCs w:val="28"/>
        </w:rPr>
      </w:pPr>
    </w:p>
    <w:p w:rsidR="004852D8" w:rsidRPr="006E614E" w:rsidRDefault="004E1F43" w:rsidP="006E614E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7.</w:t>
      </w:r>
      <w:r w:rsidR="004852D8" w:rsidRPr="006E614E">
        <w:rPr>
          <w:szCs w:val="28"/>
        </w:rPr>
        <w:t>Об</w:t>
      </w:r>
      <w:proofErr w:type="spellEnd"/>
      <w:r w:rsidR="004852D8" w:rsidRPr="006E614E">
        <w:rPr>
          <w:szCs w:val="28"/>
        </w:rPr>
        <w:t xml:space="preserve"> исполнении государственной программы Приморского края "Содействие занятости населения Приморского края на 2013-2017 годы" в 2013 году</w:t>
      </w:r>
    </w:p>
    <w:p w:rsidR="006E614E" w:rsidRDefault="006E614E" w:rsidP="006E614E">
      <w:pPr>
        <w:pStyle w:val="a9"/>
        <w:spacing w:after="0"/>
        <w:ind w:firstLine="709"/>
        <w:jc w:val="both"/>
        <w:rPr>
          <w:szCs w:val="28"/>
        </w:rPr>
      </w:pPr>
    </w:p>
    <w:p w:rsidR="004852D8" w:rsidRPr="006E614E" w:rsidRDefault="004E1F43" w:rsidP="006E614E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8.</w:t>
      </w:r>
      <w:r w:rsidR="004852D8" w:rsidRPr="006E614E">
        <w:rPr>
          <w:szCs w:val="28"/>
        </w:rPr>
        <w:t>Об</w:t>
      </w:r>
      <w:proofErr w:type="spellEnd"/>
      <w:r w:rsidR="004852D8" w:rsidRPr="006E614E">
        <w:rPr>
          <w:szCs w:val="28"/>
        </w:rPr>
        <w:t xml:space="preserve"> исполнении государственной программы Приморского края "Развитие физической культуры и спорта Приморского края" на 2013-2017 годы в 2013 году</w:t>
      </w:r>
    </w:p>
    <w:p w:rsidR="00223239" w:rsidRPr="006E614E" w:rsidRDefault="00223239" w:rsidP="006E614E">
      <w:pPr>
        <w:pStyle w:val="a9"/>
        <w:spacing w:after="0"/>
        <w:ind w:firstLine="709"/>
        <w:jc w:val="both"/>
        <w:rPr>
          <w:szCs w:val="28"/>
        </w:rPr>
      </w:pPr>
    </w:p>
    <w:p w:rsidR="00223239" w:rsidRPr="006E614E" w:rsidRDefault="00223239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9.Об</w:t>
      </w:r>
      <w:proofErr w:type="spellEnd"/>
      <w:r w:rsidRPr="006E614E">
        <w:rPr>
          <w:szCs w:val="28"/>
        </w:rPr>
        <w:t xml:space="preserve"> оказании высокотехнологичной медицинской помощи на территории Приморского </w:t>
      </w:r>
      <w:proofErr w:type="spellStart"/>
      <w:r w:rsidRPr="006E614E">
        <w:rPr>
          <w:szCs w:val="28"/>
        </w:rPr>
        <w:t>кря</w:t>
      </w:r>
      <w:proofErr w:type="spellEnd"/>
      <w:r w:rsidRPr="006E614E">
        <w:rPr>
          <w:szCs w:val="28"/>
        </w:rPr>
        <w:t xml:space="preserve"> в 2013 году и ее планируемых объемах в 2014 году</w:t>
      </w:r>
    </w:p>
    <w:p w:rsidR="00223239" w:rsidRPr="006E614E" w:rsidRDefault="00223239" w:rsidP="006E614E">
      <w:pPr>
        <w:ind w:firstLine="709"/>
        <w:jc w:val="both"/>
        <w:rPr>
          <w:szCs w:val="28"/>
        </w:rPr>
      </w:pPr>
    </w:p>
    <w:p w:rsidR="00223239" w:rsidRPr="006E614E" w:rsidRDefault="00223239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10.О</w:t>
      </w:r>
      <w:proofErr w:type="spellEnd"/>
      <w:r w:rsidRPr="006E614E">
        <w:rPr>
          <w:szCs w:val="28"/>
        </w:rPr>
        <w:t xml:space="preserve"> результатах проведения диспансеризации детского и взрослого населения в 2013 году на территории Приморского края</w:t>
      </w:r>
    </w:p>
    <w:p w:rsidR="00223239" w:rsidRPr="006E614E" w:rsidRDefault="00223239" w:rsidP="006E614E">
      <w:pPr>
        <w:ind w:firstLine="709"/>
        <w:jc w:val="both"/>
        <w:rPr>
          <w:szCs w:val="28"/>
        </w:rPr>
      </w:pPr>
    </w:p>
    <w:p w:rsidR="00223239" w:rsidRPr="006E614E" w:rsidRDefault="00223239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11.О</w:t>
      </w:r>
      <w:proofErr w:type="spellEnd"/>
      <w:r w:rsidRPr="006E614E">
        <w:rPr>
          <w:szCs w:val="28"/>
        </w:rPr>
        <w:t xml:space="preserve"> планах проведения мониторинга </w:t>
      </w:r>
      <w:proofErr w:type="spellStart"/>
      <w:r w:rsidRPr="006E614E">
        <w:rPr>
          <w:szCs w:val="28"/>
        </w:rPr>
        <w:t>правоприменения</w:t>
      </w:r>
      <w:proofErr w:type="spellEnd"/>
      <w:r w:rsidRPr="006E614E">
        <w:rPr>
          <w:szCs w:val="28"/>
        </w:rPr>
        <w:t xml:space="preserve"> Закона Приморского края от 29 декабря 2004 года № 206-КЗ "О социальной поддержке льготных категорий граждан, проживающих на территории Приморского края" (статья 14) и Закона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родителей"</w:t>
      </w:r>
    </w:p>
    <w:p w:rsidR="00223239" w:rsidRPr="006E614E" w:rsidRDefault="00223239" w:rsidP="006E614E">
      <w:pPr>
        <w:ind w:firstLine="709"/>
        <w:jc w:val="both"/>
        <w:rPr>
          <w:szCs w:val="28"/>
        </w:rPr>
      </w:pPr>
    </w:p>
    <w:p w:rsidR="00223239" w:rsidRPr="006E614E" w:rsidRDefault="00223239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12.О</w:t>
      </w:r>
      <w:proofErr w:type="spellEnd"/>
      <w:r w:rsidRPr="006E614E">
        <w:rPr>
          <w:szCs w:val="28"/>
        </w:rPr>
        <w:t xml:space="preserve"> внесении изменений в постановление Законодательного Собрания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6E614E" w:rsidRPr="006E614E" w:rsidRDefault="006E614E" w:rsidP="006E614E">
      <w:pPr>
        <w:ind w:firstLine="709"/>
        <w:jc w:val="both"/>
        <w:rPr>
          <w:szCs w:val="28"/>
        </w:rPr>
      </w:pPr>
    </w:p>
    <w:p w:rsidR="00223239" w:rsidRPr="006E614E" w:rsidRDefault="006E614E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13.</w:t>
      </w:r>
      <w:r w:rsidR="00223239" w:rsidRPr="006E614E">
        <w:rPr>
          <w:szCs w:val="28"/>
        </w:rPr>
        <w:t>Об</w:t>
      </w:r>
      <w:proofErr w:type="spellEnd"/>
      <w:r w:rsidR="00223239" w:rsidRPr="006E614E">
        <w:rPr>
          <w:szCs w:val="28"/>
        </w:rPr>
        <w:t xml:space="preserve"> обращении Законодательного Собрания Приморского края к Губернатору Приморского края В.В. </w:t>
      </w:r>
      <w:proofErr w:type="spellStart"/>
      <w:r w:rsidR="00223239" w:rsidRPr="006E614E">
        <w:rPr>
          <w:szCs w:val="28"/>
        </w:rPr>
        <w:t>Миклушевскому</w:t>
      </w:r>
      <w:proofErr w:type="spellEnd"/>
      <w:r w:rsidR="00223239" w:rsidRPr="006E614E">
        <w:rPr>
          <w:szCs w:val="28"/>
        </w:rPr>
        <w:t xml:space="preserve"> по вопросу внесения изменений в Закон Приморского края "Об административно-территориальном устройстве Приморского края"</w:t>
      </w:r>
    </w:p>
    <w:p w:rsidR="006E614E" w:rsidRPr="006E614E" w:rsidRDefault="006E614E" w:rsidP="006E614E">
      <w:pPr>
        <w:ind w:firstLine="709"/>
        <w:jc w:val="both"/>
        <w:outlineLvl w:val="0"/>
        <w:rPr>
          <w:szCs w:val="28"/>
        </w:rPr>
      </w:pPr>
    </w:p>
    <w:p w:rsidR="006E614E" w:rsidRPr="006E614E" w:rsidRDefault="006E614E" w:rsidP="006E614E">
      <w:pPr>
        <w:ind w:firstLine="709"/>
        <w:jc w:val="both"/>
        <w:rPr>
          <w:szCs w:val="28"/>
        </w:rPr>
      </w:pPr>
      <w:proofErr w:type="spellStart"/>
      <w:r w:rsidRPr="006E614E">
        <w:rPr>
          <w:szCs w:val="28"/>
        </w:rPr>
        <w:t>14.О</w:t>
      </w:r>
      <w:proofErr w:type="spellEnd"/>
      <w:r w:rsidRPr="006E614E">
        <w:rPr>
          <w:szCs w:val="28"/>
        </w:rPr>
        <w:t xml:space="preserve"> проектах федеральных законов</w:t>
      </w:r>
    </w:p>
    <w:p w:rsidR="004852D8" w:rsidRDefault="004852D8" w:rsidP="006E614E">
      <w:pPr>
        <w:ind w:firstLine="709"/>
        <w:jc w:val="center"/>
        <w:outlineLvl w:val="0"/>
        <w:rPr>
          <w:szCs w:val="28"/>
        </w:rPr>
      </w:pPr>
    </w:p>
    <w:p w:rsidR="001E4726" w:rsidRDefault="001E4726" w:rsidP="006E614E">
      <w:pPr>
        <w:ind w:firstLine="709"/>
        <w:jc w:val="center"/>
        <w:outlineLvl w:val="0"/>
        <w:rPr>
          <w:szCs w:val="28"/>
        </w:rPr>
      </w:pPr>
    </w:p>
    <w:p w:rsidR="001E4726" w:rsidRDefault="001E4726" w:rsidP="006E614E">
      <w:pPr>
        <w:ind w:firstLine="709"/>
        <w:jc w:val="center"/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C7578" w:rsidRPr="00453957" w:rsidRDefault="00FC7578" w:rsidP="004F55D2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113D58" w:rsidRDefault="00113D58" w:rsidP="006B6B6E">
            <w:pPr>
              <w:jc w:val="both"/>
              <w:rPr>
                <w:szCs w:val="28"/>
              </w:rPr>
            </w:pPr>
          </w:p>
          <w:p w:rsidR="00113D58" w:rsidRDefault="00113D58" w:rsidP="006B6B6E">
            <w:pPr>
              <w:jc w:val="both"/>
              <w:rPr>
                <w:szCs w:val="28"/>
              </w:rPr>
            </w:pPr>
          </w:p>
          <w:p w:rsidR="00113D58" w:rsidRDefault="00113D58" w:rsidP="006B6B6E">
            <w:pPr>
              <w:jc w:val="both"/>
              <w:rPr>
                <w:szCs w:val="28"/>
              </w:rPr>
            </w:pPr>
          </w:p>
          <w:p w:rsidR="00113D58" w:rsidRDefault="00113D58" w:rsidP="006B6B6E">
            <w:pPr>
              <w:jc w:val="both"/>
              <w:rPr>
                <w:szCs w:val="28"/>
              </w:rPr>
            </w:pPr>
          </w:p>
          <w:p w:rsidR="00113D58" w:rsidRDefault="00113D58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113D58" w:rsidRDefault="00113D58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предложил вопрос № 6 рассмотреть после вопроса №4 повестки дня.</w:t>
            </w:r>
          </w:p>
          <w:p w:rsidR="00113D58" w:rsidRPr="00453957" w:rsidRDefault="00113D58" w:rsidP="00113D58">
            <w:pPr>
              <w:jc w:val="both"/>
              <w:rPr>
                <w:szCs w:val="28"/>
              </w:rPr>
            </w:pPr>
          </w:p>
          <w:p w:rsidR="00113D58" w:rsidRDefault="00113D58" w:rsidP="00113D58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113D58" w:rsidRDefault="00113D58" w:rsidP="005E2EC6">
            <w:pPr>
              <w:jc w:val="both"/>
              <w:rPr>
                <w:szCs w:val="28"/>
              </w:rPr>
            </w:pPr>
          </w:p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286D9A" w:rsidRDefault="00F07852" w:rsidP="00982B3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D43D64" w:rsidRPr="00453957" w:rsidRDefault="00D43D64" w:rsidP="00982B3A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E5F05" w:rsidRPr="006E614E" w:rsidRDefault="006E5F05" w:rsidP="006E5F05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>О проекте закона Приморского края "О внесении изменений в Закон Приморского края "О предоставлении мер социальной поддержки приемным семьям в Приморском крае и вознаграждении приемным родителям" (первое чтение)</w:t>
            </w:r>
            <w:r>
              <w:rPr>
                <w:szCs w:val="28"/>
              </w:rPr>
              <w:t>.</w:t>
            </w:r>
          </w:p>
          <w:p w:rsidR="00860251" w:rsidRDefault="00860251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</w:t>
            </w:r>
            <w:r w:rsidR="006E5F05">
              <w:rPr>
                <w:szCs w:val="28"/>
              </w:rPr>
              <w:t>Василькова И.В.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E3666C">
            <w:r>
              <w:t>ВЫСТУПИЛИ:</w:t>
            </w:r>
          </w:p>
        </w:tc>
        <w:tc>
          <w:tcPr>
            <w:tcW w:w="7229" w:type="dxa"/>
          </w:tcPr>
          <w:p w:rsidR="00B7551A" w:rsidRDefault="006E5F05" w:rsidP="00E3666C">
            <w:r>
              <w:t>Чемерис И.С.</w:t>
            </w:r>
            <w:r w:rsidR="000430E7">
              <w:t xml:space="preserve">, </w:t>
            </w:r>
            <w:proofErr w:type="spellStart"/>
            <w:r w:rsidR="000430E7">
              <w:t>Зубрицкий</w:t>
            </w:r>
            <w:proofErr w:type="spellEnd"/>
            <w:r w:rsidR="000430E7">
              <w:t xml:space="preserve"> А.Н.</w:t>
            </w:r>
            <w:r w:rsidR="00D30BCD">
              <w:t>, Горчаков В.В.</w:t>
            </w:r>
          </w:p>
          <w:p w:rsidR="00E3666C" w:rsidRDefault="00E3666C" w:rsidP="00E3666C"/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</w:t>
            </w:r>
            <w:r w:rsidR="000430E7">
              <w:rPr>
                <w:szCs w:val="28"/>
              </w:rPr>
              <w:t>99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F3844" w:rsidRPr="006E614E" w:rsidRDefault="009F3844" w:rsidP="009F3844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>О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      </w:r>
            <w:r>
              <w:rPr>
                <w:szCs w:val="28"/>
              </w:rPr>
              <w:t>.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Pr="00434933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9F3844">
              <w:rPr>
                <w:szCs w:val="28"/>
              </w:rPr>
              <w:t>Василькова И.В.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C00576" w:rsidRPr="00AB1CD7">
        <w:tc>
          <w:tcPr>
            <w:tcW w:w="2235" w:type="dxa"/>
          </w:tcPr>
          <w:p w:rsidR="00C00576" w:rsidRDefault="0077516D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00576" w:rsidRDefault="00C00576" w:rsidP="009F38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</w:t>
            </w:r>
          </w:p>
          <w:p w:rsidR="00C00576" w:rsidRDefault="00C00576" w:rsidP="009F3844">
            <w:pPr>
              <w:jc w:val="both"/>
              <w:rPr>
                <w:szCs w:val="28"/>
              </w:rPr>
            </w:pPr>
          </w:p>
          <w:p w:rsidR="00AA3DF5" w:rsidRPr="006E614E" w:rsidRDefault="00AA3DF5" w:rsidP="009F384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00576">
              <w:rPr>
                <w:szCs w:val="28"/>
              </w:rPr>
              <w:t>600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00576" w:rsidRDefault="00C00576" w:rsidP="00C00576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 xml:space="preserve">О поправках к проекту закона Приморского края </w:t>
            </w:r>
            <w:r w:rsidR="009F1494">
              <w:rPr>
                <w:szCs w:val="28"/>
              </w:rPr>
              <w:br/>
            </w:r>
            <w:r w:rsidRPr="006E614E">
              <w:rPr>
                <w:szCs w:val="28"/>
              </w:rPr>
              <w:t xml:space="preserve">"О внесении изменений в Закон Приморского края </w:t>
            </w:r>
            <w:r w:rsidR="009F1494">
              <w:rPr>
                <w:szCs w:val="28"/>
              </w:rPr>
              <w:br/>
            </w:r>
            <w:r w:rsidRPr="006E614E">
              <w:rPr>
                <w:szCs w:val="28"/>
              </w:rPr>
              <w:t>"О физической культуре и спорте Приморского края"</w:t>
            </w:r>
            <w:r>
              <w:rPr>
                <w:szCs w:val="28"/>
              </w:rPr>
              <w:t>.</w:t>
            </w:r>
          </w:p>
          <w:p w:rsidR="004D002D" w:rsidRDefault="004D002D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A3055A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AB3599">
              <w:rPr>
                <w:szCs w:val="28"/>
              </w:rPr>
              <w:t>Чемерис И.С.</w:t>
            </w:r>
          </w:p>
          <w:p w:rsidR="00924AE7" w:rsidRPr="00AB1CD7" w:rsidRDefault="00924AE7" w:rsidP="00053709">
            <w:pPr>
              <w:jc w:val="both"/>
              <w:rPr>
                <w:szCs w:val="28"/>
              </w:rPr>
            </w:pPr>
          </w:p>
        </w:tc>
      </w:tr>
      <w:tr w:rsidR="0077516D" w:rsidRPr="00AB1CD7">
        <w:tc>
          <w:tcPr>
            <w:tcW w:w="2235" w:type="dxa"/>
          </w:tcPr>
          <w:p w:rsidR="0077516D" w:rsidRDefault="0077516D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7516D" w:rsidRDefault="0077516D" w:rsidP="00C005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</w:t>
            </w:r>
          </w:p>
          <w:p w:rsidR="0077516D" w:rsidRPr="006E614E" w:rsidRDefault="0077516D" w:rsidP="00C00576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D15E73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924AE7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C654C4" w:rsidRPr="00AB1CD7">
              <w:rPr>
                <w:szCs w:val="28"/>
              </w:rPr>
              <w:t xml:space="preserve"> № </w:t>
            </w:r>
            <w:r w:rsidR="009F1494">
              <w:rPr>
                <w:szCs w:val="28"/>
              </w:rPr>
              <w:t>601</w:t>
            </w:r>
            <w:r w:rsidR="00C654C4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C654C4"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BA2736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77516D" w:rsidRPr="00AB1CD7" w:rsidRDefault="0077516D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23C6B" w:rsidRDefault="00723C6B" w:rsidP="00723C6B">
            <w:pPr>
              <w:pStyle w:val="a9"/>
              <w:spacing w:after="0"/>
              <w:jc w:val="both"/>
              <w:rPr>
                <w:szCs w:val="28"/>
              </w:rPr>
            </w:pPr>
            <w:r w:rsidRPr="006E614E">
              <w:rPr>
                <w:szCs w:val="28"/>
              </w:rPr>
              <w:t>Об исполнении государственной программы Приморского края "Развитие образования Приморского края на 2013-2017 годы" в 2013 году</w:t>
            </w:r>
            <w:r>
              <w:rPr>
                <w:szCs w:val="28"/>
              </w:rPr>
              <w:t>.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3570E9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49220B">
              <w:rPr>
                <w:i/>
                <w:szCs w:val="28"/>
                <w:u w:val="single"/>
              </w:rPr>
              <w:t>ю</w:t>
            </w:r>
            <w:r w:rsidRPr="00AB1CD7">
              <w:rPr>
                <w:i/>
                <w:szCs w:val="28"/>
                <w:u w:val="single"/>
              </w:rPr>
              <w:t>т</w:t>
            </w:r>
            <w:r w:rsidRPr="00723C6B">
              <w:rPr>
                <w:i/>
                <w:szCs w:val="28"/>
              </w:rPr>
              <w:t xml:space="preserve">: </w:t>
            </w:r>
            <w:proofErr w:type="spellStart"/>
            <w:r w:rsidR="00723C6B">
              <w:rPr>
                <w:szCs w:val="28"/>
              </w:rPr>
              <w:t>Зубрицкий</w:t>
            </w:r>
            <w:proofErr w:type="spellEnd"/>
            <w:r w:rsidR="00723C6B">
              <w:rPr>
                <w:szCs w:val="28"/>
              </w:rPr>
              <w:t xml:space="preserve"> А.Н., </w:t>
            </w:r>
          </w:p>
          <w:p w:rsidR="003570E9" w:rsidRDefault="003570E9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</w:t>
            </w:r>
            <w:r w:rsidR="002B36D5">
              <w:rPr>
                <w:szCs w:val="28"/>
              </w:rPr>
              <w:t xml:space="preserve"> </w:t>
            </w:r>
            <w:proofErr w:type="spellStart"/>
            <w:r w:rsidR="00723C6B">
              <w:rPr>
                <w:szCs w:val="28"/>
              </w:rPr>
              <w:t>Кайданович</w:t>
            </w:r>
            <w:proofErr w:type="spellEnd"/>
            <w:r w:rsidR="00723C6B">
              <w:rPr>
                <w:szCs w:val="28"/>
              </w:rPr>
              <w:t xml:space="preserve"> А.Ю., </w:t>
            </w:r>
          </w:p>
          <w:p w:rsidR="00C654C4" w:rsidRDefault="003570E9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</w:t>
            </w:r>
            <w:r w:rsidR="002B36D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="00723C6B">
              <w:rPr>
                <w:szCs w:val="28"/>
              </w:rPr>
              <w:t>Полищук Г.Г.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31438F" w:rsidRPr="00AB1CD7">
        <w:tc>
          <w:tcPr>
            <w:tcW w:w="2235" w:type="dxa"/>
          </w:tcPr>
          <w:p w:rsidR="0031438F" w:rsidRDefault="0031438F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1438F" w:rsidRDefault="0031438F" w:rsidP="00723C6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C51AF2">
              <w:rPr>
                <w:szCs w:val="28"/>
              </w:rPr>
              <w:t>, Горчаков В.</w:t>
            </w:r>
            <w:r w:rsidR="00C51AF2" w:rsidRPr="002B36D5">
              <w:rPr>
                <w:szCs w:val="28"/>
              </w:rPr>
              <w:t>В., Беспалов В.Г.</w:t>
            </w:r>
            <w:r w:rsidR="003570E9" w:rsidRPr="002B36D5">
              <w:rPr>
                <w:szCs w:val="28"/>
              </w:rPr>
              <w:t xml:space="preserve">, </w:t>
            </w:r>
            <w:r w:rsidR="00A87DFF" w:rsidRPr="002B36D5">
              <w:rPr>
                <w:szCs w:val="28"/>
              </w:rPr>
              <w:t xml:space="preserve">                  Василькова И.В.</w:t>
            </w:r>
          </w:p>
          <w:p w:rsidR="00C51AF2" w:rsidRPr="006E614E" w:rsidRDefault="00C51AF2" w:rsidP="00723C6B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31438F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C654C4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602</w:t>
            </w:r>
            <w:r w:rsidR="00C654C4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C654C4"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C1653" w:rsidRDefault="00C413D3" w:rsidP="00815A49">
            <w:pPr>
              <w:jc w:val="both"/>
              <w:rPr>
                <w:i/>
                <w:szCs w:val="28"/>
                <w:u w:val="single"/>
              </w:rPr>
            </w:pPr>
            <w:r w:rsidRPr="006E614E">
              <w:rPr>
                <w:szCs w:val="28"/>
              </w:rPr>
              <w:t>О ходе подготовки и реализации комплекса мер, направленных на организацию отдыха, оздоровления и занятости детей и подростков в Приморском крае в 2014 году</w:t>
            </w:r>
            <w:r w:rsidRPr="00C413D3">
              <w:rPr>
                <w:szCs w:val="28"/>
              </w:rPr>
              <w:t>.</w:t>
            </w:r>
          </w:p>
          <w:p w:rsidR="00C413D3" w:rsidRDefault="00C413D3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Pr="00EF45BD">
              <w:rPr>
                <w:i/>
                <w:szCs w:val="28"/>
              </w:rPr>
              <w:t xml:space="preserve"> </w:t>
            </w:r>
            <w:proofErr w:type="spellStart"/>
            <w:r w:rsidR="00C413D3">
              <w:rPr>
                <w:szCs w:val="28"/>
              </w:rPr>
              <w:t>Зубрицкий</w:t>
            </w:r>
            <w:proofErr w:type="spellEnd"/>
            <w:r w:rsidR="00C413D3">
              <w:rPr>
                <w:szCs w:val="28"/>
              </w:rPr>
              <w:t xml:space="preserve"> А.Н.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2B36D5" w:rsidRPr="00AB1CD7">
        <w:tc>
          <w:tcPr>
            <w:tcW w:w="2235" w:type="dxa"/>
          </w:tcPr>
          <w:p w:rsidR="002B36D5" w:rsidRDefault="002B36D5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B36D5" w:rsidRDefault="002B36D5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Пошивайло Ю.В., Горчаков В.В.</w:t>
            </w:r>
          </w:p>
          <w:p w:rsidR="002B36D5" w:rsidRPr="006E614E" w:rsidRDefault="002B36D5" w:rsidP="00815A49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F45BD">
              <w:rPr>
                <w:szCs w:val="28"/>
              </w:rPr>
              <w:t>603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F45BD" w:rsidRPr="006E614E" w:rsidRDefault="00EF45BD" w:rsidP="00EF45BD">
            <w:pPr>
              <w:pStyle w:val="a9"/>
              <w:spacing w:after="0"/>
              <w:jc w:val="both"/>
              <w:rPr>
                <w:szCs w:val="28"/>
              </w:rPr>
            </w:pPr>
            <w:r w:rsidRPr="006E614E">
              <w:rPr>
                <w:szCs w:val="28"/>
              </w:rPr>
              <w:lastRenderedPageBreak/>
              <w:t>Об исполнении государственной программы Приморского края "Развитие культуры Приморского края" на 2013-2017 годы в 2013 году</w:t>
            </w:r>
            <w:r w:rsidR="00061FED">
              <w:rPr>
                <w:szCs w:val="28"/>
              </w:rPr>
              <w:t>.</w:t>
            </w:r>
          </w:p>
          <w:p w:rsidR="001C56AC" w:rsidRDefault="001C56AC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FD387F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061FED">
              <w:rPr>
                <w:i/>
                <w:szCs w:val="28"/>
                <w:u w:val="single"/>
              </w:rPr>
              <w:t>ю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EC68E5">
              <w:rPr>
                <w:szCs w:val="28"/>
              </w:rPr>
              <w:t>Нечаев Р.М.</w:t>
            </w:r>
          </w:p>
          <w:p w:rsidR="00061FED" w:rsidRDefault="00AA3DF5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</w:t>
            </w:r>
            <w:proofErr w:type="spellStart"/>
            <w:r w:rsidR="00061FED">
              <w:rPr>
                <w:szCs w:val="28"/>
              </w:rPr>
              <w:t>Борняков</w:t>
            </w:r>
            <w:proofErr w:type="spellEnd"/>
            <w:r w:rsidR="00061FED">
              <w:rPr>
                <w:szCs w:val="28"/>
              </w:rPr>
              <w:t xml:space="preserve"> А.И.</w:t>
            </w:r>
          </w:p>
          <w:p w:rsidR="00C144B7" w:rsidRPr="00AB1CD7" w:rsidRDefault="00C144B7" w:rsidP="001F2EAD">
            <w:pPr>
              <w:jc w:val="both"/>
              <w:rPr>
                <w:szCs w:val="28"/>
              </w:rPr>
            </w:pPr>
          </w:p>
        </w:tc>
      </w:tr>
      <w:tr w:rsidR="00EC68E5" w:rsidRPr="00AB1CD7">
        <w:tc>
          <w:tcPr>
            <w:tcW w:w="2235" w:type="dxa"/>
          </w:tcPr>
          <w:p w:rsidR="00EC68E5" w:rsidRDefault="00203788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EC68E5" w:rsidRDefault="00061FED" w:rsidP="00EF45BD">
            <w:pPr>
              <w:pStyle w:val="a9"/>
              <w:spacing w:after="0"/>
              <w:jc w:val="both"/>
              <w:rPr>
                <w:szCs w:val="28"/>
              </w:rPr>
            </w:pPr>
            <w:r w:rsidRPr="00AE7B1A">
              <w:rPr>
                <w:szCs w:val="28"/>
              </w:rPr>
              <w:t>Чемерис И.С.</w:t>
            </w:r>
            <w:r w:rsidR="0099333B" w:rsidRPr="00AE7B1A">
              <w:rPr>
                <w:szCs w:val="28"/>
              </w:rPr>
              <w:t>, Беспалов</w:t>
            </w:r>
            <w:r w:rsidR="0099333B">
              <w:rPr>
                <w:szCs w:val="28"/>
              </w:rPr>
              <w:t xml:space="preserve"> В.Г.</w:t>
            </w:r>
          </w:p>
          <w:p w:rsidR="00061FED" w:rsidRPr="006E614E" w:rsidRDefault="00061FED" w:rsidP="00EF45BD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EF45BD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1F2EAD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604</w:t>
            </w:r>
            <w:r w:rsidR="00AE7B1A">
              <w:rPr>
                <w:szCs w:val="28"/>
              </w:rPr>
              <w:t xml:space="preserve"> </w:t>
            </w:r>
            <w:r w:rsidR="001F2EAD">
              <w:rPr>
                <w:szCs w:val="28"/>
              </w:rPr>
              <w:t>(прилага</w:t>
            </w:r>
            <w:r>
              <w:rPr>
                <w:szCs w:val="28"/>
              </w:rPr>
              <w:t>е</w:t>
            </w:r>
            <w:r w:rsidR="001F2EAD"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05273" w:rsidRPr="00AB1CD7" w:rsidRDefault="00F05273" w:rsidP="001F2EAD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9773C" w:rsidRDefault="00AE7B1A" w:rsidP="00306673">
            <w:pPr>
              <w:jc w:val="both"/>
              <w:rPr>
                <w:i/>
                <w:szCs w:val="28"/>
                <w:u w:val="single"/>
              </w:rPr>
            </w:pPr>
            <w:r w:rsidRPr="006E614E">
              <w:rPr>
                <w:szCs w:val="28"/>
              </w:rPr>
              <w:t>Об исполнении государственной программы Приморского края "Содействие занятости населения Приморского края на 2013-2017 годы" в 2013 году</w:t>
            </w:r>
            <w:r w:rsidRPr="00AE7B1A">
              <w:rPr>
                <w:i/>
                <w:szCs w:val="28"/>
              </w:rPr>
              <w:t>.</w:t>
            </w:r>
          </w:p>
          <w:p w:rsidR="00AE7B1A" w:rsidRDefault="00AE7B1A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AE7B1A">
              <w:rPr>
                <w:szCs w:val="28"/>
              </w:rPr>
              <w:t>Лаврентьева Л.Ф.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651005" w:rsidRPr="00AB1CD7">
        <w:tc>
          <w:tcPr>
            <w:tcW w:w="2235" w:type="dxa"/>
          </w:tcPr>
          <w:p w:rsidR="00651005" w:rsidRDefault="00651005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51005" w:rsidRDefault="00651005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651005" w:rsidRPr="006E614E" w:rsidRDefault="00651005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651005">
              <w:rPr>
                <w:szCs w:val="28"/>
              </w:rPr>
              <w:t>605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82474" w:rsidRDefault="00651005" w:rsidP="00306673">
            <w:pPr>
              <w:jc w:val="both"/>
              <w:rPr>
                <w:i/>
                <w:szCs w:val="28"/>
                <w:u w:val="single"/>
              </w:rPr>
            </w:pPr>
            <w:r w:rsidRPr="006E614E">
              <w:rPr>
                <w:szCs w:val="28"/>
              </w:rPr>
              <w:t>Об исполнении государственной программы Приморского края "Развитие физической культуры и спорта Приморского края" на 2013-2017 годы в 2013 году</w:t>
            </w:r>
            <w:r w:rsidRPr="00651005">
              <w:rPr>
                <w:i/>
                <w:szCs w:val="28"/>
              </w:rPr>
              <w:t>.</w:t>
            </w:r>
          </w:p>
          <w:p w:rsidR="00651005" w:rsidRDefault="00651005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D66340">
              <w:rPr>
                <w:szCs w:val="28"/>
              </w:rPr>
              <w:t>Кузнецов Ж.А.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D66340" w:rsidRPr="00AB1CD7">
        <w:tc>
          <w:tcPr>
            <w:tcW w:w="2235" w:type="dxa"/>
          </w:tcPr>
          <w:p w:rsidR="00D66340" w:rsidRDefault="00DD544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66340" w:rsidRDefault="00D66340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DD544C">
              <w:rPr>
                <w:szCs w:val="28"/>
              </w:rPr>
              <w:t xml:space="preserve">, </w:t>
            </w:r>
            <w:proofErr w:type="spellStart"/>
            <w:r w:rsidR="00DD544C">
              <w:rPr>
                <w:szCs w:val="28"/>
              </w:rPr>
              <w:t>Борняков</w:t>
            </w:r>
            <w:proofErr w:type="spellEnd"/>
            <w:r w:rsidR="00DD544C">
              <w:rPr>
                <w:szCs w:val="28"/>
              </w:rPr>
              <w:t xml:space="preserve"> А.И., Беспалов В.Г.</w:t>
            </w:r>
            <w:r w:rsidR="005B50D7">
              <w:rPr>
                <w:szCs w:val="28"/>
              </w:rPr>
              <w:t xml:space="preserve">,   </w:t>
            </w:r>
            <w:r w:rsidR="00AF0FE0">
              <w:rPr>
                <w:szCs w:val="28"/>
              </w:rPr>
              <w:t xml:space="preserve">                 Капленко И.О.</w:t>
            </w:r>
          </w:p>
          <w:p w:rsidR="00DD544C" w:rsidRPr="006E614E" w:rsidRDefault="00DD544C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D66340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306673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606</w:t>
            </w:r>
            <w:r w:rsidR="00306673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306673"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F0FE0" w:rsidRPr="006E614E" w:rsidRDefault="00AF0FE0" w:rsidP="00AF0FE0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>Об оказании высокотехнологичной медицинской помощи на территории Приморского кр</w:t>
            </w:r>
            <w:r>
              <w:rPr>
                <w:szCs w:val="28"/>
              </w:rPr>
              <w:t>а</w:t>
            </w:r>
            <w:r w:rsidRPr="006E614E">
              <w:rPr>
                <w:szCs w:val="28"/>
              </w:rPr>
              <w:t>я в 2013 году и ее планируемых объемах в 2014 году</w:t>
            </w:r>
            <w:r>
              <w:rPr>
                <w:szCs w:val="28"/>
              </w:rPr>
              <w:t>.</w:t>
            </w:r>
          </w:p>
          <w:p w:rsidR="00F82474" w:rsidRDefault="00F82474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5F15A9">
              <w:rPr>
                <w:szCs w:val="28"/>
              </w:rPr>
              <w:t>Курченко</w:t>
            </w:r>
            <w:proofErr w:type="spellEnd"/>
            <w:r w:rsidR="005F15A9">
              <w:rPr>
                <w:szCs w:val="28"/>
              </w:rPr>
              <w:t xml:space="preserve"> Т.Л.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5F15A9" w:rsidRPr="00AB1CD7">
        <w:tc>
          <w:tcPr>
            <w:tcW w:w="2235" w:type="dxa"/>
          </w:tcPr>
          <w:p w:rsidR="005F15A9" w:rsidRDefault="005F15A9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F15A9" w:rsidRDefault="005F15A9" w:rsidP="00AF0FE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476DB7">
              <w:rPr>
                <w:szCs w:val="28"/>
              </w:rPr>
              <w:t>, Беспалов В.Г.</w:t>
            </w:r>
          </w:p>
          <w:p w:rsidR="005F15A9" w:rsidRPr="006E614E" w:rsidRDefault="005F15A9" w:rsidP="00AF0FE0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F15A9">
              <w:rPr>
                <w:szCs w:val="28"/>
              </w:rPr>
              <w:t>607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DC10BC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  <w:r w:rsidR="00306673" w:rsidRPr="00AB1CD7">
              <w:rPr>
                <w:szCs w:val="28"/>
              </w:rPr>
              <w:t>. СЛУШАЛИ:</w:t>
            </w:r>
          </w:p>
          <w:p w:rsidR="00306673" w:rsidRDefault="00306673" w:rsidP="00306673">
            <w:pPr>
              <w:pStyle w:val="a9"/>
              <w:jc w:val="both"/>
              <w:rPr>
                <w:szCs w:val="28"/>
              </w:rPr>
            </w:pPr>
          </w:p>
          <w:p w:rsidR="00306673" w:rsidRPr="00AB1CD7" w:rsidRDefault="00306673" w:rsidP="0030667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76DB7" w:rsidRPr="006E614E" w:rsidRDefault="00476DB7" w:rsidP="00476DB7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>О результатах проведения диспансеризации детского и взрослого населения в 2013 году на территории Приморского края</w:t>
            </w:r>
            <w:r>
              <w:rPr>
                <w:szCs w:val="28"/>
              </w:rPr>
              <w:t>.</w:t>
            </w:r>
          </w:p>
          <w:p w:rsidR="00AD24D8" w:rsidRDefault="00AD24D8" w:rsidP="00306673">
            <w:pPr>
              <w:jc w:val="both"/>
              <w:rPr>
                <w:i/>
                <w:szCs w:val="28"/>
                <w:u w:val="single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476DB7">
              <w:rPr>
                <w:szCs w:val="28"/>
              </w:rPr>
              <w:t>Курченко</w:t>
            </w:r>
            <w:proofErr w:type="spellEnd"/>
            <w:r w:rsidR="00476DB7">
              <w:rPr>
                <w:szCs w:val="28"/>
              </w:rPr>
              <w:t xml:space="preserve"> Т.Л.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</w:tr>
      <w:tr w:rsidR="00476DB7" w:rsidRPr="00AB1CD7">
        <w:tc>
          <w:tcPr>
            <w:tcW w:w="2235" w:type="dxa"/>
          </w:tcPr>
          <w:p w:rsidR="00476DB7" w:rsidRDefault="00476DB7" w:rsidP="0030667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76DB7" w:rsidRDefault="00476DB7" w:rsidP="00476DB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D218FD">
              <w:rPr>
                <w:szCs w:val="28"/>
              </w:rPr>
              <w:t xml:space="preserve">, </w:t>
            </w:r>
            <w:proofErr w:type="spellStart"/>
            <w:r w:rsidR="00D218FD">
              <w:rPr>
                <w:szCs w:val="28"/>
              </w:rPr>
              <w:t>Кирий</w:t>
            </w:r>
            <w:proofErr w:type="spellEnd"/>
            <w:r w:rsidR="00D218FD">
              <w:rPr>
                <w:szCs w:val="28"/>
              </w:rPr>
              <w:t xml:space="preserve"> Л.Г.</w:t>
            </w:r>
            <w:r w:rsidR="003E7D41">
              <w:rPr>
                <w:szCs w:val="28"/>
              </w:rPr>
              <w:t xml:space="preserve">, </w:t>
            </w:r>
            <w:proofErr w:type="spellStart"/>
            <w:r w:rsidR="003E7D41">
              <w:rPr>
                <w:szCs w:val="28"/>
              </w:rPr>
              <w:t>Шашко</w:t>
            </w:r>
            <w:proofErr w:type="spellEnd"/>
            <w:r w:rsidR="003E7D41">
              <w:rPr>
                <w:szCs w:val="28"/>
              </w:rPr>
              <w:t xml:space="preserve"> Е.В., Пошивайло Ю.В.</w:t>
            </w:r>
            <w:r w:rsidR="001A4037">
              <w:rPr>
                <w:szCs w:val="28"/>
              </w:rPr>
              <w:t>, Колотова С.В.</w:t>
            </w:r>
          </w:p>
          <w:p w:rsidR="00476DB7" w:rsidRPr="006E614E" w:rsidRDefault="00476DB7" w:rsidP="00476DB7">
            <w:pPr>
              <w:jc w:val="both"/>
              <w:rPr>
                <w:szCs w:val="28"/>
              </w:rPr>
            </w:pPr>
          </w:p>
        </w:tc>
      </w:tr>
      <w:tr w:rsidR="00306673" w:rsidRPr="00AB1CD7">
        <w:tc>
          <w:tcPr>
            <w:tcW w:w="2235" w:type="dxa"/>
          </w:tcPr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6673" w:rsidRPr="00AB1CD7" w:rsidRDefault="00306673" w:rsidP="003066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476DB7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D218FD">
              <w:rPr>
                <w:szCs w:val="28"/>
              </w:rPr>
              <w:t>608</w:t>
            </w:r>
            <w:r>
              <w:rPr>
                <w:szCs w:val="28"/>
              </w:rPr>
              <w:t xml:space="preserve"> (прилага</w:t>
            </w:r>
            <w:r w:rsidR="00D218FD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306673" w:rsidRPr="00AB1CD7" w:rsidRDefault="00306673" w:rsidP="00306673">
            <w:pPr>
              <w:jc w:val="both"/>
              <w:rPr>
                <w:szCs w:val="28"/>
              </w:rPr>
            </w:pPr>
          </w:p>
          <w:p w:rsidR="00306673" w:rsidRDefault="00306673" w:rsidP="003066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985863">
              <w:rPr>
                <w:szCs w:val="28"/>
              </w:rPr>
              <w:t>единогласно.</w:t>
            </w:r>
          </w:p>
          <w:p w:rsidR="00AD24D8" w:rsidRPr="00AB1CD7" w:rsidRDefault="00AD24D8" w:rsidP="0030667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B1D65" w:rsidRPr="006E614E" w:rsidRDefault="002B1D65" w:rsidP="002B1D65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 xml:space="preserve">О планах проведения мониторинга </w:t>
            </w:r>
            <w:proofErr w:type="spellStart"/>
            <w:r w:rsidRPr="006E614E">
              <w:rPr>
                <w:szCs w:val="28"/>
              </w:rPr>
              <w:t>правоприменения</w:t>
            </w:r>
            <w:proofErr w:type="spellEnd"/>
            <w:r w:rsidRPr="006E614E">
              <w:rPr>
                <w:szCs w:val="28"/>
              </w:rPr>
              <w:t xml:space="preserve"> Закона Приморского края от 29 декабря 2004 года </w:t>
            </w:r>
            <w:r w:rsidR="00CD4165">
              <w:rPr>
                <w:szCs w:val="28"/>
              </w:rPr>
              <w:br/>
            </w:r>
            <w:r w:rsidRPr="006E614E">
              <w:rPr>
                <w:szCs w:val="28"/>
              </w:rPr>
              <w:t>№ 206-КЗ "О социальной поддержке льготных категорий граждан, проживающих на территории Приморского края" (статья 14) и Закона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родителей"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B1D65">
              <w:rPr>
                <w:szCs w:val="28"/>
              </w:rPr>
              <w:t>609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E76527" w:rsidRPr="00AB1CD7" w:rsidRDefault="00E76527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D4165" w:rsidRPr="006E614E" w:rsidRDefault="00CD4165" w:rsidP="00CD4165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>О внесении изменений в постановление Законодательного Собрания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51578D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CD4165">
              <w:rPr>
                <w:szCs w:val="28"/>
              </w:rPr>
              <w:t>е</w:t>
            </w:r>
            <w:r w:rsidR="000F1BA3" w:rsidRPr="00AB1CD7">
              <w:rPr>
                <w:szCs w:val="28"/>
              </w:rPr>
              <w:t xml:space="preserve"> № </w:t>
            </w:r>
            <w:r w:rsidR="00CD4165">
              <w:rPr>
                <w:szCs w:val="28"/>
              </w:rPr>
              <w:t>610</w:t>
            </w:r>
            <w:r w:rsidR="000F1BA3">
              <w:rPr>
                <w:szCs w:val="28"/>
              </w:rPr>
              <w:t xml:space="preserve"> (прилага</w:t>
            </w:r>
            <w:r w:rsidR="00CD4165">
              <w:rPr>
                <w:szCs w:val="28"/>
              </w:rPr>
              <w:t>е</w:t>
            </w:r>
            <w:r w:rsidR="000F1BA3"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D4165" w:rsidRPr="006E614E" w:rsidRDefault="00CD4165" w:rsidP="00CD4165">
            <w:pPr>
              <w:jc w:val="both"/>
              <w:rPr>
                <w:szCs w:val="28"/>
              </w:rPr>
            </w:pPr>
            <w:r w:rsidRPr="006E614E">
              <w:rPr>
                <w:szCs w:val="28"/>
              </w:rPr>
              <w:t xml:space="preserve">Об обращении Законодательного Собрания Приморского края к Губернатору Приморского края </w:t>
            </w:r>
            <w:r w:rsidR="004E43A6">
              <w:rPr>
                <w:szCs w:val="28"/>
              </w:rPr>
              <w:br/>
            </w:r>
            <w:r w:rsidRPr="006E614E">
              <w:rPr>
                <w:szCs w:val="28"/>
              </w:rPr>
              <w:t xml:space="preserve">В.В. </w:t>
            </w:r>
            <w:proofErr w:type="spellStart"/>
            <w:r w:rsidRPr="006E614E">
              <w:rPr>
                <w:szCs w:val="28"/>
              </w:rPr>
              <w:t>Миклушевскому</w:t>
            </w:r>
            <w:proofErr w:type="spellEnd"/>
            <w:r w:rsidRPr="006E614E">
              <w:rPr>
                <w:szCs w:val="28"/>
              </w:rPr>
              <w:t xml:space="preserve"> по вопросу внесения изменений в Закон Приморского края "Об административно-территориальном устройстве Приморского края"</w:t>
            </w:r>
            <w:r>
              <w:rPr>
                <w:szCs w:val="28"/>
              </w:rPr>
              <w:t>.</w:t>
            </w:r>
          </w:p>
          <w:p w:rsidR="000F1BA3" w:rsidRDefault="000F1BA3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4E43A6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0F1BA3" w:rsidRPr="00AB1CD7">
              <w:rPr>
                <w:szCs w:val="28"/>
              </w:rPr>
              <w:t xml:space="preserve"> № </w:t>
            </w:r>
            <w:r w:rsidR="00CD4165">
              <w:rPr>
                <w:szCs w:val="28"/>
              </w:rPr>
              <w:t>611</w:t>
            </w:r>
            <w:r>
              <w:rPr>
                <w:szCs w:val="28"/>
              </w:rPr>
              <w:t>, 612 (прилагаю</w:t>
            </w:r>
            <w:r w:rsidR="000F1BA3"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AB1CD7">
              <w:rPr>
                <w:szCs w:val="28"/>
              </w:rPr>
              <w:t>. СЛУШАЛИ:</w:t>
            </w:r>
          </w:p>
          <w:p w:rsidR="000F1BA3" w:rsidRDefault="000F1BA3" w:rsidP="000F1BA3">
            <w:pPr>
              <w:pStyle w:val="a9"/>
              <w:jc w:val="both"/>
              <w:rPr>
                <w:szCs w:val="28"/>
              </w:rPr>
            </w:pPr>
          </w:p>
          <w:p w:rsidR="000F1BA3" w:rsidRPr="00AB1CD7" w:rsidRDefault="000F1BA3" w:rsidP="000F1BA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Default="00CD4165" w:rsidP="000F1BA3">
            <w:pPr>
              <w:jc w:val="both"/>
              <w:rPr>
                <w:i/>
                <w:szCs w:val="28"/>
                <w:u w:val="single"/>
              </w:rPr>
            </w:pPr>
            <w:r w:rsidRPr="006E614E">
              <w:rPr>
                <w:szCs w:val="28"/>
              </w:rPr>
              <w:t>О проектах федеральных законов</w:t>
            </w:r>
            <w:r w:rsidRPr="00CD4165">
              <w:rPr>
                <w:i/>
                <w:szCs w:val="28"/>
              </w:rPr>
              <w:t>.</w:t>
            </w:r>
          </w:p>
          <w:p w:rsidR="00CD4165" w:rsidRDefault="00CD4165" w:rsidP="000F1BA3">
            <w:pPr>
              <w:jc w:val="both"/>
              <w:rPr>
                <w:i/>
                <w:szCs w:val="28"/>
                <w:u w:val="single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  <w:tr w:rsidR="000F1BA3" w:rsidRPr="00AB1CD7">
        <w:tc>
          <w:tcPr>
            <w:tcW w:w="2235" w:type="dxa"/>
          </w:tcPr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F1BA3" w:rsidRPr="00AB1CD7" w:rsidRDefault="000F1BA3" w:rsidP="000F1B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B19A0">
              <w:rPr>
                <w:szCs w:val="28"/>
              </w:rPr>
              <w:t>613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  <w:p w:rsidR="000F1BA3" w:rsidRDefault="000F1BA3" w:rsidP="000F1BA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F1BA3" w:rsidRPr="00AB1CD7" w:rsidRDefault="000F1BA3" w:rsidP="000F1BA3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8535C">
        <w:rPr>
          <w:szCs w:val="28"/>
        </w:rPr>
        <w:t xml:space="preserve">  </w:t>
      </w:r>
      <w:r>
        <w:rPr>
          <w:szCs w:val="28"/>
        </w:rPr>
        <w:t xml:space="preserve">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788" w:rsidRDefault="00203788">
      <w:r>
        <w:separator/>
      </w:r>
    </w:p>
  </w:endnote>
  <w:endnote w:type="continuationSeparator" w:id="0">
    <w:p w:rsidR="00203788" w:rsidRDefault="00203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788" w:rsidRDefault="00203788">
      <w:r>
        <w:separator/>
      </w:r>
    </w:p>
  </w:footnote>
  <w:footnote w:type="continuationSeparator" w:id="0">
    <w:p w:rsidR="00203788" w:rsidRDefault="002037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88" w:rsidRDefault="0020378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03788" w:rsidRDefault="00203788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88" w:rsidRDefault="0020378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7300B">
      <w:rPr>
        <w:rStyle w:val="ae"/>
        <w:noProof/>
      </w:rPr>
      <w:t>6</w:t>
    </w:r>
    <w:r>
      <w:rPr>
        <w:rStyle w:val="ae"/>
      </w:rPr>
      <w:fldChar w:fldCharType="end"/>
    </w:r>
  </w:p>
  <w:p w:rsidR="00203788" w:rsidRDefault="00203788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30E7"/>
    <w:rsid w:val="00044A8C"/>
    <w:rsid w:val="00046207"/>
    <w:rsid w:val="000475A5"/>
    <w:rsid w:val="00047DC0"/>
    <w:rsid w:val="00050AF1"/>
    <w:rsid w:val="000531B6"/>
    <w:rsid w:val="00053709"/>
    <w:rsid w:val="00057B67"/>
    <w:rsid w:val="00060A3D"/>
    <w:rsid w:val="00060E4F"/>
    <w:rsid w:val="00060FB2"/>
    <w:rsid w:val="00061FED"/>
    <w:rsid w:val="00062985"/>
    <w:rsid w:val="00064D7F"/>
    <w:rsid w:val="00065427"/>
    <w:rsid w:val="000702DB"/>
    <w:rsid w:val="000740C4"/>
    <w:rsid w:val="00075DD1"/>
    <w:rsid w:val="000821DA"/>
    <w:rsid w:val="00082A97"/>
    <w:rsid w:val="00082CC8"/>
    <w:rsid w:val="000835E1"/>
    <w:rsid w:val="00092C3F"/>
    <w:rsid w:val="00093370"/>
    <w:rsid w:val="000946A8"/>
    <w:rsid w:val="000947AE"/>
    <w:rsid w:val="00095938"/>
    <w:rsid w:val="00096622"/>
    <w:rsid w:val="000A099C"/>
    <w:rsid w:val="000A10FE"/>
    <w:rsid w:val="000A13CF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B7AA3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1BA3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EBB"/>
    <w:rsid w:val="00106B21"/>
    <w:rsid w:val="00106F06"/>
    <w:rsid w:val="00110037"/>
    <w:rsid w:val="00110E88"/>
    <w:rsid w:val="00112424"/>
    <w:rsid w:val="001136AC"/>
    <w:rsid w:val="00113D58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76265"/>
    <w:rsid w:val="001831B1"/>
    <w:rsid w:val="0018364A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7DBC"/>
    <w:rsid w:val="001B0703"/>
    <w:rsid w:val="001B0A32"/>
    <w:rsid w:val="001B28C3"/>
    <w:rsid w:val="001B3A7C"/>
    <w:rsid w:val="001B3A8A"/>
    <w:rsid w:val="001B465F"/>
    <w:rsid w:val="001B4BCD"/>
    <w:rsid w:val="001B5E07"/>
    <w:rsid w:val="001C53CB"/>
    <w:rsid w:val="001C56AC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7398"/>
    <w:rsid w:val="001E7F4F"/>
    <w:rsid w:val="001F1145"/>
    <w:rsid w:val="001F1BE7"/>
    <w:rsid w:val="001F2EAD"/>
    <w:rsid w:val="001F3420"/>
    <w:rsid w:val="001F3695"/>
    <w:rsid w:val="001F6013"/>
    <w:rsid w:val="002006A5"/>
    <w:rsid w:val="00200C90"/>
    <w:rsid w:val="00203788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A3C"/>
    <w:rsid w:val="00217246"/>
    <w:rsid w:val="00217781"/>
    <w:rsid w:val="0021792F"/>
    <w:rsid w:val="002205B4"/>
    <w:rsid w:val="00221E06"/>
    <w:rsid w:val="00223239"/>
    <w:rsid w:val="00224623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37345"/>
    <w:rsid w:val="00240F5A"/>
    <w:rsid w:val="00242520"/>
    <w:rsid w:val="002429B2"/>
    <w:rsid w:val="00242D4C"/>
    <w:rsid w:val="00244E87"/>
    <w:rsid w:val="00251488"/>
    <w:rsid w:val="002516CA"/>
    <w:rsid w:val="00253538"/>
    <w:rsid w:val="00253E2B"/>
    <w:rsid w:val="002557BA"/>
    <w:rsid w:val="00256041"/>
    <w:rsid w:val="0025782A"/>
    <w:rsid w:val="00260304"/>
    <w:rsid w:val="00262953"/>
    <w:rsid w:val="0026330C"/>
    <w:rsid w:val="0026353D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421D"/>
    <w:rsid w:val="002951B9"/>
    <w:rsid w:val="00295BD0"/>
    <w:rsid w:val="00295CB3"/>
    <w:rsid w:val="002A14FF"/>
    <w:rsid w:val="002A1CA5"/>
    <w:rsid w:val="002A58F7"/>
    <w:rsid w:val="002B1D65"/>
    <w:rsid w:val="002B2696"/>
    <w:rsid w:val="002B34D5"/>
    <w:rsid w:val="002B36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2619"/>
    <w:rsid w:val="002D3347"/>
    <w:rsid w:val="002D3940"/>
    <w:rsid w:val="002D4915"/>
    <w:rsid w:val="002D66C8"/>
    <w:rsid w:val="002D72C7"/>
    <w:rsid w:val="002D78EB"/>
    <w:rsid w:val="002D7DAB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4933"/>
    <w:rsid w:val="003060EB"/>
    <w:rsid w:val="00306673"/>
    <w:rsid w:val="0030708D"/>
    <w:rsid w:val="003070A4"/>
    <w:rsid w:val="003107C5"/>
    <w:rsid w:val="00310B59"/>
    <w:rsid w:val="00311024"/>
    <w:rsid w:val="00311A2D"/>
    <w:rsid w:val="00312A21"/>
    <w:rsid w:val="0031438F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570E9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207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73C"/>
    <w:rsid w:val="0039796C"/>
    <w:rsid w:val="00397DBF"/>
    <w:rsid w:val="003A0438"/>
    <w:rsid w:val="003A3C50"/>
    <w:rsid w:val="003A6DB0"/>
    <w:rsid w:val="003B0A19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315C"/>
    <w:rsid w:val="003D32F1"/>
    <w:rsid w:val="003D383B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B8C"/>
    <w:rsid w:val="003E78D5"/>
    <w:rsid w:val="003E7BB5"/>
    <w:rsid w:val="003E7D41"/>
    <w:rsid w:val="003F0624"/>
    <w:rsid w:val="003F063D"/>
    <w:rsid w:val="003F196B"/>
    <w:rsid w:val="003F1AC1"/>
    <w:rsid w:val="003F238C"/>
    <w:rsid w:val="003F2A6B"/>
    <w:rsid w:val="003F3BDE"/>
    <w:rsid w:val="003F7576"/>
    <w:rsid w:val="00401A68"/>
    <w:rsid w:val="004034B5"/>
    <w:rsid w:val="0040416B"/>
    <w:rsid w:val="00404A33"/>
    <w:rsid w:val="00405D64"/>
    <w:rsid w:val="00405E05"/>
    <w:rsid w:val="004078E5"/>
    <w:rsid w:val="00415ADF"/>
    <w:rsid w:val="00417356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933"/>
    <w:rsid w:val="00435230"/>
    <w:rsid w:val="00436829"/>
    <w:rsid w:val="00436E30"/>
    <w:rsid w:val="00437D42"/>
    <w:rsid w:val="00440C24"/>
    <w:rsid w:val="0044175A"/>
    <w:rsid w:val="00441C01"/>
    <w:rsid w:val="00442F2A"/>
    <w:rsid w:val="00445EA5"/>
    <w:rsid w:val="00450995"/>
    <w:rsid w:val="00451248"/>
    <w:rsid w:val="0045354F"/>
    <w:rsid w:val="00453957"/>
    <w:rsid w:val="00454B8D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9041A"/>
    <w:rsid w:val="00491522"/>
    <w:rsid w:val="0049217D"/>
    <w:rsid w:val="0049220B"/>
    <w:rsid w:val="0049365A"/>
    <w:rsid w:val="00493E88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6D29"/>
    <w:rsid w:val="004C6DAA"/>
    <w:rsid w:val="004C7BC9"/>
    <w:rsid w:val="004D002D"/>
    <w:rsid w:val="004D292C"/>
    <w:rsid w:val="004D2C1E"/>
    <w:rsid w:val="004D2CB9"/>
    <w:rsid w:val="004D3110"/>
    <w:rsid w:val="004D4131"/>
    <w:rsid w:val="004D7FE2"/>
    <w:rsid w:val="004E07D1"/>
    <w:rsid w:val="004E1F43"/>
    <w:rsid w:val="004E2749"/>
    <w:rsid w:val="004E39A2"/>
    <w:rsid w:val="004E43A6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59"/>
    <w:rsid w:val="00503D7D"/>
    <w:rsid w:val="005047E0"/>
    <w:rsid w:val="005054C6"/>
    <w:rsid w:val="00507321"/>
    <w:rsid w:val="00507F4B"/>
    <w:rsid w:val="00511181"/>
    <w:rsid w:val="00511C69"/>
    <w:rsid w:val="00513663"/>
    <w:rsid w:val="00514462"/>
    <w:rsid w:val="00514D62"/>
    <w:rsid w:val="0051578D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4A95"/>
    <w:rsid w:val="005362BF"/>
    <w:rsid w:val="005377E4"/>
    <w:rsid w:val="00537947"/>
    <w:rsid w:val="0054130F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434"/>
    <w:rsid w:val="00557732"/>
    <w:rsid w:val="00560D91"/>
    <w:rsid w:val="0056183C"/>
    <w:rsid w:val="00561E5B"/>
    <w:rsid w:val="00561F6B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0D7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15A9"/>
    <w:rsid w:val="005F1A04"/>
    <w:rsid w:val="005F2E29"/>
    <w:rsid w:val="005F3046"/>
    <w:rsid w:val="005F3FCB"/>
    <w:rsid w:val="005F489D"/>
    <w:rsid w:val="005F4901"/>
    <w:rsid w:val="006007AF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921"/>
    <w:rsid w:val="00626ABE"/>
    <w:rsid w:val="00626FE0"/>
    <w:rsid w:val="006272B2"/>
    <w:rsid w:val="006317BB"/>
    <w:rsid w:val="00631807"/>
    <w:rsid w:val="0063220C"/>
    <w:rsid w:val="00633C80"/>
    <w:rsid w:val="0063435D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7857"/>
    <w:rsid w:val="00651005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7C39"/>
    <w:rsid w:val="006915C9"/>
    <w:rsid w:val="00694A16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5F05"/>
    <w:rsid w:val="006E614E"/>
    <w:rsid w:val="006E6A17"/>
    <w:rsid w:val="006E7163"/>
    <w:rsid w:val="006F14CD"/>
    <w:rsid w:val="006F2857"/>
    <w:rsid w:val="006F4D44"/>
    <w:rsid w:val="006F4F50"/>
    <w:rsid w:val="006F5186"/>
    <w:rsid w:val="006F5B6C"/>
    <w:rsid w:val="00700200"/>
    <w:rsid w:val="00700BDE"/>
    <w:rsid w:val="007010C5"/>
    <w:rsid w:val="00704FC9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3C6B"/>
    <w:rsid w:val="00724626"/>
    <w:rsid w:val="00725034"/>
    <w:rsid w:val="00726BB8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406D7"/>
    <w:rsid w:val="007427EF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516D"/>
    <w:rsid w:val="007766D3"/>
    <w:rsid w:val="00776C13"/>
    <w:rsid w:val="00776EFB"/>
    <w:rsid w:val="00780BA6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316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B23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332B"/>
    <w:rsid w:val="008147FE"/>
    <w:rsid w:val="00815A49"/>
    <w:rsid w:val="0081739E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251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4782"/>
    <w:rsid w:val="00875C5D"/>
    <w:rsid w:val="00876EED"/>
    <w:rsid w:val="00886CE8"/>
    <w:rsid w:val="0089072D"/>
    <w:rsid w:val="00892327"/>
    <w:rsid w:val="008923B4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450"/>
    <w:rsid w:val="008F576A"/>
    <w:rsid w:val="008F590F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12C4"/>
    <w:rsid w:val="00921658"/>
    <w:rsid w:val="00923AD0"/>
    <w:rsid w:val="00924AE7"/>
    <w:rsid w:val="0093040B"/>
    <w:rsid w:val="009314C9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0EF9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31C"/>
    <w:rsid w:val="00964973"/>
    <w:rsid w:val="00966BF7"/>
    <w:rsid w:val="00972244"/>
    <w:rsid w:val="0097300B"/>
    <w:rsid w:val="009745D7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333B"/>
    <w:rsid w:val="00994D69"/>
    <w:rsid w:val="009952A0"/>
    <w:rsid w:val="00995B06"/>
    <w:rsid w:val="00995B44"/>
    <w:rsid w:val="00995C51"/>
    <w:rsid w:val="009A0677"/>
    <w:rsid w:val="009A0EA5"/>
    <w:rsid w:val="009A2493"/>
    <w:rsid w:val="009A2CB8"/>
    <w:rsid w:val="009A2D80"/>
    <w:rsid w:val="009A3B70"/>
    <w:rsid w:val="009A3E2E"/>
    <w:rsid w:val="009A4B54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A3C"/>
    <w:rsid w:val="009E6563"/>
    <w:rsid w:val="009E6FED"/>
    <w:rsid w:val="009F0EBA"/>
    <w:rsid w:val="009F1494"/>
    <w:rsid w:val="009F1974"/>
    <w:rsid w:val="009F2505"/>
    <w:rsid w:val="009F3405"/>
    <w:rsid w:val="009F3844"/>
    <w:rsid w:val="009F3BBA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3927"/>
    <w:rsid w:val="00A250C0"/>
    <w:rsid w:val="00A273D7"/>
    <w:rsid w:val="00A3055A"/>
    <w:rsid w:val="00A3141B"/>
    <w:rsid w:val="00A31C66"/>
    <w:rsid w:val="00A34647"/>
    <w:rsid w:val="00A36336"/>
    <w:rsid w:val="00A40611"/>
    <w:rsid w:val="00A40CFF"/>
    <w:rsid w:val="00A40EF3"/>
    <w:rsid w:val="00A4179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4BA7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3DF5"/>
    <w:rsid w:val="00AA4E3D"/>
    <w:rsid w:val="00AA678A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24D8"/>
    <w:rsid w:val="00AD6529"/>
    <w:rsid w:val="00AD68CB"/>
    <w:rsid w:val="00AD7250"/>
    <w:rsid w:val="00AE16F7"/>
    <w:rsid w:val="00AE2043"/>
    <w:rsid w:val="00AE2211"/>
    <w:rsid w:val="00AE44B3"/>
    <w:rsid w:val="00AE4E4D"/>
    <w:rsid w:val="00AE7005"/>
    <w:rsid w:val="00AE7B1A"/>
    <w:rsid w:val="00AF0FE0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10F30"/>
    <w:rsid w:val="00B11A7E"/>
    <w:rsid w:val="00B11C7C"/>
    <w:rsid w:val="00B13808"/>
    <w:rsid w:val="00B138D7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F1A"/>
    <w:rsid w:val="00B3661C"/>
    <w:rsid w:val="00B37B54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609D"/>
    <w:rsid w:val="00B670CC"/>
    <w:rsid w:val="00B67263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AF0"/>
    <w:rsid w:val="00B859D6"/>
    <w:rsid w:val="00B8791D"/>
    <w:rsid w:val="00B90DF1"/>
    <w:rsid w:val="00B91223"/>
    <w:rsid w:val="00B9239F"/>
    <w:rsid w:val="00B939A8"/>
    <w:rsid w:val="00B94D2C"/>
    <w:rsid w:val="00B979D1"/>
    <w:rsid w:val="00BA1943"/>
    <w:rsid w:val="00BA2736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B7A55"/>
    <w:rsid w:val="00BC03B3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576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1AD"/>
    <w:rsid w:val="00C16559"/>
    <w:rsid w:val="00C170CC"/>
    <w:rsid w:val="00C2077F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50D7F"/>
    <w:rsid w:val="00C51AF2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6DE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5AA"/>
    <w:rsid w:val="00CC5BB2"/>
    <w:rsid w:val="00CC6413"/>
    <w:rsid w:val="00CC7AE2"/>
    <w:rsid w:val="00CC7BD1"/>
    <w:rsid w:val="00CD1C55"/>
    <w:rsid w:val="00CD3254"/>
    <w:rsid w:val="00CD4165"/>
    <w:rsid w:val="00CD46AA"/>
    <w:rsid w:val="00CD4A4D"/>
    <w:rsid w:val="00CD5A41"/>
    <w:rsid w:val="00CD6722"/>
    <w:rsid w:val="00CE217D"/>
    <w:rsid w:val="00CE2CFD"/>
    <w:rsid w:val="00CE3107"/>
    <w:rsid w:val="00CE3DFA"/>
    <w:rsid w:val="00CE4BA2"/>
    <w:rsid w:val="00CE6419"/>
    <w:rsid w:val="00CE6D7D"/>
    <w:rsid w:val="00CF0A53"/>
    <w:rsid w:val="00CF2373"/>
    <w:rsid w:val="00CF4F85"/>
    <w:rsid w:val="00CF6456"/>
    <w:rsid w:val="00CF6764"/>
    <w:rsid w:val="00D01B41"/>
    <w:rsid w:val="00D02A07"/>
    <w:rsid w:val="00D03078"/>
    <w:rsid w:val="00D10198"/>
    <w:rsid w:val="00D14703"/>
    <w:rsid w:val="00D14C03"/>
    <w:rsid w:val="00D15E73"/>
    <w:rsid w:val="00D16091"/>
    <w:rsid w:val="00D16F9E"/>
    <w:rsid w:val="00D17186"/>
    <w:rsid w:val="00D218FD"/>
    <w:rsid w:val="00D234B7"/>
    <w:rsid w:val="00D23B7A"/>
    <w:rsid w:val="00D252EC"/>
    <w:rsid w:val="00D25DD2"/>
    <w:rsid w:val="00D27013"/>
    <w:rsid w:val="00D303A9"/>
    <w:rsid w:val="00D30BCD"/>
    <w:rsid w:val="00D333E7"/>
    <w:rsid w:val="00D40A2B"/>
    <w:rsid w:val="00D40CC5"/>
    <w:rsid w:val="00D424F4"/>
    <w:rsid w:val="00D43D6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6340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27C5"/>
    <w:rsid w:val="00DB33F6"/>
    <w:rsid w:val="00DB3573"/>
    <w:rsid w:val="00DB4ABB"/>
    <w:rsid w:val="00DB582D"/>
    <w:rsid w:val="00DB5C8A"/>
    <w:rsid w:val="00DB6CE1"/>
    <w:rsid w:val="00DB7B91"/>
    <w:rsid w:val="00DC10BC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C6C48"/>
    <w:rsid w:val="00DC777B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DF7FBF"/>
    <w:rsid w:val="00E0031C"/>
    <w:rsid w:val="00E01AB9"/>
    <w:rsid w:val="00E0393A"/>
    <w:rsid w:val="00E03E33"/>
    <w:rsid w:val="00E04D87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A70"/>
    <w:rsid w:val="00E21BFC"/>
    <w:rsid w:val="00E23E46"/>
    <w:rsid w:val="00E2445F"/>
    <w:rsid w:val="00E25307"/>
    <w:rsid w:val="00E255DF"/>
    <w:rsid w:val="00E259D7"/>
    <w:rsid w:val="00E259F4"/>
    <w:rsid w:val="00E274BD"/>
    <w:rsid w:val="00E334F0"/>
    <w:rsid w:val="00E340D1"/>
    <w:rsid w:val="00E34747"/>
    <w:rsid w:val="00E3666C"/>
    <w:rsid w:val="00E4093C"/>
    <w:rsid w:val="00E4111F"/>
    <w:rsid w:val="00E4163F"/>
    <w:rsid w:val="00E41736"/>
    <w:rsid w:val="00E4357D"/>
    <w:rsid w:val="00E45308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3C2"/>
    <w:rsid w:val="00E7153C"/>
    <w:rsid w:val="00E72797"/>
    <w:rsid w:val="00E728CA"/>
    <w:rsid w:val="00E72BE0"/>
    <w:rsid w:val="00E76527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19A0"/>
    <w:rsid w:val="00EB20D8"/>
    <w:rsid w:val="00EB2994"/>
    <w:rsid w:val="00EB2D9E"/>
    <w:rsid w:val="00EB653A"/>
    <w:rsid w:val="00EB671A"/>
    <w:rsid w:val="00EB6E21"/>
    <w:rsid w:val="00EB7622"/>
    <w:rsid w:val="00EC181D"/>
    <w:rsid w:val="00EC386A"/>
    <w:rsid w:val="00EC68E5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A91"/>
    <w:rsid w:val="00F015F8"/>
    <w:rsid w:val="00F04763"/>
    <w:rsid w:val="00F048E5"/>
    <w:rsid w:val="00F05273"/>
    <w:rsid w:val="00F07151"/>
    <w:rsid w:val="00F077C5"/>
    <w:rsid w:val="00F07852"/>
    <w:rsid w:val="00F1032C"/>
    <w:rsid w:val="00F10E3B"/>
    <w:rsid w:val="00F11B53"/>
    <w:rsid w:val="00F12CB7"/>
    <w:rsid w:val="00F13051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7057A"/>
    <w:rsid w:val="00F71048"/>
    <w:rsid w:val="00F77658"/>
    <w:rsid w:val="00F77C71"/>
    <w:rsid w:val="00F77EC6"/>
    <w:rsid w:val="00F8082D"/>
    <w:rsid w:val="00F82474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C9138-3E68-4022-BBB0-F2F29A61C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589</TotalTime>
  <Pages>8</Pages>
  <Words>1191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14</cp:revision>
  <cp:lastPrinted>2014-03-17T05:56:00Z</cp:lastPrinted>
  <dcterms:created xsi:type="dcterms:W3CDTF">2013-12-02T00:16:00Z</dcterms:created>
  <dcterms:modified xsi:type="dcterms:W3CDTF">2014-03-17T05:57:00Z</dcterms:modified>
</cp:coreProperties>
</file>