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93197B">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r>
      <w:proofErr w:type="gramStart"/>
      <w:r w:rsidRPr="00B367BD">
        <w:t>Принят</w:t>
      </w:r>
      <w:proofErr w:type="gramEnd"/>
      <w:r w:rsidRPr="00B367BD">
        <w:t xml:space="preserve"> Законодательным Собранием Приморского края</w:t>
      </w:r>
      <w:r w:rsidR="000F3307">
        <w:t xml:space="preserve"> </w:t>
      </w:r>
      <w:r w:rsidR="000C1B72">
        <w:t>19 декабря 2013 года в первом чтении</w:t>
      </w:r>
    </w:p>
    <w:p w:rsidR="00952B83" w:rsidRDefault="000C1B72" w:rsidP="005A4A1C">
      <w:pPr>
        <w:tabs>
          <w:tab w:val="left" w:pos="709"/>
        </w:tabs>
        <w:jc w:val="both"/>
      </w:pPr>
      <w:r>
        <w:tab/>
      </w:r>
      <w:proofErr w:type="gramStart"/>
      <w:r w:rsidRPr="000C1B72">
        <w:t>Принят</w:t>
      </w:r>
      <w:proofErr w:type="gramEnd"/>
      <w:r w:rsidRPr="000C1B72">
        <w:t xml:space="preserve"> Законодательным Собранием Приморского края</w:t>
      </w:r>
      <w:r w:rsidR="007B79AC">
        <w:t xml:space="preserve"> </w:t>
      </w:r>
      <w:r w:rsidR="006B4813">
        <w:t>во втором чтении</w:t>
      </w:r>
    </w:p>
    <w:p w:rsidR="006B4813" w:rsidRDefault="006B4813" w:rsidP="005A4A1C">
      <w:pPr>
        <w:tabs>
          <w:tab w:val="left" w:pos="709"/>
        </w:tabs>
        <w:jc w:val="both"/>
      </w:pPr>
      <w:r>
        <w:tab/>
      </w:r>
      <w:proofErr w:type="gramStart"/>
      <w:r w:rsidRPr="006B4813">
        <w:t>Принят</w:t>
      </w:r>
      <w:proofErr w:type="gramEnd"/>
      <w:r w:rsidRPr="006B4813">
        <w:t xml:space="preserve"> Законодательным Собранием Приморского края</w:t>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Внести в Закон Приморского края от 10 мая 2006 года № 354-</w:t>
      </w:r>
      <w:proofErr w:type="spellStart"/>
      <w:r w:rsidRPr="00B367BD">
        <w:t>КЗ</w:t>
      </w:r>
      <w:proofErr w:type="spellEnd"/>
      <w:r w:rsidRPr="00B367BD">
        <w:t xml:space="preserve">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proofErr w:type="spellStart"/>
      <w:r w:rsidRPr="00B367BD">
        <w:t>1.Настоящий</w:t>
      </w:r>
      <w:proofErr w:type="spellEnd"/>
      <w:r w:rsidRPr="00B367BD">
        <w:t xml:space="preserve">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proofErr w:type="spellStart"/>
      <w:r w:rsidRPr="00B367BD">
        <w:t>2.Настоящий</w:t>
      </w:r>
      <w:proofErr w:type="spellEnd"/>
      <w:r w:rsidRPr="00B367BD">
        <w:t xml:space="preserve">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proofErr w:type="spellStart"/>
      <w:r w:rsidRPr="00B367BD">
        <w:lastRenderedPageBreak/>
        <w:t>3.Настоящий</w:t>
      </w:r>
      <w:proofErr w:type="spellEnd"/>
      <w:r w:rsidRPr="00B367BD">
        <w:t xml:space="preserve">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proofErr w:type="spellStart"/>
      <w:r>
        <w:t>1.В</w:t>
      </w:r>
      <w:proofErr w:type="spellEnd"/>
      <w:r>
        <w:t xml:space="preserve">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 xml:space="preserve">6)инвестиционное соглашение – договор, заключаемый </w:t>
      </w:r>
      <w:proofErr w:type="gramStart"/>
      <w:r w:rsidRPr="00B367BD">
        <w:t>между</w:t>
      </w:r>
      <w:proofErr w:type="gramEnd"/>
      <w:r w:rsidRPr="00B367BD">
        <w:t xml:space="preserve">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w:t>
      </w:r>
      <w:proofErr w:type="gramStart"/>
      <w:r w:rsidRPr="00CA0D09">
        <w:t>дств кр</w:t>
      </w:r>
      <w:proofErr w:type="gramEnd"/>
      <w:r w:rsidRPr="00CA0D09">
        <w:t>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proofErr w:type="gramStart"/>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w:t>
      </w:r>
      <w:r w:rsidR="00B028B1" w:rsidRPr="00083974">
        <w:lastRenderedPageBreak/>
        <w:t xml:space="preserve">края, </w:t>
      </w:r>
      <w:r w:rsidRPr="00083974">
        <w:t>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w:t>
      </w:r>
      <w:proofErr w:type="gramEnd"/>
      <w:r w:rsidRPr="00083974">
        <w:t xml:space="preserve">, а также планируемых </w:t>
      </w:r>
      <w:proofErr w:type="gramStart"/>
      <w:r w:rsidRPr="00083974">
        <w:t>сроках</w:t>
      </w:r>
      <w:proofErr w:type="gramEnd"/>
      <w:r w:rsidRPr="00083974">
        <w:t xml:space="preserve">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proofErr w:type="spellStart"/>
      <w:r>
        <w:t>2.</w:t>
      </w:r>
      <w:r w:rsidRPr="00B367BD">
        <w:t>Иные</w:t>
      </w:r>
      <w:proofErr w:type="spellEnd"/>
      <w:r w:rsidRPr="00B367BD">
        <w:t xml:space="preserve">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 xml:space="preserve">3)равноправия инвесторов и </w:t>
      </w:r>
      <w:proofErr w:type="spellStart"/>
      <w:r w:rsidRPr="00B367BD">
        <w:t>унифицированности</w:t>
      </w:r>
      <w:proofErr w:type="spellEnd"/>
      <w:r w:rsidRPr="00B367BD">
        <w:t xml:space="preserve">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lastRenderedPageBreak/>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 xml:space="preserve">СТАТЬЯ 5. ПОЛНОМОЧИЯ ОРГАНОВ </w:t>
      </w:r>
      <w:proofErr w:type="gramStart"/>
      <w:r w:rsidRPr="00B367BD">
        <w:t>ГОСУДАРСТВЕННОЙ</w:t>
      </w:r>
      <w:proofErr w:type="gramEnd"/>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proofErr w:type="spellStart"/>
      <w:r w:rsidRPr="00B367BD">
        <w:t>1.Законодательное</w:t>
      </w:r>
      <w:proofErr w:type="spellEnd"/>
      <w:r w:rsidRPr="00B367BD">
        <w:t xml:space="preserve">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 xml:space="preserve">2)осуществляет </w:t>
      </w:r>
      <w:proofErr w:type="gramStart"/>
      <w:r w:rsidRPr="00B367BD">
        <w:t>контроль за</w:t>
      </w:r>
      <w:proofErr w:type="gramEnd"/>
      <w:r w:rsidRPr="00B367BD">
        <w:t xml:space="preserve">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proofErr w:type="spellStart"/>
      <w:r w:rsidRPr="00B367BD">
        <w:t>2.Губернатор</w:t>
      </w:r>
      <w:proofErr w:type="spellEnd"/>
      <w:r w:rsidRPr="00B367BD">
        <w:t xml:space="preserve">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proofErr w:type="spellStart"/>
      <w:r w:rsidRPr="00B367BD">
        <w:t>3.Администрация</w:t>
      </w:r>
      <w:proofErr w:type="spellEnd"/>
      <w:r w:rsidRPr="00B367BD">
        <w:t xml:space="preserve">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proofErr w:type="spellStart"/>
      <w:r w:rsidRPr="00B367BD">
        <w:lastRenderedPageBreak/>
        <w:t>4.Органы</w:t>
      </w:r>
      <w:proofErr w:type="spellEnd"/>
      <w:r w:rsidRPr="00B367BD">
        <w:t xml:space="preserve"> исполнительной власти Приморского края:</w:t>
      </w:r>
    </w:p>
    <w:p w:rsidR="001E08D5" w:rsidRPr="00E25F1C" w:rsidRDefault="001148C1" w:rsidP="00B33427">
      <w:pPr>
        <w:ind w:firstLine="709"/>
        <w:jc w:val="both"/>
      </w:pPr>
      <w:r w:rsidRPr="00E25F1C">
        <w:t>1)</w:t>
      </w:r>
      <w:r w:rsidR="004A4B94" w:rsidRPr="00E25F1C">
        <w:t>участвуют в разработке и реализации Инвестиционной стратегии</w:t>
      </w:r>
      <w:r w:rsidR="00952B83" w:rsidRPr="00E25F1C">
        <w:t xml:space="preserve"> Приморского края, </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proofErr w:type="spellStart"/>
      <w:r w:rsidRPr="00B367BD">
        <w:t>1.</w:t>
      </w:r>
      <w:r w:rsidR="00657D5A">
        <w:t>На</w:t>
      </w:r>
      <w:proofErr w:type="spellEnd"/>
      <w:r w:rsidR="00657D5A">
        <w:t xml:space="preserve">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2B5F45">
        <w:t xml:space="preserve"> поддержка</w:t>
      </w:r>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proofErr w:type="spellStart"/>
      <w:r w:rsidRPr="00B367BD">
        <w:t>2.Государственная</w:t>
      </w:r>
      <w:proofErr w:type="spellEnd"/>
      <w:r w:rsidRPr="00B367BD">
        <w:t xml:space="preserve">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w:t>
      </w:r>
      <w:proofErr w:type="gramStart"/>
      <w:r w:rsidRPr="00B367BD">
        <w:t>ИНВЕСТИЦИОННОЙ</w:t>
      </w:r>
      <w:proofErr w:type="gramEnd"/>
      <w:r w:rsidRPr="00B367BD">
        <w:t xml:space="preserve">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w:t>
      </w:r>
      <w:r w:rsidR="00D710D5" w:rsidRPr="00680007">
        <w:t>на конкурсной основе</w:t>
      </w:r>
      <w:r w:rsidR="00D710D5">
        <w:t xml:space="preserve"> </w:t>
      </w:r>
      <w:r w:rsidRPr="00B367BD">
        <w:t xml:space="preserve">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w:t>
      </w:r>
      <w:r w:rsidR="00231D63">
        <w:t>и</w:t>
      </w:r>
      <w:r w:rsidRPr="00B367BD">
        <w:t xml:space="preserve">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952B83" w:rsidRPr="00B367BD" w:rsidRDefault="00952B83" w:rsidP="00436E7E">
      <w:pPr>
        <w:tabs>
          <w:tab w:val="left" w:pos="2127"/>
        </w:tabs>
        <w:ind w:firstLine="709"/>
        <w:jc w:val="both"/>
      </w:pPr>
      <w:r w:rsidRPr="00B367BD">
        <w:lastRenderedPageBreak/>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proofErr w:type="gramStart"/>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roofErr w:type="gramEnd"/>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 xml:space="preserve">СТАТЬЯ 9. УСЛОВИЯ ПРЕДОСТАВЛЕНИЯ </w:t>
      </w:r>
      <w:proofErr w:type="gramStart"/>
      <w:r w:rsidRPr="00B367BD">
        <w:t>ФИНАНСОВОЙ</w:t>
      </w:r>
      <w:proofErr w:type="gramEnd"/>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proofErr w:type="spellStart"/>
      <w:r w:rsidRPr="00520DA7">
        <w:t>1.Инвесторы</w:t>
      </w:r>
      <w:proofErr w:type="spellEnd"/>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proofErr w:type="spellStart"/>
      <w:r w:rsidRPr="00520DA7">
        <w:t>2.Финансовая</w:t>
      </w:r>
      <w:proofErr w:type="spellEnd"/>
      <w:r w:rsidRPr="00520DA7">
        <w:t xml:space="preserve">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proofErr w:type="spellStart"/>
      <w:r w:rsidRPr="00520DA7">
        <w:t>3.При</w:t>
      </w:r>
      <w:proofErr w:type="spellEnd"/>
      <w:r w:rsidRPr="00520DA7">
        <w:t xml:space="preserve">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lastRenderedPageBreak/>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proofErr w:type="spellStart"/>
      <w:r w:rsidRPr="00B367BD">
        <w:t>4.Инвесторам</w:t>
      </w:r>
      <w:proofErr w:type="spellEnd"/>
      <w:r w:rsidRPr="00B367BD">
        <w:t xml:space="preserve">,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D710D5" w:rsidRPr="00D152D6">
        <w:t>семи</w:t>
      </w:r>
      <w:bookmarkStart w:id="0" w:name="_GoBack"/>
      <w:bookmarkEnd w:id="0"/>
      <w:r w:rsidR="0093005C">
        <w:t xml:space="preserve">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proofErr w:type="spellStart"/>
      <w:r w:rsidRPr="00B367BD">
        <w:t>5.В</w:t>
      </w:r>
      <w:proofErr w:type="spellEnd"/>
      <w:r w:rsidRPr="00B367BD">
        <w:t xml:space="preserve">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proofErr w:type="spellStart"/>
      <w:r w:rsidRPr="00B367BD">
        <w:t>6.Финансовая</w:t>
      </w:r>
      <w:proofErr w:type="spellEnd"/>
      <w:r w:rsidRPr="00B367BD">
        <w:t xml:space="preserve">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w:t>
      </w:r>
      <w:proofErr w:type="gramStart"/>
      <w:r w:rsidRPr="00B367BD">
        <w:t>находящимся</w:t>
      </w:r>
      <w:proofErr w:type="gramEnd"/>
      <w:r w:rsidRPr="00B367BD">
        <w:t xml:space="preserve"> в стадии реорганизации, ликвидации, банкротства;</w:t>
      </w:r>
    </w:p>
    <w:p w:rsidR="00952B83" w:rsidRPr="00B367BD" w:rsidRDefault="00952B83" w:rsidP="00A16D3D">
      <w:pPr>
        <w:ind w:firstLine="709"/>
        <w:jc w:val="both"/>
      </w:pPr>
      <w:r w:rsidRPr="00B367BD">
        <w:t xml:space="preserve">2)на имущество </w:t>
      </w:r>
      <w:proofErr w:type="gramStart"/>
      <w:r w:rsidRPr="00B367BD">
        <w:t>которых</w:t>
      </w:r>
      <w:proofErr w:type="gramEnd"/>
      <w:r w:rsidRPr="00B367BD">
        <w:t xml:space="preserve">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w:t>
      </w:r>
      <w:proofErr w:type="gramStart"/>
      <w:r w:rsidRPr="00B367BD">
        <w:t>ИНВЕСТИЦИОННОЙ</w:t>
      </w:r>
      <w:proofErr w:type="gramEnd"/>
      <w:r w:rsidRPr="00B367BD">
        <w:t xml:space="preserve">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proofErr w:type="gramStart"/>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roofErr w:type="gramEnd"/>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w:t>
      </w:r>
      <w:proofErr w:type="gramStart"/>
      <w:r w:rsidRPr="00B367BD">
        <w:t>дств дл</w:t>
      </w:r>
      <w:proofErr w:type="gramEnd"/>
      <w:r w:rsidRPr="00B367BD">
        <w:t>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w:t>
      </w:r>
      <w:proofErr w:type="gramStart"/>
      <w:r w:rsidRPr="00B367BD">
        <w:t>интернет-портала</w:t>
      </w:r>
      <w:proofErr w:type="gramEnd"/>
      <w:r w:rsidRPr="00B367BD">
        <w:t xml:space="preserve">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lastRenderedPageBreak/>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w:t>
      </w:r>
      <w:proofErr w:type="gramStart"/>
      <w:r w:rsidRPr="00B367BD">
        <w:t>оценки регулирующего воздействия проектов нормативных правовых актов Приморского края</w:t>
      </w:r>
      <w:proofErr w:type="gramEnd"/>
      <w:r w:rsidRPr="00B367BD">
        <w:t xml:space="preserve">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 xml:space="preserve">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w:t>
      </w:r>
      <w:proofErr w:type="gramStart"/>
      <w:r w:rsidRPr="00B367BD">
        <w:t>контроль за</w:t>
      </w:r>
      <w:proofErr w:type="gramEnd"/>
      <w:r w:rsidRPr="00B367BD">
        <w:t xml:space="preserve"> их применением в Приморском крае.</w:t>
      </w:r>
      <w:r>
        <w:t xml:space="preserve"> </w:t>
      </w:r>
      <w:r w:rsidRPr="00B367BD">
        <w:t xml:space="preserve">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w:t>
      </w:r>
      <w:proofErr w:type="gramStart"/>
      <w:r w:rsidRPr="00B367BD">
        <w:t>в</w:t>
      </w:r>
      <w:proofErr w:type="gramEnd"/>
      <w:r w:rsidRPr="00B367BD">
        <w:t xml:space="preserve"> </w:t>
      </w:r>
      <w:proofErr w:type="gramStart"/>
      <w:r w:rsidRPr="00B367BD">
        <w:t>Приморском</w:t>
      </w:r>
      <w:proofErr w:type="gramEnd"/>
      <w:r w:rsidRPr="00B367BD">
        <w:t xml:space="preserve">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 xml:space="preserve">СТАТЬЯ 13. ПОРЯДОК ОБРАЩЕНИЯ ИНВЕСТОРОВ </w:t>
      </w:r>
      <w:proofErr w:type="gramStart"/>
      <w:r w:rsidRPr="00B367BD">
        <w:t>ДЛЯ</w:t>
      </w:r>
      <w:proofErr w:type="gramEnd"/>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proofErr w:type="spellStart"/>
      <w:r>
        <w:t>1.</w:t>
      </w:r>
      <w:r w:rsidR="00DB68DE" w:rsidRPr="00DB68DE">
        <w:t>Инвесторы</w:t>
      </w:r>
      <w:proofErr w:type="spellEnd"/>
      <w:r w:rsidR="00DB68DE" w:rsidRPr="00DB68DE">
        <w:t xml:space="preserve">,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proofErr w:type="spellStart"/>
      <w:proofErr w:type="gramStart"/>
      <w:r>
        <w:t>2.Специализированная</w:t>
      </w:r>
      <w:proofErr w:type="spellEnd"/>
      <w:r>
        <w:t xml:space="preserve">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w:t>
      </w:r>
      <w:r>
        <w:lastRenderedPageBreak/>
        <w:t>деятельности, а также в орган исполнительной власти Приморского края, реализующий государственную социально-экономическую политику в Приморском крае</w:t>
      </w:r>
      <w:proofErr w:type="gramEnd"/>
      <w:r>
        <w:t>, заключение о:</w:t>
      </w:r>
    </w:p>
    <w:p w:rsidR="00952B83" w:rsidRPr="007E5C91" w:rsidRDefault="00063EB1" w:rsidP="000A317B">
      <w:pPr>
        <w:ind w:firstLine="709"/>
        <w:jc w:val="both"/>
      </w:pPr>
      <w:r>
        <w:t>1)</w:t>
      </w:r>
      <w:proofErr w:type="gramStart"/>
      <w:r w:rsidR="00952B83" w:rsidRPr="007E5C91">
        <w:t>соответствии</w:t>
      </w:r>
      <w:proofErr w:type="gramEnd"/>
      <w:r w:rsidR="00952B83" w:rsidRPr="007E5C91">
        <w:t xml:space="preserve">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proofErr w:type="gramStart"/>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roofErr w:type="gramEnd"/>
    </w:p>
    <w:p w:rsidR="00A80C00" w:rsidRDefault="00A80C00" w:rsidP="00A80C00">
      <w:pPr>
        <w:ind w:firstLine="709"/>
        <w:jc w:val="both"/>
      </w:pPr>
      <w:proofErr w:type="spellStart"/>
      <w:r>
        <w:t>3.Решение</w:t>
      </w:r>
      <w:proofErr w:type="spellEnd"/>
      <w:r>
        <w:t xml:space="preserve">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roofErr w:type="gramStart"/>
      <w:r w:rsidRPr="00B367BD">
        <w:t>.".</w:t>
      </w:r>
      <w:proofErr w:type="gramEnd"/>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 xml:space="preserve">Губернатор края                                                                      </w:t>
      </w:r>
      <w:proofErr w:type="spellStart"/>
      <w:r w:rsidRPr="00B367BD">
        <w:t>В.В</w:t>
      </w:r>
      <w:proofErr w:type="spellEnd"/>
      <w:r w:rsidRPr="00B367BD">
        <w:t xml:space="preserve">. </w:t>
      </w:r>
      <w:proofErr w:type="spellStart"/>
      <w:r w:rsidRPr="00B367BD">
        <w:t>Миклушевский</w:t>
      </w:r>
      <w:proofErr w:type="spellEnd"/>
    </w:p>
    <w:sectPr w:rsidR="00952B83" w:rsidSect="0068003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D152D6">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1042"/>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ABE"/>
    <w:rsid w:val="00206B59"/>
    <w:rsid w:val="00231D63"/>
    <w:rsid w:val="00256DE9"/>
    <w:rsid w:val="00262CE1"/>
    <w:rsid w:val="0027154F"/>
    <w:rsid w:val="002738EA"/>
    <w:rsid w:val="00283D80"/>
    <w:rsid w:val="002B1FFE"/>
    <w:rsid w:val="002B4069"/>
    <w:rsid w:val="002B5F45"/>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6DFB"/>
    <w:rsid w:val="00680007"/>
    <w:rsid w:val="0068003F"/>
    <w:rsid w:val="00692AC4"/>
    <w:rsid w:val="00692DD8"/>
    <w:rsid w:val="006B0E5D"/>
    <w:rsid w:val="006B4813"/>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3197B"/>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32434"/>
    <w:rsid w:val="00B33427"/>
    <w:rsid w:val="00B367BD"/>
    <w:rsid w:val="00B51AB8"/>
    <w:rsid w:val="00B71894"/>
    <w:rsid w:val="00B766E4"/>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52D6"/>
    <w:rsid w:val="00D164E8"/>
    <w:rsid w:val="00D16598"/>
    <w:rsid w:val="00D215C3"/>
    <w:rsid w:val="00D22971"/>
    <w:rsid w:val="00D710D5"/>
    <w:rsid w:val="00D76F2D"/>
    <w:rsid w:val="00D80E58"/>
    <w:rsid w:val="00D87B30"/>
    <w:rsid w:val="00DB68DE"/>
    <w:rsid w:val="00E12641"/>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A196C-02AD-46B8-A43F-F73FC8844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5</TotalTime>
  <Pages>10</Pages>
  <Words>3218</Words>
  <Characters>18343</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3</cp:revision>
  <cp:lastPrinted>2014-03-18T02:58:00Z</cp:lastPrinted>
  <dcterms:created xsi:type="dcterms:W3CDTF">2014-02-27T03:52:00Z</dcterms:created>
  <dcterms:modified xsi:type="dcterms:W3CDTF">2014-03-18T03:01:00Z</dcterms:modified>
</cp:coreProperties>
</file>