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FC2C0D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7" inset="0,0,0,0">
                    <w:txbxContent>
                      <w:p w:rsidR="0034770A" w:rsidRDefault="00BB4C25" w:rsidP="0034770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внесен</w:t>
                        </w:r>
                      </w:p>
                      <w:p w:rsidR="00BB4C25" w:rsidRDefault="00BB4C25" w:rsidP="0034770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Губернатором</w:t>
                        </w:r>
                      </w:p>
                      <w:p w:rsidR="00BB4C25" w:rsidRDefault="00BB4C25" w:rsidP="0034770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Приморского края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21E93" w:rsidRPr="00121E93" w:rsidRDefault="00121E93" w:rsidP="00121E93">
      <w:pPr>
        <w:jc w:val="center"/>
        <w:rPr>
          <w:b/>
        </w:rPr>
      </w:pPr>
      <w:r w:rsidRPr="00121E93">
        <w:rPr>
          <w:b/>
        </w:rPr>
        <w:t xml:space="preserve">ОБ УСТАНОВЛЕНИИ ПОРЯДКА ПРИНЯТИЯ РЕШЕНИЙ </w:t>
      </w:r>
      <w:r w:rsidR="00D611CC">
        <w:rPr>
          <w:b/>
        </w:rPr>
        <w:br/>
      </w:r>
      <w:r w:rsidRPr="00121E93">
        <w:rPr>
          <w:b/>
        </w:rPr>
        <w:t>О ВКЛЮЧЕНИИ ОРГАНИЗАЦИИ В РЕЕСТР УЧАСТНИКОВ РЕГИОНАЛЬНЫХ ИНВЕСТИЦИОННЫХ ПРОЕКТОВ</w:t>
      </w:r>
    </w:p>
    <w:p w:rsidR="00D611CC" w:rsidRDefault="00121E93" w:rsidP="00121E93">
      <w:pPr>
        <w:jc w:val="center"/>
        <w:rPr>
          <w:b/>
        </w:rPr>
      </w:pPr>
      <w:r w:rsidRPr="00121E93">
        <w:rPr>
          <w:b/>
        </w:rPr>
        <w:t xml:space="preserve">И ПОРЯДКА ВНЕСЕНИЯ ИЗМЕНЕНИЙ </w:t>
      </w:r>
    </w:p>
    <w:p w:rsidR="00121E93" w:rsidRDefault="00121E93" w:rsidP="00121E93">
      <w:pPr>
        <w:jc w:val="center"/>
        <w:rPr>
          <w:b/>
        </w:rPr>
      </w:pPr>
      <w:r w:rsidRPr="00121E93">
        <w:rPr>
          <w:b/>
        </w:rPr>
        <w:t>В РЕЕСТР</w:t>
      </w:r>
      <w:r w:rsidR="00D611CC">
        <w:rPr>
          <w:b/>
        </w:rPr>
        <w:t xml:space="preserve"> </w:t>
      </w:r>
      <w:r w:rsidRPr="00121E93">
        <w:rPr>
          <w:b/>
        </w:rPr>
        <w:t xml:space="preserve">УЧАСТНИКОВ РЕГИОНАЛЬНЫХ </w:t>
      </w:r>
      <w:r w:rsidR="00D611CC">
        <w:rPr>
          <w:b/>
        </w:rPr>
        <w:br/>
      </w:r>
      <w:r w:rsidRPr="00121E93">
        <w:rPr>
          <w:b/>
        </w:rPr>
        <w:t>ИНВЕСТИЦИОННЫХ ПРОЕКТОВ</w:t>
      </w:r>
    </w:p>
    <w:p w:rsidR="0028317F" w:rsidRPr="00121E93" w:rsidRDefault="0028317F" w:rsidP="00121E93">
      <w:pPr>
        <w:jc w:val="center"/>
        <w:rPr>
          <w:b/>
        </w:rPr>
      </w:pPr>
    </w:p>
    <w:p w:rsidR="00121E93" w:rsidRDefault="0028317F" w:rsidP="00121E93">
      <w:r>
        <w:tab/>
      </w: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121E93" w:rsidRDefault="00121E93" w:rsidP="00121E93"/>
    <w:p w:rsidR="003208EC" w:rsidRDefault="00121E93" w:rsidP="003208EC">
      <w:pPr>
        <w:ind w:left="2127" w:hanging="1418"/>
        <w:jc w:val="both"/>
      </w:pPr>
      <w:r>
        <w:t>СТАТЬЯ 1.</w:t>
      </w:r>
      <w:r w:rsidR="00967442">
        <w:t xml:space="preserve"> </w:t>
      </w:r>
      <w:r>
        <w:t xml:space="preserve">УПОЛНОМОЧЕННЫЙ ОРГАН </w:t>
      </w:r>
      <w:proofErr w:type="gramStart"/>
      <w:r>
        <w:t>ИСПОЛНИТЕЛЬНОЙ</w:t>
      </w:r>
      <w:proofErr w:type="gramEnd"/>
    </w:p>
    <w:p w:rsidR="00121E93" w:rsidRDefault="00121E93" w:rsidP="003208EC">
      <w:pPr>
        <w:ind w:left="2127"/>
        <w:jc w:val="both"/>
      </w:pPr>
      <w:r>
        <w:t>ВЛАСТИ ПРИМОРСКОГО КРАЯ НА ПРИНЯТИЕ РЕШЕНИЙ О ВКЛЮЧЕНИИ ОРГАНИЗАЦИИ В РЕЕСТР УЧАСТНИКОВ РЕГИОНАЛЬНЫХ ИНВЕСТИЦИОННЫХ ПРОЕКТОВ И ВНЕСЕНИИ ИЗМЕНЕНИЙ В РЕЕСТР УЧАСТНИКОВ РЕГИОНАЛЬНЫХ ИНВЕСТИЦИОННЫХ ПРОЕКТОВ</w:t>
      </w:r>
    </w:p>
    <w:p w:rsidR="002306C3" w:rsidRDefault="002306C3" w:rsidP="002306C3">
      <w:pPr>
        <w:ind w:left="2127" w:hanging="1418"/>
        <w:jc w:val="both"/>
      </w:pPr>
    </w:p>
    <w:p w:rsidR="00121E93" w:rsidRPr="0000502B" w:rsidRDefault="00121E93" w:rsidP="002306C3">
      <w:pPr>
        <w:ind w:firstLine="709"/>
        <w:jc w:val="both"/>
      </w:pPr>
      <w:r w:rsidRPr="0000502B">
        <w:t>Уполномоченный на принятие решений о включении организации в реестр участников региональных инвестиционных проектов (далее – реестр) и внесении изменений в реестр орган исполнительной власти Приморского края (далее – уполномоченный орган) определяется Администрацией Приморского края.</w:t>
      </w:r>
    </w:p>
    <w:p w:rsidR="00121E93" w:rsidRDefault="00121E93" w:rsidP="00121E93"/>
    <w:p w:rsidR="00121E93" w:rsidRDefault="00121E93" w:rsidP="000F4B4A">
      <w:pPr>
        <w:ind w:left="2127" w:hanging="1418"/>
      </w:pPr>
      <w:r>
        <w:t>СТАТЬЯ 2.</w:t>
      </w:r>
      <w:r w:rsidR="00967442">
        <w:t xml:space="preserve"> </w:t>
      </w:r>
      <w:r>
        <w:t>ТРЕБОВАНИЯ К ОРГАНИЗАЦИИ, ПРЕТЕНДУЮЩЕЙ</w:t>
      </w:r>
      <w:r w:rsidR="000F4B4A">
        <w:br/>
      </w:r>
      <w:r>
        <w:t>НА ВКЛЮЧЕНИЕ В РЕЕСТР</w:t>
      </w:r>
      <w:r w:rsidR="00132310">
        <w:t>,</w:t>
      </w:r>
      <w:r>
        <w:t xml:space="preserve"> И К РЕГИОНАЛЬНЫМ ИНВЕСТИЦИОННЫМ ПРОЕКТАМ</w:t>
      </w:r>
    </w:p>
    <w:p w:rsidR="00121E93" w:rsidRDefault="00121E93" w:rsidP="00121E93"/>
    <w:p w:rsidR="00121E93" w:rsidRDefault="00121E93" w:rsidP="00EE7AC1">
      <w:pPr>
        <w:ind w:firstLine="709"/>
        <w:jc w:val="both"/>
      </w:pPr>
      <w:proofErr w:type="spellStart"/>
      <w:r>
        <w:t>1.К</w:t>
      </w:r>
      <w:proofErr w:type="spellEnd"/>
      <w:r>
        <w:t xml:space="preserve"> организации, пре</w:t>
      </w:r>
      <w:r w:rsidR="00EE7AC1">
        <w:t>тендующей на включение в реестр</w:t>
      </w:r>
      <w:r>
        <w:t xml:space="preserve"> (далее – организация)</w:t>
      </w:r>
      <w:r w:rsidR="00EE7AC1">
        <w:t>,</w:t>
      </w:r>
      <w:r>
        <w:t xml:space="preserve"> устанавливаются требования, преду</w:t>
      </w:r>
      <w:r w:rsidR="00EE7AC1">
        <w:t>смотренные пунктом 1 статьи 25</w:t>
      </w:r>
      <w:r>
        <w:t xml:space="preserve"> Налогового кодекса Российской Федерации. </w:t>
      </w:r>
    </w:p>
    <w:p w:rsidR="00121E93" w:rsidRDefault="00121E93" w:rsidP="00EE7AC1">
      <w:pPr>
        <w:ind w:firstLine="709"/>
        <w:jc w:val="both"/>
      </w:pPr>
      <w:proofErr w:type="spellStart"/>
      <w:r>
        <w:t>2.К</w:t>
      </w:r>
      <w:proofErr w:type="spellEnd"/>
      <w:r>
        <w:t xml:space="preserve"> региональным инвестиционным проектам (далее – проекты) устанавливаются требования, предусмотренные подпунктами 1-3</w:t>
      </w:r>
      <w:r w:rsidR="004A5D5A">
        <w:t>,</w:t>
      </w:r>
      <w:r>
        <w:t xml:space="preserve"> 5 пункта 1 и пунктами 2-4 статьи 25.8 Налогового кодекса Российской Федерации, а также законами Приморского края о налогах и сборах. </w:t>
      </w:r>
    </w:p>
    <w:p w:rsidR="00121E93" w:rsidRDefault="00121E93" w:rsidP="00121E93"/>
    <w:p w:rsidR="00121E93" w:rsidRDefault="00121E93" w:rsidP="00063015">
      <w:pPr>
        <w:ind w:left="2127" w:hanging="1418"/>
      </w:pPr>
      <w:r>
        <w:t>СТАТЬЯ 3.</w:t>
      </w:r>
      <w:r w:rsidR="00095C17">
        <w:t xml:space="preserve"> </w:t>
      </w:r>
      <w:r>
        <w:t>ПОРЯДОК ПРИНЯТИЯ РЕШЕНИЙ О ВКЛЮЧЕНИИ</w:t>
      </w:r>
      <w:r w:rsidR="00063015">
        <w:br/>
      </w:r>
      <w:r>
        <w:t xml:space="preserve">ОРГАНИЗАЦИИ В РЕЕСТР </w:t>
      </w:r>
    </w:p>
    <w:p w:rsidR="00121E93" w:rsidRDefault="00121E93" w:rsidP="00121E93"/>
    <w:p w:rsidR="00121E93" w:rsidRPr="0000502B" w:rsidRDefault="00121E93" w:rsidP="00063015">
      <w:pPr>
        <w:ind w:firstLine="709"/>
        <w:jc w:val="both"/>
      </w:pPr>
      <w:proofErr w:type="spellStart"/>
      <w:r w:rsidRPr="0000502B">
        <w:t>1.Уполномоченный</w:t>
      </w:r>
      <w:proofErr w:type="spellEnd"/>
      <w:r w:rsidRPr="0000502B">
        <w:t xml:space="preserve"> орган при получении от организации</w:t>
      </w:r>
      <w:r w:rsidR="004A5D5A" w:rsidRPr="004A5D5A">
        <w:t xml:space="preserve"> </w:t>
      </w:r>
      <w:r w:rsidR="004A5D5A" w:rsidRPr="0000502B">
        <w:t>документов</w:t>
      </w:r>
      <w:r w:rsidRPr="0000502B">
        <w:t xml:space="preserve">, установленных пунктом 1 статьи 25.11 Налогового кодекса Российской Федерации, проверяет их соответствие установленному перечню и на </w:t>
      </w:r>
      <w:r w:rsidRPr="0000502B">
        <w:lastRenderedPageBreak/>
        <w:t xml:space="preserve">основании результатов указанной проверки </w:t>
      </w:r>
      <w:r w:rsidR="00A947C8" w:rsidRPr="0000502B">
        <w:t xml:space="preserve">в срок не более чем три рабочих дня со дня представления документов </w:t>
      </w:r>
      <w:r w:rsidRPr="0000502B">
        <w:t>направляет организации одно из следующих решений:</w:t>
      </w:r>
    </w:p>
    <w:p w:rsidR="00121E93" w:rsidRDefault="00A947C8" w:rsidP="00063015">
      <w:pPr>
        <w:ind w:firstLine="709"/>
        <w:jc w:val="both"/>
      </w:pPr>
      <w:r>
        <w:t>1)</w:t>
      </w:r>
      <w:r w:rsidR="00121E93">
        <w:t>о принятии указанного заявления к рассмотрению;</w:t>
      </w:r>
    </w:p>
    <w:p w:rsidR="00121E93" w:rsidRDefault="00A947C8" w:rsidP="00063015">
      <w:pPr>
        <w:ind w:firstLine="709"/>
        <w:jc w:val="both"/>
      </w:pPr>
      <w:r>
        <w:t>2)</w:t>
      </w:r>
      <w:r w:rsidR="00121E93">
        <w:t xml:space="preserve">об отказе в принятии указанного заявления к рассмотрению в случае непредставления документов, указанных в подпунктах 1, 4, 5 пункта 1 </w:t>
      </w:r>
      <w:r w:rsidR="00F8038C">
        <w:br/>
      </w:r>
      <w:r w:rsidR="00121E93">
        <w:t>статьи 25.11 Налогового кодекса Российской Федерации.</w:t>
      </w:r>
    </w:p>
    <w:p w:rsidR="00121E93" w:rsidRDefault="00121E93" w:rsidP="00063015">
      <w:pPr>
        <w:jc w:val="both"/>
      </w:pPr>
      <w:r>
        <w:tab/>
      </w:r>
      <w:proofErr w:type="spellStart"/>
      <w:r>
        <w:t>2.В</w:t>
      </w:r>
      <w:proofErr w:type="spellEnd"/>
      <w:r>
        <w:t xml:space="preserve"> течение не более </w:t>
      </w:r>
      <w:r w:rsidR="00A947C8">
        <w:t xml:space="preserve">30 </w:t>
      </w:r>
      <w:r>
        <w:t xml:space="preserve">дней со дня направления решения о принятии заявления к рассмотрению уполномоченный орган принимает решение о включении организации в реестр или об </w:t>
      </w:r>
      <w:proofErr w:type="gramStart"/>
      <w:r>
        <w:t>отказе</w:t>
      </w:r>
      <w:proofErr w:type="gramEnd"/>
      <w:r>
        <w:t xml:space="preserve"> о включении организации в реестр </w:t>
      </w:r>
      <w:r w:rsidRPr="00341711">
        <w:t xml:space="preserve">в </w:t>
      </w:r>
      <w:r w:rsidR="00A947C8" w:rsidRPr="00341711">
        <w:t>случае несоответствия требованиям</w:t>
      </w:r>
      <w:r w:rsidRPr="00341711">
        <w:t>, устано</w:t>
      </w:r>
      <w:r w:rsidR="00A947C8" w:rsidRPr="00341711">
        <w:t>вленным</w:t>
      </w:r>
      <w:r w:rsidRPr="00341711">
        <w:t xml:space="preserve"> к организации и проектам,</w:t>
      </w:r>
      <w:r>
        <w:t xml:space="preserve"> и не позднее пяти дней со дня принятия соответствующего решения направляет его организации.</w:t>
      </w:r>
    </w:p>
    <w:p w:rsidR="00121E93" w:rsidRDefault="00121E93" w:rsidP="006D3697">
      <w:pPr>
        <w:ind w:firstLine="709"/>
        <w:jc w:val="both"/>
      </w:pPr>
      <w:proofErr w:type="spellStart"/>
      <w:r>
        <w:t>3.Решение</w:t>
      </w:r>
      <w:proofErr w:type="spellEnd"/>
      <w:r>
        <w:t xml:space="preserve"> о включении организации в реестр, а также иные необходимые сведения направляются в электронной форме в федеральный орган</w:t>
      </w:r>
      <w:r w:rsidR="00341711">
        <w:t xml:space="preserve"> исполнительной власти</w:t>
      </w:r>
      <w:r>
        <w:t xml:space="preserve"> по контролю и над</w:t>
      </w:r>
      <w:r w:rsidR="004168E8">
        <w:t>зору в области налогов и сборов</w:t>
      </w:r>
      <w:r>
        <w:t xml:space="preserve"> в течение трех рабочих дней со дня принятия соответствующего решения.</w:t>
      </w:r>
    </w:p>
    <w:p w:rsidR="00121E93" w:rsidRDefault="00121E93" w:rsidP="00121E93"/>
    <w:p w:rsidR="006D3697" w:rsidRDefault="00121E93" w:rsidP="006D3697">
      <w:pPr>
        <w:ind w:firstLine="709"/>
      </w:pPr>
      <w:r>
        <w:t>СТАТЬЯ 4.</w:t>
      </w:r>
      <w:r w:rsidR="006D3697">
        <w:t xml:space="preserve"> </w:t>
      </w:r>
      <w:r>
        <w:t>ПОРЯДОК ПРИНЯТИЯ РЕШЕНИЯ О ВНЕСЕНИИ</w:t>
      </w:r>
    </w:p>
    <w:p w:rsidR="00121E93" w:rsidRDefault="00121E93" w:rsidP="006D3697">
      <w:pPr>
        <w:ind w:left="2127"/>
      </w:pPr>
      <w:r>
        <w:t xml:space="preserve">ИЗМЕНЕНИЙ В РЕЕСТР </w:t>
      </w:r>
    </w:p>
    <w:p w:rsidR="00121E93" w:rsidRDefault="00121E93" w:rsidP="00121E93"/>
    <w:p w:rsidR="00121E93" w:rsidRDefault="00121E93" w:rsidP="006D3697">
      <w:pPr>
        <w:ind w:firstLine="709"/>
        <w:jc w:val="both"/>
      </w:pPr>
      <w:proofErr w:type="spellStart"/>
      <w:r w:rsidRPr="00341711">
        <w:t>1.Решение</w:t>
      </w:r>
      <w:proofErr w:type="spellEnd"/>
      <w:r w:rsidRPr="00341711">
        <w:t xml:space="preserve"> о внесении в реестр</w:t>
      </w:r>
      <w:r w:rsidR="00341711" w:rsidRPr="00341711">
        <w:t xml:space="preserve"> изменений</w:t>
      </w:r>
      <w:r w:rsidRPr="00341711">
        <w:t>, не связанных с прекращением статуса участника регионального инвестиционного проекта</w:t>
      </w:r>
      <w:r>
        <w:t xml:space="preserve"> (далее – участник проекта), принимается уполномоченным органом в случае внесения изменений в инвестиционную декларацию.</w:t>
      </w:r>
    </w:p>
    <w:p w:rsidR="00121E93" w:rsidRDefault="00341711" w:rsidP="00E369D3">
      <w:pPr>
        <w:ind w:firstLine="709"/>
        <w:jc w:val="both"/>
      </w:pPr>
      <w:proofErr w:type="spellStart"/>
      <w:r>
        <w:t>2.</w:t>
      </w:r>
      <w:r w:rsidR="00121E93">
        <w:t>Внесение</w:t>
      </w:r>
      <w:proofErr w:type="spellEnd"/>
      <w:r w:rsidR="00121E93">
        <w:t xml:space="preserve"> в инвестиционную декларацию изменений, касающихся условий реализации проекта, осуществляется уполномоченным органом на основании заявления участника проекта, составленного в произвольной форме, содержащего обоснование необходимости внесения таких изменений, в порядке, предусмотренном статьей 25.11 Налогового кодекса Российской Федерации для включения организации в реестр.</w:t>
      </w:r>
    </w:p>
    <w:p w:rsidR="00121E93" w:rsidRDefault="00341711" w:rsidP="00FC6772">
      <w:pPr>
        <w:ind w:firstLine="709"/>
        <w:jc w:val="both"/>
      </w:pPr>
      <w:proofErr w:type="spellStart"/>
      <w:r>
        <w:t>3</w:t>
      </w:r>
      <w:r w:rsidR="00121E93">
        <w:t>.Уполномоченный</w:t>
      </w:r>
      <w:proofErr w:type="spellEnd"/>
      <w:r w:rsidR="00121E93">
        <w:t xml:space="preserve"> орган принимает решение </w:t>
      </w:r>
      <w:r w:rsidR="00121E93" w:rsidRPr="00935824">
        <w:t xml:space="preserve">об </w:t>
      </w:r>
      <w:proofErr w:type="gramStart"/>
      <w:r w:rsidR="00121E93" w:rsidRPr="00935824">
        <w:t>отказе</w:t>
      </w:r>
      <w:proofErr w:type="gramEnd"/>
      <w:r w:rsidR="00121E93" w:rsidRPr="00935824">
        <w:t xml:space="preserve"> о внесении</w:t>
      </w:r>
      <w:r w:rsidR="00121E93">
        <w:t xml:space="preserve"> изменений в инвестиционную декларацию по основаниям, установленным пунктом 3 статьи 25.12 Налогового кодекса Российской Федерации.</w:t>
      </w:r>
    </w:p>
    <w:p w:rsidR="00121E93" w:rsidRDefault="00341711" w:rsidP="00FC6772">
      <w:pPr>
        <w:ind w:firstLine="709"/>
        <w:jc w:val="both"/>
      </w:pPr>
      <w:proofErr w:type="spellStart"/>
      <w:r>
        <w:t>4</w:t>
      </w:r>
      <w:r w:rsidR="00121E93">
        <w:t>.Уполномоченный</w:t>
      </w:r>
      <w:proofErr w:type="spellEnd"/>
      <w:r w:rsidR="00121E93">
        <w:t xml:space="preserve"> орган на основании заявления участника проекта в </w:t>
      </w:r>
      <w:r w:rsidR="00121E93" w:rsidRPr="00341711">
        <w:t>течени</w:t>
      </w:r>
      <w:r w:rsidRPr="00341711">
        <w:t>е</w:t>
      </w:r>
      <w:r w:rsidR="00121E93">
        <w:t xml:space="preserve"> не более </w:t>
      </w:r>
      <w:r>
        <w:t xml:space="preserve">30 </w:t>
      </w:r>
      <w:r w:rsidR="00121E93">
        <w:t xml:space="preserve">дней со дня принятия заявления принимает решение о внесении изменений в инвестиционную декларацию и в реестр или об </w:t>
      </w:r>
      <w:proofErr w:type="gramStart"/>
      <w:r w:rsidR="00121E93">
        <w:t>отказе</w:t>
      </w:r>
      <w:proofErr w:type="gramEnd"/>
      <w:r w:rsidR="00121E93">
        <w:t xml:space="preserve"> о внесении изменений в инвестиционную декларацию.</w:t>
      </w:r>
    </w:p>
    <w:p w:rsidR="002425DF" w:rsidRDefault="00341711" w:rsidP="002425DF">
      <w:pPr>
        <w:ind w:firstLine="709"/>
        <w:jc w:val="both"/>
      </w:pPr>
      <w:proofErr w:type="spellStart"/>
      <w:r>
        <w:t>5.</w:t>
      </w:r>
      <w:r w:rsidR="002425DF">
        <w:t>Решение</w:t>
      </w:r>
      <w:proofErr w:type="spellEnd"/>
      <w:r w:rsidR="002425DF">
        <w:t xml:space="preserve"> направляется участнику проекта</w:t>
      </w:r>
      <w:r w:rsidR="00815F79" w:rsidRPr="00815F79">
        <w:t xml:space="preserve"> </w:t>
      </w:r>
      <w:r w:rsidR="00815F79">
        <w:t>не позднее пяти дней со дня его принятия</w:t>
      </w:r>
      <w:r w:rsidR="002425DF">
        <w:t>.</w:t>
      </w:r>
    </w:p>
    <w:p w:rsidR="002425DF" w:rsidRDefault="002425DF" w:rsidP="002425DF"/>
    <w:p w:rsidR="00815F79" w:rsidRDefault="00815F79" w:rsidP="005B2991">
      <w:pPr>
        <w:ind w:firstLine="709"/>
      </w:pPr>
    </w:p>
    <w:p w:rsidR="00815F79" w:rsidRDefault="00815F79" w:rsidP="005B2991">
      <w:pPr>
        <w:ind w:firstLine="709"/>
      </w:pPr>
    </w:p>
    <w:p w:rsidR="00815F79" w:rsidRDefault="00815F79" w:rsidP="005B2991">
      <w:pPr>
        <w:ind w:firstLine="709"/>
      </w:pPr>
    </w:p>
    <w:p w:rsidR="00815F79" w:rsidRDefault="00815F79" w:rsidP="005B2991">
      <w:pPr>
        <w:ind w:firstLine="709"/>
      </w:pPr>
    </w:p>
    <w:p w:rsidR="00121E93" w:rsidRDefault="00121E93" w:rsidP="005B2991">
      <w:pPr>
        <w:ind w:firstLine="709"/>
      </w:pPr>
      <w:r>
        <w:lastRenderedPageBreak/>
        <w:t>СТАТЬЯ 5.</w:t>
      </w:r>
      <w:r w:rsidR="00815F79">
        <w:t xml:space="preserve"> </w:t>
      </w:r>
      <w:r w:rsidR="00980A92">
        <w:t>ВСТУПЛЕНИЕ</w:t>
      </w:r>
      <w:r w:rsidR="00815F79">
        <w:t xml:space="preserve"> В СИЛУ НАСТОЯЩЕГО</w:t>
      </w:r>
      <w:r w:rsidR="00980A92">
        <w:t xml:space="preserve"> </w:t>
      </w:r>
      <w:bookmarkStart w:id="0" w:name="_GoBack"/>
      <w:bookmarkEnd w:id="0"/>
      <w:r w:rsidR="00815F79">
        <w:t>ЗАКОНА</w:t>
      </w:r>
    </w:p>
    <w:p w:rsidR="006915DA" w:rsidRDefault="006915DA" w:rsidP="005B2991">
      <w:pPr>
        <w:ind w:firstLine="709"/>
      </w:pPr>
    </w:p>
    <w:p w:rsidR="00121E93" w:rsidRDefault="00121E93" w:rsidP="005B2991">
      <w:pPr>
        <w:ind w:firstLine="709"/>
        <w:jc w:val="both"/>
      </w:pPr>
      <w:r>
        <w:t>Настоящий Закон вступает в силу со дня его официального опубликования.</w:t>
      </w:r>
    </w:p>
    <w:p w:rsidR="00121E93" w:rsidRDefault="00121E93" w:rsidP="00121E93"/>
    <w:p w:rsidR="00121E93" w:rsidRDefault="00121E93" w:rsidP="00121E93"/>
    <w:p w:rsidR="00121E93" w:rsidRDefault="00121E93" w:rsidP="00121E93"/>
    <w:p w:rsidR="00BE0544" w:rsidRDefault="00121E93" w:rsidP="00121E93">
      <w:r>
        <w:t xml:space="preserve">Губернатор края                                                                      </w:t>
      </w:r>
      <w:proofErr w:type="spellStart"/>
      <w:r>
        <w:t>В.В</w:t>
      </w:r>
      <w:proofErr w:type="spellEnd"/>
      <w:r>
        <w:t xml:space="preserve">. </w:t>
      </w:r>
      <w:proofErr w:type="spellStart"/>
      <w:r>
        <w:t>Миклушевский</w:t>
      </w:r>
      <w:proofErr w:type="spellEnd"/>
    </w:p>
    <w:sectPr w:rsidR="00BE0544" w:rsidSect="00935824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4C25" w:rsidRDefault="00BB4C25">
      <w:r>
        <w:separator/>
      </w:r>
    </w:p>
  </w:endnote>
  <w:endnote w:type="continuationSeparator" w:id="0">
    <w:p w:rsidR="00BB4C25" w:rsidRDefault="00BB4C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4C25" w:rsidRDefault="00BB4C25">
      <w:r>
        <w:separator/>
      </w:r>
    </w:p>
  </w:footnote>
  <w:footnote w:type="continuationSeparator" w:id="0">
    <w:p w:rsidR="00BB4C25" w:rsidRDefault="00BB4C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317F" w:rsidRDefault="00935824" w:rsidP="0028317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FC2C0D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4C25"/>
    <w:rsid w:val="00001AF1"/>
    <w:rsid w:val="0000502B"/>
    <w:rsid w:val="0003291F"/>
    <w:rsid w:val="00045A9E"/>
    <w:rsid w:val="00061D15"/>
    <w:rsid w:val="00063015"/>
    <w:rsid w:val="00095C17"/>
    <w:rsid w:val="00096FA1"/>
    <w:rsid w:val="000A05BF"/>
    <w:rsid w:val="000D7212"/>
    <w:rsid w:val="000F4B4A"/>
    <w:rsid w:val="00121E93"/>
    <w:rsid w:val="00132310"/>
    <w:rsid w:val="0020468E"/>
    <w:rsid w:val="002306C3"/>
    <w:rsid w:val="002425DF"/>
    <w:rsid w:val="0028317F"/>
    <w:rsid w:val="00303A92"/>
    <w:rsid w:val="003208EC"/>
    <w:rsid w:val="00341711"/>
    <w:rsid w:val="0034770A"/>
    <w:rsid w:val="003B26E7"/>
    <w:rsid w:val="004168E8"/>
    <w:rsid w:val="0047435B"/>
    <w:rsid w:val="004A5D5A"/>
    <w:rsid w:val="005676F8"/>
    <w:rsid w:val="00574E85"/>
    <w:rsid w:val="005A2827"/>
    <w:rsid w:val="005B2991"/>
    <w:rsid w:val="006915DA"/>
    <w:rsid w:val="006B1066"/>
    <w:rsid w:val="006D3697"/>
    <w:rsid w:val="006D7F43"/>
    <w:rsid w:val="006E1C09"/>
    <w:rsid w:val="00743693"/>
    <w:rsid w:val="00776A4E"/>
    <w:rsid w:val="00815F79"/>
    <w:rsid w:val="00894641"/>
    <w:rsid w:val="008D6EC3"/>
    <w:rsid w:val="0091366C"/>
    <w:rsid w:val="00935824"/>
    <w:rsid w:val="00967442"/>
    <w:rsid w:val="00980A92"/>
    <w:rsid w:val="00A947C8"/>
    <w:rsid w:val="00AB70F9"/>
    <w:rsid w:val="00AC31EC"/>
    <w:rsid w:val="00B032CD"/>
    <w:rsid w:val="00BB4C25"/>
    <w:rsid w:val="00BE0544"/>
    <w:rsid w:val="00C86A6A"/>
    <w:rsid w:val="00C9702B"/>
    <w:rsid w:val="00D215C3"/>
    <w:rsid w:val="00D611CC"/>
    <w:rsid w:val="00E34273"/>
    <w:rsid w:val="00E369D3"/>
    <w:rsid w:val="00E52202"/>
    <w:rsid w:val="00E87DB5"/>
    <w:rsid w:val="00EE7AC1"/>
    <w:rsid w:val="00F8038C"/>
    <w:rsid w:val="00FB4C25"/>
    <w:rsid w:val="00FC2C0D"/>
    <w:rsid w:val="00FC6772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28317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B8DA1B-28FF-434C-8125-46DB45A42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22</TotalTime>
  <Pages>3</Pages>
  <Words>621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3</cp:revision>
  <cp:lastPrinted>2014-03-03T05:41:00Z</cp:lastPrinted>
  <dcterms:created xsi:type="dcterms:W3CDTF">2014-02-27T04:39:00Z</dcterms:created>
  <dcterms:modified xsi:type="dcterms:W3CDTF">2014-03-03T06:00:00Z</dcterms:modified>
</cp:coreProperties>
</file>