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D710D5">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52B83" w:rsidRDefault="000F3307" w:rsidP="008045B9">
                        <w:pPr>
                          <w:rPr>
                            <w:sz w:val="20"/>
                          </w:rPr>
                        </w:pPr>
                        <w:r>
                          <w:rPr>
                            <w:sz w:val="20"/>
                          </w:rPr>
                          <w:t>Проект подготовлен комитетом Законодательного Собрания</w:t>
                        </w:r>
                      </w:p>
                      <w:p w:rsidR="000F3307" w:rsidRDefault="000F3307" w:rsidP="008045B9">
                        <w:pPr>
                          <w:rPr>
                            <w:sz w:val="20"/>
                          </w:rPr>
                        </w:pPr>
                        <w:r>
                          <w:rPr>
                            <w:sz w:val="20"/>
                          </w:rPr>
                          <w:t>по экономической политике</w:t>
                        </w:r>
                      </w:p>
                      <w:p w:rsidR="000F3307" w:rsidRDefault="000F3307" w:rsidP="008045B9">
                        <w:pPr>
                          <w:rPr>
                            <w:sz w:val="20"/>
                          </w:rPr>
                        </w:pPr>
                        <w:r>
                          <w:rPr>
                            <w:sz w:val="20"/>
                          </w:rPr>
                          <w:t>и собственности</w:t>
                        </w:r>
                      </w:p>
                    </w:txbxContent>
                  </v:textbox>
                  <w10:wrap anchorx="page" anchory="page"/>
                </v:shape>
              </w:pict>
            </w:r>
          </w:p>
          <w:p w:rsidR="00952B83" w:rsidRPr="00B367BD" w:rsidRDefault="00952B83" w:rsidP="00D215C3"/>
        </w:tc>
      </w:tr>
      <w:tr w:rsidR="00952B83" w:rsidRPr="00B367BD">
        <w:tc>
          <w:tcPr>
            <w:tcW w:w="9570" w:type="dxa"/>
          </w:tcPr>
          <w:p w:rsidR="00952B83" w:rsidRPr="00B367BD" w:rsidRDefault="00952B83" w:rsidP="00912F07">
            <w:pPr>
              <w:pStyle w:val="1"/>
              <w:tabs>
                <w:tab w:val="left" w:pos="1410"/>
              </w:tabs>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Default="00952B83" w:rsidP="000C1B72">
      <w:pPr>
        <w:tabs>
          <w:tab w:val="left" w:pos="709"/>
        </w:tabs>
        <w:jc w:val="both"/>
      </w:pPr>
      <w:r w:rsidRPr="00B367BD">
        <w:tab/>
        <w:t>Принят Законодательным Собранием Приморского края</w:t>
      </w:r>
      <w:r w:rsidR="000F3307">
        <w:t xml:space="preserve"> </w:t>
      </w:r>
      <w:r w:rsidR="000C1B72">
        <w:t>19 декабря 2013 года в первом чтении</w:t>
      </w:r>
    </w:p>
    <w:p w:rsidR="00952B83" w:rsidRDefault="000C1B72" w:rsidP="005A4A1C">
      <w:pPr>
        <w:tabs>
          <w:tab w:val="left" w:pos="709"/>
        </w:tabs>
        <w:jc w:val="both"/>
      </w:pPr>
      <w:r>
        <w:tab/>
      </w:r>
      <w:r w:rsidRPr="000C1B72">
        <w:t>Принят Законодательным Собранием Приморского края</w:t>
      </w:r>
      <w:r w:rsidR="007B79AC">
        <w:t xml:space="preserve"> </w:t>
      </w:r>
      <w:r w:rsidR="006B4813">
        <w:t>во втором чтении</w:t>
      </w:r>
    </w:p>
    <w:p w:rsidR="006B4813" w:rsidRDefault="006B4813" w:rsidP="005A4A1C">
      <w:pPr>
        <w:tabs>
          <w:tab w:val="left" w:pos="709"/>
        </w:tabs>
        <w:jc w:val="both"/>
      </w:pPr>
      <w:r>
        <w:tab/>
      </w:r>
      <w:r w:rsidRPr="006B4813">
        <w:t>Принят Законодательным Собранием Приморского края</w:t>
      </w:r>
    </w:p>
    <w:p w:rsidR="007B79AC" w:rsidRPr="00B367BD" w:rsidRDefault="007B79AC" w:rsidP="007B79AC">
      <w:pPr>
        <w:ind w:firstLine="709"/>
      </w:pPr>
    </w:p>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 xml:space="preserve">Внести в Закон Приморского края от 10 мая 2006 года № 354-КЗ </w:t>
      </w:r>
      <w:r w:rsidR="005A4A1C">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005A4A1C">
        <w:br/>
      </w:r>
      <w:r w:rsidRPr="00B367BD">
        <w:t xml:space="preserve">№ 129, стр. 15; 2008, № 98, стр. 32) изменения, изложив его в следующей редакции: </w:t>
      </w:r>
    </w:p>
    <w:p w:rsidR="00952B83" w:rsidRDefault="00952B83" w:rsidP="00C55D02">
      <w:pPr>
        <w:ind w:firstLine="709"/>
        <w:jc w:val="both"/>
      </w:pPr>
    </w:p>
    <w:p w:rsidR="00912F07" w:rsidRPr="00B367BD" w:rsidRDefault="00676DFB" w:rsidP="00AA487C">
      <w:pPr>
        <w:pStyle w:val="1"/>
        <w:tabs>
          <w:tab w:val="left" w:pos="1410"/>
        </w:tabs>
        <w:jc w:val="center"/>
        <w:rPr>
          <w:spacing w:val="84"/>
          <w:sz w:val="32"/>
        </w:rPr>
      </w:pPr>
      <w:r>
        <w:rPr>
          <w:spacing w:val="84"/>
          <w:sz w:val="32"/>
        </w:rPr>
        <w:t>"</w:t>
      </w:r>
      <w:r w:rsidR="00912F07" w:rsidRPr="00B367BD">
        <w:rPr>
          <w:spacing w:val="84"/>
          <w:sz w:val="32"/>
        </w:rPr>
        <w:t>ЗАКОН ПРИМОРСКОГО КРАЯ</w:t>
      </w: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033E07">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5B4C7F" w:rsidRDefault="00952B83" w:rsidP="00B33427">
      <w:pPr>
        <w:ind w:firstLine="709"/>
        <w:jc w:val="both"/>
      </w:pPr>
      <w:r w:rsidRPr="00B367BD">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rsidR="005B4C7F">
        <w:t xml:space="preserve"> </w:t>
      </w:r>
    </w:p>
    <w:p w:rsidR="00952B83" w:rsidRPr="00B367BD" w:rsidRDefault="00952B83" w:rsidP="00B33427">
      <w:pPr>
        <w:ind w:firstLine="709"/>
        <w:jc w:val="both"/>
      </w:pPr>
      <w:r w:rsidRPr="00B367BD">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r w:rsidRPr="00B367BD">
        <w:lastRenderedPageBreak/>
        <w:t>3.Настоящий Закон не распространяется на отношения, связанные с вложением инвестиций в банки и иные кредитные организации, а также в 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2F5343">
      <w:pPr>
        <w:tabs>
          <w:tab w:val="left" w:pos="2127"/>
        </w:tabs>
        <w:ind w:firstLine="709"/>
        <w:jc w:val="both"/>
      </w:pPr>
      <w:r w:rsidRPr="00B367BD">
        <w:t>СТАТЬЯ 2. ОСНОВНЫЕ ПОНЯТИЯ, ИСПОЛЬЗУЕМЫЕ</w:t>
      </w:r>
    </w:p>
    <w:p w:rsidR="00952B83" w:rsidRDefault="00952B83" w:rsidP="002F5343">
      <w:pPr>
        <w:tabs>
          <w:tab w:val="left" w:pos="2127"/>
        </w:tabs>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r>
        <w:t>1.В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0230F0" w:rsidRDefault="00952B83" w:rsidP="00B33427">
      <w:pPr>
        <w:ind w:firstLine="709"/>
        <w:jc w:val="both"/>
      </w:pPr>
      <w:r w:rsidRPr="000230F0">
        <w:t xml:space="preserve">2)Единый регламент сопровождения инвестиционных проектов по принципу </w:t>
      </w:r>
      <w:r w:rsidR="00734ED7" w:rsidRPr="000230F0">
        <w:t>"одного окна"</w:t>
      </w:r>
      <w:r w:rsidRPr="000230F0">
        <w:t xml:space="preserve"> – порядок взаимодействия </w:t>
      </w:r>
      <w:r w:rsidR="00F1481F" w:rsidRPr="000230F0">
        <w:t>инвесторов</w:t>
      </w:r>
      <w:r w:rsidR="00637A29" w:rsidRPr="000230F0">
        <w:t>,</w:t>
      </w:r>
      <w:r w:rsidR="00F1481F" w:rsidRPr="000230F0">
        <w:t xml:space="preserve"> </w:t>
      </w:r>
      <w:r w:rsidRPr="000230F0">
        <w:t>орган</w:t>
      </w:r>
      <w:r w:rsidR="00637A29" w:rsidRPr="000230F0">
        <w:t>ов</w:t>
      </w:r>
      <w:r w:rsidRPr="000230F0">
        <w:t xml:space="preserve"> исполнительной власти Приморского края</w:t>
      </w:r>
      <w:r w:rsidR="00F1481F" w:rsidRPr="000230F0">
        <w:t xml:space="preserve">, </w:t>
      </w:r>
      <w:r w:rsidR="000230F0" w:rsidRPr="000230F0">
        <w:t>специализированной организации</w:t>
      </w:r>
      <w:r w:rsidRPr="000230F0">
        <w:t xml:space="preserve"> по привлечению инвестиций и работе с </w:t>
      </w:r>
      <w:r w:rsidR="00F1481F" w:rsidRPr="000230F0">
        <w:t>инвесторами</w:t>
      </w:r>
      <w:r w:rsidR="004A67E0" w:rsidRPr="000230F0">
        <w:t>,</w:t>
      </w:r>
      <w:r w:rsidR="000230F0" w:rsidRPr="000230F0">
        <w:t xml:space="preserve"> специализированной организации</w:t>
      </w:r>
      <w:r w:rsidR="004A67E0" w:rsidRPr="000230F0">
        <w:t xml:space="preserve"> </w:t>
      </w:r>
      <w:r w:rsidRPr="000230F0">
        <w:t>по формированию промышленных площадо</w:t>
      </w:r>
      <w:r w:rsidR="000230F0" w:rsidRPr="000230F0">
        <w:t>к</w:t>
      </w:r>
      <w:r w:rsidR="00D87B30" w:rsidRPr="000230F0">
        <w:t xml:space="preserve"> </w:t>
      </w:r>
      <w:r w:rsidRPr="000230F0">
        <w:t xml:space="preserve">в целях </w:t>
      </w:r>
      <w:r w:rsidR="000230F0" w:rsidRPr="000230F0">
        <w:t xml:space="preserve">предоставления </w:t>
      </w:r>
      <w:r w:rsidRPr="000230F0">
        <w:t>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CA0D09">
        <w:t>7)</w:t>
      </w:r>
      <w:r w:rsidR="008B4805">
        <w:t>и</w:t>
      </w:r>
      <w:r w:rsidRPr="00CA0D09">
        <w:t>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r w:rsidRPr="00083974">
        <w:t xml:space="preserve">8)План создания инвестиционных </w:t>
      </w:r>
      <w:r w:rsidR="00CA0D09" w:rsidRPr="00083974">
        <w:t xml:space="preserve">объектов </w:t>
      </w:r>
      <w:r w:rsidRPr="00083974">
        <w:t>и объектов инфраструктуры в Приморском крае – перечень инвестиционных проектов, реализуемых и (или) планируемых к реализации на</w:t>
      </w:r>
      <w:r w:rsidR="00B028B1" w:rsidRPr="00083974">
        <w:t xml:space="preserve"> территории Приморского </w:t>
      </w:r>
      <w:r w:rsidR="00B028B1" w:rsidRPr="00083974">
        <w:lastRenderedPageBreak/>
        <w:t xml:space="preserve">края, </w:t>
      </w:r>
      <w:r w:rsidRPr="00083974">
        <w:t>и объектов инфраструктуры, строительство и реконструкция которых 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916E33" w:rsidRDefault="00952B83" w:rsidP="00B33427">
      <w:pPr>
        <w:ind w:firstLine="709"/>
        <w:jc w:val="both"/>
      </w:pPr>
      <w:r w:rsidRPr="00916E33">
        <w:t xml:space="preserve">11)специализированная организация по формированию промышленных площадок – организация, созданная по решению </w:t>
      </w:r>
      <w:r w:rsidR="00CA0D09" w:rsidRPr="00916E33">
        <w:t xml:space="preserve">Администрации </w:t>
      </w:r>
      <w:r w:rsidRPr="00916E33">
        <w:t>Приморского края, основной целью деятельности которой является формирование промышленных площадок</w:t>
      </w:r>
      <w:r w:rsidR="00916E33">
        <w:t>.</w:t>
      </w:r>
    </w:p>
    <w:p w:rsidR="00952B83" w:rsidRPr="00B367BD" w:rsidRDefault="00952B83" w:rsidP="00B33427">
      <w:pPr>
        <w:ind w:firstLine="709"/>
        <w:jc w:val="both"/>
      </w:pPr>
      <w:r>
        <w:t>2.</w:t>
      </w:r>
      <w:r w:rsidRPr="00B367BD">
        <w:t xml:space="preserve">Иные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9F6C43">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3)равноправия инвесторов и унифицированности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Default="00952B83" w:rsidP="00B33427">
      <w:pPr>
        <w:ind w:firstLine="709"/>
        <w:jc w:val="both"/>
      </w:pPr>
      <w:r w:rsidRPr="00B367BD">
        <w:t>СТАТЬЯ 4. ГОСУДАРСТВЕННЫЕ ГАРАНТИИ ПРАВ ИНВЕСТОРОВ</w:t>
      </w:r>
    </w:p>
    <w:p w:rsidR="001148C1" w:rsidRPr="00B367BD" w:rsidRDefault="001148C1" w:rsidP="00B33427">
      <w:pPr>
        <w:ind w:firstLine="709"/>
        <w:jc w:val="both"/>
      </w:pPr>
    </w:p>
    <w:p w:rsidR="00952B83" w:rsidRPr="00B367BD" w:rsidRDefault="00952B83" w:rsidP="00B33427">
      <w:pPr>
        <w:ind w:firstLine="709"/>
        <w:jc w:val="both"/>
      </w:pPr>
      <w:r w:rsidRPr="00B367BD">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lastRenderedPageBreak/>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9F6C43">
      <w:pPr>
        <w:tabs>
          <w:tab w:val="left" w:pos="2127"/>
        </w:tabs>
        <w:ind w:firstLine="709"/>
        <w:jc w:val="both"/>
      </w:pPr>
      <w:r w:rsidRPr="00B367BD">
        <w:t>СТАТЬЯ 5. ПОЛНОМОЧИЯ ОРГАНОВ ГОСУДАРСТВЕННОЙ</w:t>
      </w:r>
    </w:p>
    <w:p w:rsidR="00F17698" w:rsidRDefault="00395D8D" w:rsidP="005A75B6">
      <w:pPr>
        <w:tabs>
          <w:tab w:val="left" w:pos="2127"/>
        </w:tabs>
        <w:ind w:firstLine="709"/>
        <w:jc w:val="both"/>
      </w:pPr>
      <w:r>
        <w:tab/>
      </w:r>
      <w:r w:rsidR="00952B83" w:rsidRPr="00B367BD">
        <w:t>ВЛАСТИ ПРИМОРСКОГО КРАЯ</w:t>
      </w:r>
      <w:r w:rsidR="00952B83">
        <w:t xml:space="preserve"> </w:t>
      </w:r>
      <w:r w:rsidR="00F17698">
        <w:t>В СФЕРЕ</w:t>
      </w:r>
    </w:p>
    <w:p w:rsidR="00952B83" w:rsidRDefault="00F17698" w:rsidP="005A75B6">
      <w:pPr>
        <w:tabs>
          <w:tab w:val="left" w:pos="2127"/>
        </w:tabs>
        <w:ind w:firstLine="709"/>
        <w:jc w:val="both"/>
      </w:pPr>
      <w:r>
        <w:tab/>
        <w:t>ИНВЕСТИЦИОННОЙ ДЕЯТЕЛЬНОСТИ</w:t>
      </w:r>
    </w:p>
    <w:p w:rsidR="00952B83" w:rsidRDefault="00952B83" w:rsidP="005A75B6">
      <w:pPr>
        <w:tabs>
          <w:tab w:val="left" w:pos="2127"/>
        </w:tabs>
        <w:ind w:firstLine="709"/>
        <w:jc w:val="both"/>
      </w:pPr>
    </w:p>
    <w:p w:rsidR="00952B83" w:rsidRPr="00B367BD" w:rsidRDefault="00952B83" w:rsidP="00B33427">
      <w:pPr>
        <w:ind w:firstLine="709"/>
        <w:jc w:val="both"/>
      </w:pPr>
      <w:r w:rsidRPr="00B367BD">
        <w:t>1.Законодательное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2)осуществляет контроль за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2.Губернатор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952B83" w:rsidRPr="00B367BD" w:rsidRDefault="00952B83" w:rsidP="00B33427">
      <w:pPr>
        <w:ind w:firstLine="709"/>
        <w:jc w:val="both"/>
      </w:pPr>
      <w:r w:rsidRPr="00B367BD">
        <w:t>3.Администрация Приморского края:</w:t>
      </w:r>
    </w:p>
    <w:p w:rsidR="00952B83" w:rsidRPr="00206B59" w:rsidRDefault="00952B83" w:rsidP="00B33427">
      <w:pPr>
        <w:ind w:firstLine="709"/>
        <w:jc w:val="both"/>
      </w:pPr>
      <w:r w:rsidRPr="00206B59">
        <w:t>1)утверждает Инвестиционную стратегию Приморского края;</w:t>
      </w:r>
    </w:p>
    <w:p w:rsidR="00952B83" w:rsidRPr="00206B59" w:rsidRDefault="00952B83" w:rsidP="00E610A1">
      <w:pPr>
        <w:ind w:firstLine="709"/>
        <w:jc w:val="both"/>
      </w:pPr>
      <w:r w:rsidRPr="00206B59">
        <w:t xml:space="preserve">2)утверждает План создания инвестиционных </w:t>
      </w:r>
      <w:r w:rsidR="00206B59" w:rsidRPr="00206B59">
        <w:t xml:space="preserve">объектов </w:t>
      </w:r>
      <w:r w:rsidRPr="00206B59">
        <w:t>и объектов инфраструктуры в Приморском крае;</w:t>
      </w:r>
    </w:p>
    <w:p w:rsidR="00952B83" w:rsidRPr="00B367BD" w:rsidRDefault="00952B83" w:rsidP="00B33427">
      <w:pPr>
        <w:ind w:firstLine="709"/>
        <w:jc w:val="both"/>
      </w:pPr>
      <w:r w:rsidRPr="00206B59">
        <w:t xml:space="preserve">3)утверждает Порядок формирования и использования бюджетных ассигнований </w:t>
      </w:r>
      <w:r w:rsidR="00064ABA">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rsidR="00064ABA">
        <w:t>и</w:t>
      </w:r>
      <w:r w:rsidRPr="00206B59">
        <w:t>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t>5</w:t>
      </w:r>
      <w:r w:rsidRPr="00B367BD">
        <w:t>)создает специализированную организацию по привлечению инвестиций и работе с инвесторами;</w:t>
      </w:r>
    </w:p>
    <w:p w:rsidR="00E25F1C" w:rsidRDefault="0027154F" w:rsidP="00B33427">
      <w:pPr>
        <w:ind w:firstLine="709"/>
        <w:jc w:val="both"/>
      </w:pPr>
      <w:r>
        <w:t>6</w:t>
      </w:r>
      <w:r w:rsidR="00657D5A" w:rsidRPr="00B367BD">
        <w:t>)создают специализированную организацию по формированию промышленных площадок</w:t>
      </w:r>
      <w:r w:rsidR="00E25F1C">
        <w:t>;</w:t>
      </w:r>
    </w:p>
    <w:p w:rsidR="00952B83" w:rsidRPr="00B367BD" w:rsidRDefault="00E25F1C" w:rsidP="00B33427">
      <w:pPr>
        <w:ind w:firstLine="709"/>
        <w:jc w:val="both"/>
      </w:pPr>
      <w:r>
        <w:t>7</w:t>
      </w:r>
      <w:r w:rsidR="00952B83" w:rsidRPr="00B367BD">
        <w:t>)заключает Инвестиционные соглашения;</w:t>
      </w:r>
    </w:p>
    <w:p w:rsidR="00952B83" w:rsidRPr="00B367BD" w:rsidRDefault="00E25F1C" w:rsidP="00B33427">
      <w:pPr>
        <w:ind w:firstLine="709"/>
        <w:jc w:val="both"/>
      </w:pPr>
      <w:r>
        <w:t>8</w:t>
      </w:r>
      <w:r w:rsidR="00952B83" w:rsidRPr="00B367BD">
        <w:t xml:space="preserve">)осуществляет иные полномочия в соответствии с </w:t>
      </w:r>
      <w:r w:rsidR="00952B83">
        <w:t xml:space="preserve">федеральным законодательством </w:t>
      </w:r>
      <w:r w:rsidR="00952B83" w:rsidRPr="00B367BD">
        <w:t>и</w:t>
      </w:r>
      <w:r w:rsidR="00952B83">
        <w:t xml:space="preserve"> законодательством </w:t>
      </w:r>
      <w:r w:rsidR="00952B83" w:rsidRPr="00B367BD">
        <w:t>Приморского края.</w:t>
      </w:r>
    </w:p>
    <w:p w:rsidR="00952B83" w:rsidRPr="00B367BD" w:rsidRDefault="00952B83" w:rsidP="00B33427">
      <w:pPr>
        <w:ind w:firstLine="709"/>
        <w:jc w:val="both"/>
      </w:pPr>
      <w:r w:rsidRPr="00B367BD">
        <w:lastRenderedPageBreak/>
        <w:t>4.Органы исполнительной власти Приморского края:</w:t>
      </w:r>
    </w:p>
    <w:p w:rsidR="001E08D5" w:rsidRPr="00E25F1C" w:rsidRDefault="001148C1" w:rsidP="00B33427">
      <w:pPr>
        <w:ind w:firstLine="709"/>
        <w:jc w:val="both"/>
      </w:pPr>
      <w:r w:rsidRPr="00E25F1C">
        <w:t>1)</w:t>
      </w:r>
      <w:r w:rsidR="004A4B94" w:rsidRPr="00E25F1C">
        <w:t>участвуют в разработке и реализации Инвестиционной стратегии</w:t>
      </w:r>
      <w:r w:rsidR="00952B83" w:rsidRPr="00E25F1C">
        <w:t xml:space="preserve"> Приморского края, </w:t>
      </w:r>
    </w:p>
    <w:p w:rsidR="00952B83" w:rsidRPr="00E25F1C" w:rsidRDefault="001E08D5" w:rsidP="00B33427">
      <w:pPr>
        <w:ind w:firstLine="709"/>
        <w:jc w:val="both"/>
      </w:pPr>
      <w:r w:rsidRPr="00E25F1C">
        <w:t xml:space="preserve">2)участвуют в формировании </w:t>
      </w:r>
      <w:r w:rsidR="00E25F1C" w:rsidRPr="00E25F1C">
        <w:t xml:space="preserve">и реализации </w:t>
      </w:r>
      <w:r w:rsidR="00952B83" w:rsidRPr="00E25F1C">
        <w:t>План</w:t>
      </w:r>
      <w:r w:rsidR="004A4B94" w:rsidRPr="00E25F1C">
        <w:t>а</w:t>
      </w:r>
      <w:r w:rsidR="00952B83" w:rsidRPr="00E25F1C">
        <w:t xml:space="preserve"> создания инвестиционных </w:t>
      </w:r>
      <w:r w:rsidR="00F17698" w:rsidRPr="00E25F1C">
        <w:t xml:space="preserve">объектов </w:t>
      </w:r>
      <w:r w:rsidR="00952B83" w:rsidRPr="00E25F1C">
        <w:t xml:space="preserve">и объектов инфраструктуры в Приморском крае; </w:t>
      </w:r>
    </w:p>
    <w:p w:rsidR="00952B83" w:rsidRPr="00B367BD" w:rsidRDefault="001802C7" w:rsidP="00B33427">
      <w:pPr>
        <w:ind w:firstLine="709"/>
        <w:jc w:val="both"/>
      </w:pPr>
      <w:r w:rsidRPr="00E25F1C">
        <w:t>3</w:t>
      </w:r>
      <w:r w:rsidR="00952B83" w:rsidRPr="00E25F1C">
        <w:t>)осуществляют межведомственное взаимодействие с целью</w:t>
      </w:r>
      <w:r w:rsidR="00952B83" w:rsidRPr="00206B59">
        <w:t xml:space="preserve"> оперативного решения</w:t>
      </w:r>
      <w:r w:rsidR="00952B83"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1802C7" w:rsidP="00B33427">
      <w:pPr>
        <w:ind w:firstLine="709"/>
        <w:jc w:val="both"/>
      </w:pPr>
      <w:r>
        <w:t>4</w:t>
      </w:r>
      <w:r w:rsidR="00952B83" w:rsidRPr="00B367BD">
        <w:t>)обеспечивают реализацию мер государственной поддержки инвестиционной деятельности</w:t>
      </w:r>
      <w:r w:rsidR="0027154F">
        <w:t xml:space="preserve"> на территории Приморского края.</w:t>
      </w:r>
    </w:p>
    <w:p w:rsidR="00952B83" w:rsidRPr="00B367BD" w:rsidRDefault="00952B83" w:rsidP="00B33427">
      <w:pPr>
        <w:ind w:firstLine="709"/>
        <w:jc w:val="both"/>
      </w:pPr>
    </w:p>
    <w:p w:rsidR="00952B83" w:rsidRPr="00B367BD" w:rsidRDefault="00952B83" w:rsidP="009F6C43">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ab/>
      </w:r>
      <w:r w:rsidRPr="00B367BD">
        <w:tab/>
        <w:t>ИНВЕСТИЦИОННОЙ ДЕЯТЕЛЬНОСТИ</w:t>
      </w:r>
    </w:p>
    <w:p w:rsidR="001148C1" w:rsidRPr="00B367BD" w:rsidRDefault="001148C1" w:rsidP="00B33427">
      <w:pPr>
        <w:ind w:firstLine="709"/>
        <w:jc w:val="both"/>
      </w:pPr>
    </w:p>
    <w:p w:rsidR="00952B83" w:rsidRPr="00B367BD" w:rsidRDefault="00952B83" w:rsidP="00B33427">
      <w:pPr>
        <w:ind w:firstLine="709"/>
        <w:jc w:val="both"/>
      </w:pPr>
      <w:r w:rsidRPr="00B367BD">
        <w:t>1.</w:t>
      </w:r>
      <w:r w:rsidR="00657D5A">
        <w:t>На территории</w:t>
      </w:r>
      <w:r w:rsidRPr="00B367BD">
        <w:t xml:space="preserve"> Приморского края осуществляют</w:t>
      </w:r>
      <w:r w:rsidR="00657D5A">
        <w:t>ся</w:t>
      </w:r>
      <w:r w:rsidRPr="00B367BD">
        <w:t xml:space="preserve"> следующие меры государственной поддержки инвестиционной деятельности:</w:t>
      </w:r>
    </w:p>
    <w:p w:rsidR="00952B83" w:rsidRPr="00B367BD" w:rsidRDefault="00B766E4" w:rsidP="00B33427">
      <w:pPr>
        <w:ind w:firstLine="709"/>
        <w:jc w:val="both"/>
      </w:pPr>
      <w:r>
        <w:t>1)финансовая поддержка</w:t>
      </w:r>
      <w:r w:rsidR="00952B83" w:rsidRPr="00B367BD">
        <w:t xml:space="preserve"> инвестиционной деятельности;</w:t>
      </w:r>
    </w:p>
    <w:p w:rsidR="00952B83" w:rsidRPr="00B367BD" w:rsidRDefault="00B766E4" w:rsidP="00B33427">
      <w:pPr>
        <w:ind w:firstLine="709"/>
        <w:jc w:val="both"/>
      </w:pPr>
      <w:r>
        <w:t>2)имущественная</w:t>
      </w:r>
      <w:r w:rsidR="002B5F45">
        <w:t xml:space="preserve"> поддержка</w:t>
      </w:r>
      <w:r w:rsidR="00952B83" w:rsidRPr="00B367BD">
        <w:t xml:space="preserve"> инвестиционной деятельности;</w:t>
      </w:r>
    </w:p>
    <w:p w:rsidR="00952B83" w:rsidRPr="00B367BD" w:rsidRDefault="00B766E4" w:rsidP="00B33427">
      <w:pPr>
        <w:ind w:firstLine="709"/>
        <w:jc w:val="both"/>
      </w:pPr>
      <w:r>
        <w:t>3)организационное</w:t>
      </w:r>
      <w:r w:rsidR="00952B83" w:rsidRPr="00B367BD">
        <w:t xml:space="preserve"> и информационное обеспечение инвестиционной деятельности.</w:t>
      </w:r>
    </w:p>
    <w:p w:rsidR="00952B83" w:rsidRPr="00B367BD" w:rsidRDefault="00952B83" w:rsidP="00B33427">
      <w:pPr>
        <w:ind w:firstLine="709"/>
        <w:jc w:val="both"/>
      </w:pPr>
      <w:r w:rsidRPr="00B367BD">
        <w:t>2.Государственная поддержка инвестиционной деятельности осуществляет</w:t>
      </w:r>
      <w:r w:rsidR="00EE2EBF">
        <w:t xml:space="preserve">ся в соответствии </w:t>
      </w:r>
      <w:r w:rsidR="00EE2EBF" w:rsidRPr="006C0BF9">
        <w:t>с приоритетными направлениями</w:t>
      </w:r>
      <w:r w:rsidRPr="006C0BF9">
        <w:t xml:space="preserve">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ИНВЕСТИЦИОННОЙ </w:t>
      </w:r>
    </w:p>
    <w:p w:rsidR="00952B83" w:rsidRDefault="00952B83" w:rsidP="00B33427">
      <w:pPr>
        <w:ind w:firstLine="709"/>
        <w:jc w:val="both"/>
      </w:pPr>
      <w:r w:rsidRPr="00B367BD">
        <w:t xml:space="preserve"> </w:t>
      </w:r>
      <w:r w:rsidRPr="00B367BD">
        <w:tab/>
      </w:r>
      <w:r w:rsidRPr="00B367BD">
        <w:tab/>
        <w:t>ДЕЯТЕЛЬНОСТИ В ПРИМОРСКОМ КРАЕ</w:t>
      </w:r>
    </w:p>
    <w:p w:rsidR="001148C1" w:rsidRPr="00B367BD" w:rsidRDefault="001148C1" w:rsidP="00B33427">
      <w:pPr>
        <w:ind w:firstLine="709"/>
        <w:jc w:val="both"/>
      </w:pP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w:t>
      </w:r>
      <w:r w:rsidR="00D710D5" w:rsidRPr="00D710D5">
        <w:rPr>
          <w:highlight w:val="cyan"/>
        </w:rPr>
        <w:t>на конкурсной основе</w:t>
      </w:r>
      <w:r w:rsidR="00D710D5">
        <w:t xml:space="preserve"> </w:t>
      </w:r>
      <w:r w:rsidRPr="00B367BD">
        <w:t xml:space="preserve">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w:t>
      </w:r>
      <w:r w:rsidR="00231D63">
        <w:t>и</w:t>
      </w:r>
      <w:r w:rsidRPr="00B367BD">
        <w:t xml:space="preserve">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952B83" w:rsidRPr="00B367BD" w:rsidRDefault="00952B83" w:rsidP="00B33427">
      <w:pPr>
        <w:ind w:firstLine="709"/>
        <w:jc w:val="both"/>
      </w:pPr>
    </w:p>
    <w:p w:rsidR="00355B33" w:rsidRDefault="00355B33" w:rsidP="00436E7E">
      <w:pPr>
        <w:tabs>
          <w:tab w:val="left" w:pos="2127"/>
        </w:tabs>
        <w:ind w:firstLine="709"/>
        <w:jc w:val="both"/>
      </w:pPr>
    </w:p>
    <w:p w:rsidR="00952B83" w:rsidRPr="00B367BD" w:rsidRDefault="00952B83" w:rsidP="00436E7E">
      <w:pPr>
        <w:tabs>
          <w:tab w:val="left" w:pos="2127"/>
        </w:tabs>
        <w:ind w:firstLine="709"/>
        <w:jc w:val="both"/>
      </w:pPr>
      <w:r w:rsidRPr="00B367BD">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t>В ПРИМОРСКОМ КРАЕ</w:t>
      </w:r>
    </w:p>
    <w:p w:rsidR="0068003F" w:rsidRPr="00B367BD" w:rsidRDefault="0068003F"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
    <w:p w:rsidR="00952B83" w:rsidRPr="00B367BD" w:rsidRDefault="00952B83" w:rsidP="00B33427">
      <w:pPr>
        <w:ind w:firstLine="709"/>
        <w:jc w:val="both"/>
      </w:pPr>
    </w:p>
    <w:p w:rsidR="00952B83" w:rsidRPr="00B367BD" w:rsidRDefault="00952B83" w:rsidP="00B71894">
      <w:pPr>
        <w:tabs>
          <w:tab w:val="left" w:pos="2127"/>
        </w:tabs>
        <w:ind w:firstLine="709"/>
        <w:jc w:val="both"/>
      </w:pPr>
      <w:r w:rsidRPr="00B367BD">
        <w:t>СТАТЬЯ 9. УСЛОВИЯ ПРЕДОСТАВЛЕНИЯ ФИНАНСОВОЙ</w:t>
      </w:r>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520DA7" w:rsidRPr="00B367BD" w:rsidRDefault="00520DA7" w:rsidP="00606A67">
      <w:pPr>
        <w:ind w:left="1418" w:firstLine="709"/>
        <w:jc w:val="both"/>
      </w:pPr>
    </w:p>
    <w:p w:rsidR="00952B83" w:rsidRPr="00B367BD" w:rsidRDefault="00952B83" w:rsidP="00B33427">
      <w:pPr>
        <w:ind w:firstLine="709"/>
        <w:jc w:val="both"/>
      </w:pPr>
      <w:r w:rsidRPr="00520DA7">
        <w:t>1.Инвесторы</w:t>
      </w:r>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520DA7" w:rsidRDefault="00952B83" w:rsidP="00B33427">
      <w:pPr>
        <w:ind w:firstLine="709"/>
        <w:jc w:val="both"/>
      </w:pPr>
      <w:r w:rsidRPr="00520DA7">
        <w:t xml:space="preserve">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w:t>
      </w:r>
      <w:r w:rsidR="00EE2EBF" w:rsidRPr="006C0BF9">
        <w:t xml:space="preserve">приоритетным </w:t>
      </w:r>
      <w:r w:rsidRPr="006C0BF9">
        <w:t xml:space="preserve">направлениям развития </w:t>
      </w:r>
      <w:r w:rsidR="00C220E6" w:rsidRPr="006C0BF9">
        <w:t>Приморского края</w:t>
      </w:r>
      <w:r w:rsidR="00C220E6">
        <w:t>, определенным С</w:t>
      </w:r>
      <w:r w:rsidRPr="00520DA7">
        <w:t>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r w:rsidRPr="00520DA7">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 xml:space="preserve">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w:t>
      </w:r>
      <w:r w:rsidRPr="00B367BD">
        <w:lastRenderedPageBreak/>
        <w:t>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r w:rsidRPr="00B367BD">
        <w:t xml:space="preserve">4.Инвесторам, реализующим на территории Приморского края инвестиционные проекты, </w:t>
      </w:r>
      <w:r w:rsidRPr="001F7ABE">
        <w:t xml:space="preserve">в пределах полномочий </w:t>
      </w:r>
      <w:r w:rsidR="00520DA7">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00D710D5" w:rsidRPr="00D710D5">
        <w:rPr>
          <w:highlight w:val="cyan"/>
        </w:rPr>
        <w:t>семи</w:t>
      </w:r>
      <w:bookmarkStart w:id="0" w:name="_GoBack"/>
      <w:bookmarkEnd w:id="0"/>
      <w:r w:rsidR="0093005C">
        <w:t xml:space="preserve"> </w:t>
      </w:r>
      <w:r w:rsidRPr="001F7ABE">
        <w:t>лет со</w:t>
      </w:r>
      <w:r w:rsidRPr="00B367BD">
        <w:t xml:space="preserve"> дня начала финансирования указанного проекта. </w:t>
      </w:r>
    </w:p>
    <w:p w:rsidR="00952B83" w:rsidRPr="00B367BD" w:rsidRDefault="00952B83" w:rsidP="00B33427">
      <w:pPr>
        <w:ind w:firstLine="709"/>
        <w:jc w:val="both"/>
      </w:pPr>
      <w:r w:rsidRPr="00B367BD">
        <w:t>5.В случае</w:t>
      </w:r>
      <w:r w:rsidR="00F90E9E">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r w:rsidRPr="00B367BD">
        <w:t>6.Финансовая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1)находящимся в стадии реорганизации, ликвидации, банкротства;</w:t>
      </w:r>
    </w:p>
    <w:p w:rsidR="00952B83" w:rsidRPr="00B367BD" w:rsidRDefault="00952B83" w:rsidP="00A16D3D">
      <w:pPr>
        <w:ind w:firstLine="709"/>
        <w:jc w:val="both"/>
      </w:pPr>
      <w:r w:rsidRPr="00B367BD">
        <w:t>2)на имущество которых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1F7ABE" w:rsidRPr="00B367BD" w:rsidRDefault="001F7ABE" w:rsidP="00B33427">
      <w:pPr>
        <w:ind w:firstLine="709"/>
        <w:jc w:val="both"/>
      </w:pPr>
    </w:p>
    <w:p w:rsidR="00952B83" w:rsidRPr="00B367BD" w:rsidRDefault="00952B83"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4)объе</w:t>
      </w:r>
      <w:r w:rsidR="00F43EF4">
        <w:t>м налоговых платежей, подлежащих</w:t>
      </w:r>
      <w:r w:rsidRPr="00B367BD">
        <w:t xml:space="preserve"> уплате в </w:t>
      </w:r>
      <w:r>
        <w:t>краевой бюджет</w:t>
      </w:r>
      <w:r w:rsidRPr="00B367BD">
        <w:t xml:space="preserve">; </w:t>
      </w:r>
    </w:p>
    <w:p w:rsidR="00952B83" w:rsidRPr="00B367BD" w:rsidRDefault="00952B83" w:rsidP="00B33427">
      <w:pPr>
        <w:ind w:firstLine="709"/>
        <w:jc w:val="both"/>
      </w:pPr>
      <w:r w:rsidRPr="00B367BD">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lastRenderedPageBreak/>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ИНВЕСТИЦИОННОЙ </w:t>
      </w:r>
    </w:p>
    <w:p w:rsidR="00952B83" w:rsidRDefault="00952B83" w:rsidP="005F3CEF">
      <w:pPr>
        <w:ind w:left="2127"/>
        <w:jc w:val="both"/>
      </w:pPr>
      <w:r w:rsidRPr="00B367BD">
        <w:t xml:space="preserve">  ДЕЯТЕЛЬНОСТИ В ПРИМОРСКОМ КРАЕ</w:t>
      </w:r>
    </w:p>
    <w:p w:rsidR="003E6C88" w:rsidRPr="00B367BD" w:rsidRDefault="003E6C88" w:rsidP="005F3CEF">
      <w:pPr>
        <w:ind w:left="2127"/>
        <w:jc w:val="both"/>
      </w:pPr>
    </w:p>
    <w:p w:rsidR="00952B83" w:rsidRPr="00B367BD" w:rsidRDefault="00952B83"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rsidR="00061B23">
        <w:t>с привлечением специализированной организации</w:t>
      </w:r>
      <w:r w:rsidRPr="00B367BD">
        <w:t xml:space="preserve"> по привлечению инвестиций и работе с инвесторами</w:t>
      </w:r>
      <w:r w:rsidR="008B2201">
        <w:t>,</w:t>
      </w:r>
      <w:r w:rsidR="00061B23">
        <w:t xml:space="preserve"> специализированной организаци</w:t>
      </w:r>
      <w:r w:rsidR="00BE7FF8">
        <w:t>и</w:t>
      </w:r>
      <w:r w:rsidRPr="00B367BD">
        <w:t xml:space="preserve"> </w:t>
      </w:r>
      <w:r w:rsidR="008B2201" w:rsidRPr="00692AC4">
        <w:t>по формированию промышленных площадок</w:t>
      </w:r>
      <w:r w:rsidR="008B2201" w:rsidRPr="00B367BD">
        <w:t xml:space="preserve"> </w:t>
      </w:r>
      <w:r w:rsidRPr="00B367BD">
        <w:t>в следующих формах:</w:t>
      </w:r>
    </w:p>
    <w:p w:rsidR="00952B83" w:rsidRPr="00B367BD" w:rsidRDefault="00952B83"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952B83" w:rsidRPr="00B367BD" w:rsidRDefault="00952B83" w:rsidP="00B33427">
      <w:pPr>
        <w:ind w:firstLine="709"/>
        <w:jc w:val="both"/>
      </w:pPr>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средств для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BB0BDD" w:rsidRDefault="00952B83" w:rsidP="00B33427">
      <w:pPr>
        <w:ind w:firstLine="709"/>
        <w:jc w:val="both"/>
      </w:pPr>
      <w:r w:rsidRPr="00B367BD">
        <w:t xml:space="preserve">7)обеспечение сопровождения инвестиционных проектов, реализующихся на территории Приморского края, </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3E6C88">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 xml:space="preserve">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w:t>
      </w:r>
      <w:r w:rsidRPr="00B367BD">
        <w:lastRenderedPageBreak/>
        <w:t>интернет-портала Приморского края, содержащего информацию на русском, английском, япон</w:t>
      </w:r>
      <w:r w:rsidR="0093005C">
        <w:t xml:space="preserve">ском, корейском, китайском и других </w:t>
      </w:r>
      <w:r w:rsidRPr="00B367BD">
        <w:t>иностранных языках;</w:t>
      </w:r>
    </w:p>
    <w:p w:rsidR="00952B83" w:rsidRPr="00B367BD" w:rsidRDefault="00952B83" w:rsidP="00B33427">
      <w:pPr>
        <w:ind w:firstLine="709"/>
        <w:jc w:val="both"/>
      </w:pPr>
      <w:r w:rsidRPr="00B367BD">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 xml:space="preserve">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w:t>
      </w:r>
      <w:r w:rsidR="006B0E5D">
        <w:t xml:space="preserve">с 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6B0E5D" w:rsidRPr="00B367BD" w:rsidRDefault="006B0E5D"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r w:rsidR="00D16598">
        <w:t xml:space="preserve"> </w:t>
      </w: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r>
        <w:t xml:space="preserve"> </w:t>
      </w:r>
      <w:r w:rsidRPr="00B367BD">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СТАТЬЯ 13. ПОРЯДОК ОБРАЩЕНИЯ ИНВЕСТОРОВ ДЛЯ</w:t>
      </w:r>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6B0E5D" w:rsidRPr="00B367BD" w:rsidRDefault="006B0E5D" w:rsidP="006F3457">
      <w:pPr>
        <w:ind w:left="1418" w:firstLine="709"/>
        <w:jc w:val="both"/>
      </w:pPr>
    </w:p>
    <w:p w:rsidR="00952B83" w:rsidRPr="00B367BD" w:rsidRDefault="006B0E5D" w:rsidP="000B015C">
      <w:pPr>
        <w:ind w:firstLine="709"/>
        <w:jc w:val="both"/>
      </w:pPr>
      <w:r>
        <w:t>1.</w:t>
      </w:r>
      <w:r w:rsidR="00DB68DE" w:rsidRPr="00DB68DE">
        <w:t xml:space="preserve">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00493250" w:rsidRPr="00493250">
        <w:t xml:space="preserve">в специализированную организацию по привлечению инвестиций и работе с инвесторами </w:t>
      </w:r>
      <w:r w:rsidR="00DB68DE" w:rsidRPr="00493250">
        <w:t>в соответствии с порядком, определенным в Едином регламенте сопровождения инвестиционных проектов по принципу "одного окна".</w:t>
      </w:r>
      <w:r w:rsidR="00493250">
        <w:t xml:space="preserve"> </w:t>
      </w:r>
    </w:p>
    <w:p w:rsidR="00661EAC" w:rsidRDefault="00661EAC" w:rsidP="00661EAC">
      <w:pPr>
        <w:ind w:firstLine="709"/>
        <w:jc w:val="both"/>
      </w:pPr>
      <w:r>
        <w:t xml:space="preserve">2.Специализированная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w:t>
      </w:r>
      <w:r>
        <w:lastRenderedPageBreak/>
        <w:t>власти Приморского края, к полномочиям которых относится предоставление соответствующих мер государственной поддержки инвестиционной 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952B83" w:rsidRPr="007E5C91" w:rsidRDefault="00063EB1" w:rsidP="000A317B">
      <w:pPr>
        <w:ind w:firstLine="709"/>
        <w:jc w:val="both"/>
      </w:pPr>
      <w:r>
        <w:t>1)</w:t>
      </w:r>
      <w:r w:rsidR="00952B83" w:rsidRPr="007E5C91">
        <w:t>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063EB1" w:rsidP="000A317B">
      <w:pPr>
        <w:ind w:firstLine="709"/>
        <w:jc w:val="both"/>
      </w:pPr>
      <w:r>
        <w:t>2)</w:t>
      </w:r>
      <w:r w:rsidR="00952B83" w:rsidRPr="007E5C91">
        <w:t xml:space="preserve">соответствии инвестиционного проекта и документов, предоставленных инвестором, установленным </w:t>
      </w:r>
      <w:r w:rsidR="00132D64">
        <w:t xml:space="preserve">федеральным </w:t>
      </w:r>
      <w:r w:rsidR="00952B83" w:rsidRPr="007E5C91">
        <w:t xml:space="preserve">законодательством и </w:t>
      </w:r>
      <w:r w:rsidR="00132D64" w:rsidRPr="00132D64">
        <w:t xml:space="preserve">законодательством </w:t>
      </w:r>
      <w:r w:rsidR="00952B83" w:rsidRPr="007E5C91">
        <w:t>Приморского края требованиям для получения соответствующих мер государственной поддержки инвестиционной деятельности.</w:t>
      </w:r>
    </w:p>
    <w:p w:rsidR="00A80C00" w:rsidRDefault="00A80C00" w:rsidP="00A80C00">
      <w:pPr>
        <w:ind w:firstLine="709"/>
        <w:jc w:val="both"/>
      </w:pPr>
      <w:r>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152202" w:rsidRDefault="00152202"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5D0053" w:rsidRPr="00B367BD" w:rsidRDefault="005D0053"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силу </w:t>
      </w:r>
      <w:r w:rsidR="005D0053">
        <w:t xml:space="preserve">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5D0053" w:rsidRPr="00B367BD" w:rsidRDefault="005D0053" w:rsidP="00B33427">
      <w:pPr>
        <w:ind w:firstLine="709"/>
        <w:jc w:val="both"/>
      </w:pPr>
    </w:p>
    <w:p w:rsidR="00952B83" w:rsidRDefault="00952B83" w:rsidP="00431501">
      <w:pPr>
        <w:jc w:val="both"/>
      </w:pPr>
      <w:r w:rsidRPr="00B367BD">
        <w:t>Губернатор края                                                                      В.В. Миклушевский</w:t>
      </w:r>
    </w:p>
    <w:sectPr w:rsidR="00952B83" w:rsidSect="0068003F">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Default="006D1627" w:rsidP="006D1627">
    <w:pPr>
      <w:pStyle w:val="a3"/>
      <w:jc w:val="right"/>
    </w:pPr>
    <w:r>
      <w:fldChar w:fldCharType="begin"/>
    </w:r>
    <w:r>
      <w:instrText>PAGE   \* MERGEFORMAT</w:instrText>
    </w:r>
    <w:r>
      <w:fldChar w:fldCharType="separate"/>
    </w:r>
    <w:r w:rsidR="00D710D5">
      <w:rPr>
        <w:noProof/>
      </w:rPr>
      <w:t>7</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11042"/>
    <w:rsid w:val="00017B5A"/>
    <w:rsid w:val="000230F0"/>
    <w:rsid w:val="0003291F"/>
    <w:rsid w:val="00033E07"/>
    <w:rsid w:val="00046CE4"/>
    <w:rsid w:val="00061B23"/>
    <w:rsid w:val="00063EB1"/>
    <w:rsid w:val="00064ABA"/>
    <w:rsid w:val="00083974"/>
    <w:rsid w:val="000A317B"/>
    <w:rsid w:val="000B015C"/>
    <w:rsid w:val="000C1B72"/>
    <w:rsid w:val="000D3185"/>
    <w:rsid w:val="000D7212"/>
    <w:rsid w:val="000F3307"/>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7ABE"/>
    <w:rsid w:val="00206B59"/>
    <w:rsid w:val="00231D63"/>
    <w:rsid w:val="00256DE9"/>
    <w:rsid w:val="00262CE1"/>
    <w:rsid w:val="0027154F"/>
    <w:rsid w:val="002738EA"/>
    <w:rsid w:val="00283D80"/>
    <w:rsid w:val="002B1FFE"/>
    <w:rsid w:val="002B4069"/>
    <w:rsid w:val="002B5F45"/>
    <w:rsid w:val="002F5343"/>
    <w:rsid w:val="0031286F"/>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F22F4"/>
    <w:rsid w:val="00520DA7"/>
    <w:rsid w:val="005262B4"/>
    <w:rsid w:val="0053190C"/>
    <w:rsid w:val="005676F8"/>
    <w:rsid w:val="005A2827"/>
    <w:rsid w:val="005A4A1C"/>
    <w:rsid w:val="005A75B6"/>
    <w:rsid w:val="005B4C7F"/>
    <w:rsid w:val="005D0053"/>
    <w:rsid w:val="005E1DE3"/>
    <w:rsid w:val="005F19A5"/>
    <w:rsid w:val="005F3CEF"/>
    <w:rsid w:val="005F54A3"/>
    <w:rsid w:val="00606A67"/>
    <w:rsid w:val="00633208"/>
    <w:rsid w:val="00637A29"/>
    <w:rsid w:val="00657D5A"/>
    <w:rsid w:val="00661EAC"/>
    <w:rsid w:val="00676DFB"/>
    <w:rsid w:val="0068003F"/>
    <w:rsid w:val="00692AC4"/>
    <w:rsid w:val="00692DD8"/>
    <w:rsid w:val="006B0E5D"/>
    <w:rsid w:val="006B4813"/>
    <w:rsid w:val="006C0BF9"/>
    <w:rsid w:val="006D1627"/>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52B83"/>
    <w:rsid w:val="00965C52"/>
    <w:rsid w:val="00974474"/>
    <w:rsid w:val="009946EF"/>
    <w:rsid w:val="009C2C22"/>
    <w:rsid w:val="009D788F"/>
    <w:rsid w:val="009F6C43"/>
    <w:rsid w:val="00A16D3D"/>
    <w:rsid w:val="00A463B3"/>
    <w:rsid w:val="00A5311C"/>
    <w:rsid w:val="00A80C00"/>
    <w:rsid w:val="00AA487C"/>
    <w:rsid w:val="00AB70F9"/>
    <w:rsid w:val="00AC31EC"/>
    <w:rsid w:val="00AD1C6D"/>
    <w:rsid w:val="00B028B1"/>
    <w:rsid w:val="00B032CD"/>
    <w:rsid w:val="00B23712"/>
    <w:rsid w:val="00B32434"/>
    <w:rsid w:val="00B33427"/>
    <w:rsid w:val="00B367BD"/>
    <w:rsid w:val="00B51AB8"/>
    <w:rsid w:val="00B71894"/>
    <w:rsid w:val="00B766E4"/>
    <w:rsid w:val="00BB0BDD"/>
    <w:rsid w:val="00BC4DFE"/>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64E8"/>
    <w:rsid w:val="00D16598"/>
    <w:rsid w:val="00D215C3"/>
    <w:rsid w:val="00D22971"/>
    <w:rsid w:val="00D710D5"/>
    <w:rsid w:val="00D76F2D"/>
    <w:rsid w:val="00D80E58"/>
    <w:rsid w:val="00D87B30"/>
    <w:rsid w:val="00DB68DE"/>
    <w:rsid w:val="00E12641"/>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F039BD"/>
    <w:rsid w:val="00F1481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D50D4-96F9-4A25-9F5E-93B7129AD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0</TotalTime>
  <Pages>10</Pages>
  <Words>3218</Words>
  <Characters>18345</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2</cp:revision>
  <cp:lastPrinted>2014-02-20T03:50:00Z</cp:lastPrinted>
  <dcterms:created xsi:type="dcterms:W3CDTF">2014-02-27T03:52:00Z</dcterms:created>
  <dcterms:modified xsi:type="dcterms:W3CDTF">2014-02-27T03:52:00Z</dcterms:modified>
</cp:coreProperties>
</file>