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5821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06A10" w:rsidRPr="00706A10" w:rsidRDefault="00706A10" w:rsidP="00706A1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06A10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8 ЗАКОНА </w:t>
      </w:r>
      <w:r w:rsidRPr="00706A10">
        <w:rPr>
          <w:rFonts w:ascii="Times New Roman" w:hAnsi="Times New Roman" w:cs="Times New Roman"/>
          <w:sz w:val="28"/>
          <w:szCs w:val="28"/>
        </w:rPr>
        <w:br/>
        <w:t>ПРИМОРСКОГО КРАЯ "</w:t>
      </w:r>
      <w:r w:rsidRPr="00706A10">
        <w:rPr>
          <w:rFonts w:ascii="Times New Roman" w:hAnsi="Times New Roman" w:cs="Times New Roman"/>
          <w:iCs/>
          <w:sz w:val="28"/>
          <w:szCs w:val="28"/>
        </w:rPr>
        <w:t xml:space="preserve">О ТРАНСПОРТНОМ НАЛОГЕ" </w:t>
      </w:r>
    </w:p>
    <w:p w:rsidR="00706A10" w:rsidRPr="00706A10" w:rsidRDefault="00706A10" w:rsidP="00706A10">
      <w:pPr>
        <w:widowControl w:val="0"/>
        <w:ind w:firstLine="709"/>
        <w:jc w:val="both"/>
        <w:rPr>
          <w:sz w:val="24"/>
          <w:szCs w:val="28"/>
        </w:rPr>
      </w:pPr>
    </w:p>
    <w:p w:rsidR="00706A10" w:rsidRPr="00706A10" w:rsidRDefault="00706A10" w:rsidP="00706A10">
      <w:pPr>
        <w:ind w:firstLine="709"/>
        <w:jc w:val="both"/>
        <w:rPr>
          <w:szCs w:val="28"/>
        </w:rPr>
      </w:pPr>
      <w:proofErr w:type="gramStart"/>
      <w:r w:rsidRPr="00706A10">
        <w:rPr>
          <w:szCs w:val="28"/>
        </w:rPr>
        <w:t>Принят</w:t>
      </w:r>
      <w:proofErr w:type="gramEnd"/>
      <w:r w:rsidRPr="00706A10">
        <w:rPr>
          <w:szCs w:val="28"/>
        </w:rPr>
        <w:t xml:space="preserve"> Законодательным Собранием Приморского края 29 января </w:t>
      </w:r>
      <w:r w:rsidRPr="00706A10">
        <w:rPr>
          <w:szCs w:val="28"/>
        </w:rPr>
        <w:br/>
        <w:t>2014 года</w:t>
      </w:r>
    </w:p>
    <w:p w:rsidR="00706A10" w:rsidRPr="00706A10" w:rsidRDefault="00706A10" w:rsidP="00706A1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6A10" w:rsidRPr="00706A10" w:rsidRDefault="00706A10" w:rsidP="00706A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6A10">
        <w:rPr>
          <w:szCs w:val="28"/>
        </w:rPr>
        <w:t xml:space="preserve">СТАТЬЯ 1. </w:t>
      </w:r>
    </w:p>
    <w:p w:rsidR="00706A10" w:rsidRPr="00706A10" w:rsidRDefault="00706A10" w:rsidP="00706A1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06A10">
        <w:rPr>
          <w:szCs w:val="28"/>
        </w:rPr>
        <w:t xml:space="preserve">Внести в статью 8 Закона Приморского края от 28 ноября 2002 года </w:t>
      </w:r>
      <w:r w:rsidRPr="00706A10">
        <w:rPr>
          <w:szCs w:val="28"/>
        </w:rPr>
        <w:br/>
      </w:r>
      <w:proofErr w:type="gramStart"/>
      <w:r w:rsidRPr="00706A10">
        <w:rPr>
          <w:szCs w:val="28"/>
        </w:rPr>
        <w:t>№ 24-КЗ "О транспортном налоге" (Ведомости Законодательного Собрания Приморского края, 2002, № 9, стр. 14; 2003, № 19, стр. 8, № 23, стр. 5, № 40, стр. 4; 2004, № 74, стр. 6; 2005, № 101, стр. 107, № 110, стр. 7, № 112, стр. 14; 2006, № 122, стр. 2, № 133, стр. 7, № 1, стр. 138;</w:t>
      </w:r>
      <w:proofErr w:type="gramEnd"/>
      <w:r w:rsidRPr="00706A10">
        <w:rPr>
          <w:szCs w:val="28"/>
        </w:rPr>
        <w:t xml:space="preserve"> </w:t>
      </w:r>
      <w:proofErr w:type="gramStart"/>
      <w:r w:rsidRPr="00706A10">
        <w:rPr>
          <w:szCs w:val="28"/>
        </w:rPr>
        <w:t xml:space="preserve">2007, № 23, стр. 6; 2009, </w:t>
      </w:r>
      <w:r w:rsidRPr="00706A10">
        <w:rPr>
          <w:szCs w:val="28"/>
        </w:rPr>
        <w:br/>
        <w:t xml:space="preserve">№ 101, стр. 18, № 110, стр. 42; 2010, № 138, стр. 3, № 157, стр. 3, № 167, </w:t>
      </w:r>
      <w:r w:rsidRPr="00706A10">
        <w:rPr>
          <w:szCs w:val="28"/>
        </w:rPr>
        <w:br/>
        <w:t xml:space="preserve">стр. 63; 2012, № 27, стр. 63; 2013, № 39, стр. 2, № 52, стр. 36, № 57, стр. 60) следующие изменения: </w:t>
      </w:r>
      <w:proofErr w:type="gramEnd"/>
    </w:p>
    <w:p w:rsidR="00706A10" w:rsidRPr="00706A10" w:rsidRDefault="00706A10" w:rsidP="00706A1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06A10">
        <w:rPr>
          <w:szCs w:val="28"/>
        </w:rPr>
        <w:t xml:space="preserve">абзацы первый и второй </w:t>
      </w:r>
      <w:hyperlink r:id="rId9" w:history="1">
        <w:r w:rsidRPr="00706A10">
          <w:rPr>
            <w:szCs w:val="28"/>
          </w:rPr>
          <w:t xml:space="preserve">пункта </w:t>
        </w:r>
      </w:hyperlink>
      <w:r w:rsidRPr="00706A10">
        <w:rPr>
          <w:szCs w:val="28"/>
        </w:rPr>
        <w:t xml:space="preserve">2 изложить в следующей редакции: </w:t>
      </w:r>
    </w:p>
    <w:p w:rsidR="00706A10" w:rsidRPr="00706A10" w:rsidRDefault="00706A10" w:rsidP="00706A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6A10">
        <w:rPr>
          <w:szCs w:val="28"/>
        </w:rPr>
        <w:t>"Налоговое уведомление о подлежащей уплате сумме налога направляется налогоплательщикам, являющимся физическими лицами, налоговым органом в срок не позднее 1 сентября года, следующего за истекшим налоговым периодом.</w:t>
      </w:r>
    </w:p>
    <w:p w:rsidR="00706A10" w:rsidRPr="00706A10" w:rsidRDefault="00706A10" w:rsidP="00706A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6A10">
        <w:rPr>
          <w:szCs w:val="28"/>
        </w:rPr>
        <w:t>Налогоплательщики, являющиеся физическими лицами, уплачивают налог в срок не позднее 1 октября  года, следующего за истекшим налоговым периодом</w:t>
      </w:r>
      <w:proofErr w:type="gramStart"/>
      <w:r w:rsidRPr="00706A10">
        <w:rPr>
          <w:szCs w:val="28"/>
        </w:rPr>
        <w:t>.".</w:t>
      </w:r>
      <w:proofErr w:type="gramEnd"/>
    </w:p>
    <w:p w:rsidR="00706A10" w:rsidRPr="00706A10" w:rsidRDefault="00706A10" w:rsidP="00706A1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6A10" w:rsidRPr="00706A10" w:rsidRDefault="00706A10" w:rsidP="00706A10">
      <w:pPr>
        <w:widowControl w:val="0"/>
        <w:shd w:val="clear" w:color="auto" w:fill="FFFFFF"/>
        <w:ind w:firstLine="709"/>
        <w:rPr>
          <w:szCs w:val="28"/>
        </w:rPr>
      </w:pPr>
      <w:r w:rsidRPr="00706A10">
        <w:rPr>
          <w:szCs w:val="28"/>
        </w:rPr>
        <w:t>СТАТЬЯ 2.</w:t>
      </w:r>
    </w:p>
    <w:p w:rsidR="00706A10" w:rsidRPr="00706A10" w:rsidRDefault="00706A10" w:rsidP="00706A1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06A10">
        <w:rPr>
          <w:szCs w:val="28"/>
        </w:rPr>
        <w:t xml:space="preserve">Настоящий Закон вступает в силу не ранее чем по истечении одного месяца со дня официального опубликования настоящего Закона и не ранее </w:t>
      </w:r>
      <w:r w:rsidRPr="00706A10">
        <w:rPr>
          <w:szCs w:val="28"/>
        </w:rPr>
        <w:br/>
        <w:t xml:space="preserve">1-го числа очередного налогового периода. </w:t>
      </w:r>
    </w:p>
    <w:p w:rsidR="00706A10" w:rsidRPr="00706A10" w:rsidRDefault="00706A10" w:rsidP="00706A1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706A10" w:rsidRPr="00706A10" w:rsidRDefault="00706A10" w:rsidP="00706A1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6A10" w:rsidRPr="00706A10" w:rsidRDefault="00706A10" w:rsidP="00706A1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6A10" w:rsidRPr="00706A10" w:rsidRDefault="00706A10" w:rsidP="00706A10">
      <w:pPr>
        <w:autoSpaceDE w:val="0"/>
        <w:autoSpaceDN w:val="0"/>
        <w:adjustRightInd w:val="0"/>
        <w:jc w:val="both"/>
        <w:rPr>
          <w:szCs w:val="28"/>
        </w:rPr>
      </w:pPr>
      <w:r w:rsidRPr="00706A10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CC3A68" w:rsidRDefault="00CC3A68" w:rsidP="00CC3A68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C3A68" w:rsidRDefault="00CC3A68" w:rsidP="00CC3A6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10 февраля 2014 года</w:t>
      </w:r>
    </w:p>
    <w:p w:rsidR="00CC3A68" w:rsidRDefault="00CC3A68" w:rsidP="00CC3A68">
      <w:r>
        <w:rPr>
          <w:szCs w:val="28"/>
        </w:rPr>
        <w:t>№ 3</w:t>
      </w:r>
      <w:r>
        <w:rPr>
          <w:szCs w:val="28"/>
        </w:rPr>
        <w:t>70</w:t>
      </w:r>
      <w:r>
        <w:rPr>
          <w:szCs w:val="28"/>
        </w:rPr>
        <w:t>-КЗ</w:t>
      </w:r>
      <w:bookmarkEnd w:id="0"/>
    </w:p>
    <w:sectPr w:rsidR="00CC3A6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3E1" w:rsidRDefault="003823E1">
      <w:r>
        <w:separator/>
      </w:r>
    </w:p>
  </w:endnote>
  <w:endnote w:type="continuationSeparator" w:id="0">
    <w:p w:rsidR="003823E1" w:rsidRDefault="00382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3E1" w:rsidRDefault="003823E1">
      <w:r>
        <w:separator/>
      </w:r>
    </w:p>
  </w:footnote>
  <w:footnote w:type="continuationSeparator" w:id="0">
    <w:p w:rsidR="003823E1" w:rsidRDefault="003823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6A10"/>
    <w:rsid w:val="0003291F"/>
    <w:rsid w:val="00380EE1"/>
    <w:rsid w:val="003823E1"/>
    <w:rsid w:val="003B26E7"/>
    <w:rsid w:val="0047435B"/>
    <w:rsid w:val="005A2827"/>
    <w:rsid w:val="00706A10"/>
    <w:rsid w:val="00AB70F9"/>
    <w:rsid w:val="00AC31EC"/>
    <w:rsid w:val="00B14397"/>
    <w:rsid w:val="00BE0544"/>
    <w:rsid w:val="00CC3A68"/>
    <w:rsid w:val="00E34273"/>
    <w:rsid w:val="00E60B2A"/>
    <w:rsid w:val="00E927B2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706A1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rsid w:val="00706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06A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0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2FBE7391B09B75A87202C2F4E2D17170BA7A33B1AB0EFFDD59406C7AF3821D2DB78B6E3E8C770AB178CE2Z5O1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2014-01-28T22:41:00Z</cp:lastPrinted>
  <dcterms:created xsi:type="dcterms:W3CDTF">2014-02-10T06:24:00Z</dcterms:created>
  <dcterms:modified xsi:type="dcterms:W3CDTF">2014-02-10T06:24:00Z</dcterms:modified>
</cp:coreProperties>
</file>