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60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1B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1B7C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1B7C">
              <w:t>1219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1B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1B7C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крае"</w:t>
            </w:r>
          </w:p>
          <w:p w:rsidR="000B3FB2" w:rsidRPr="00EE1B7C" w:rsidRDefault="000B3FB2" w:rsidP="0094344A">
            <w:pPr>
              <w:ind w:left="-108"/>
              <w:jc w:val="both"/>
            </w:pPr>
          </w:p>
        </w:tc>
      </w:tr>
    </w:tbl>
    <w:p w:rsidR="00EE1B7C" w:rsidRDefault="00EE1B7C" w:rsidP="00EE1B7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E1B7C" w:rsidRDefault="00EE1B7C" w:rsidP="00EE1B7C">
      <w:pPr>
        <w:pStyle w:val="a3"/>
        <w:tabs>
          <w:tab w:val="clear" w:pos="4153"/>
          <w:tab w:val="clear" w:pos="8306"/>
        </w:tabs>
      </w:pPr>
    </w:p>
    <w:p w:rsidR="00EE1B7C" w:rsidRDefault="00EE1B7C" w:rsidP="00EE1B7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E1B7C" w:rsidRDefault="00EE1B7C" w:rsidP="00EE1B7C">
      <w:pPr>
        <w:pStyle w:val="a3"/>
        <w:tabs>
          <w:tab w:val="clear" w:pos="4153"/>
          <w:tab w:val="clear" w:pos="8306"/>
        </w:tabs>
      </w:pPr>
    </w:p>
    <w:p w:rsidR="00EE1B7C" w:rsidRDefault="00EE1B7C" w:rsidP="00EE1B7C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B0244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>
        <w:rPr>
          <w:color w:val="000000"/>
          <w:spacing w:val="-5"/>
        </w:rPr>
        <w:t>" в первом чтении</w:t>
      </w:r>
      <w:r>
        <w:t>.</w:t>
      </w:r>
    </w:p>
    <w:p w:rsidR="00EE1B7C" w:rsidRDefault="00EE1B7C" w:rsidP="00EE1B7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E1B7C" w:rsidRDefault="00EE1B7C" w:rsidP="00EE1B7C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7 марта 2014 года.</w:t>
      </w:r>
    </w:p>
    <w:p w:rsidR="00EE1B7C" w:rsidRDefault="00EE1B7C" w:rsidP="00EE1B7C">
      <w:pPr>
        <w:jc w:val="both"/>
      </w:pPr>
    </w:p>
    <w:p w:rsidR="00EE1B7C" w:rsidRDefault="00EE1B7C" w:rsidP="00EE1B7C">
      <w:pPr>
        <w:ind w:firstLine="708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E1B7C" w:rsidRDefault="00EE1B7C" w:rsidP="00EE1B7C">
      <w:pPr>
        <w:jc w:val="both"/>
      </w:pPr>
    </w:p>
    <w:p w:rsidR="00EE1B7C" w:rsidRDefault="00EE1B7C" w:rsidP="00EE1B7C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EE1B7C" w:rsidRDefault="00EE1B7C" w:rsidP="00EE1B7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E1B7C" w:rsidRDefault="00EE1B7C" w:rsidP="00EE1B7C">
      <w:pPr>
        <w:pStyle w:val="a3"/>
        <w:tabs>
          <w:tab w:val="clear" w:pos="4153"/>
          <w:tab w:val="clear" w:pos="8306"/>
        </w:tabs>
        <w:jc w:val="both"/>
      </w:pPr>
    </w:p>
    <w:p w:rsidR="00EE1B7C" w:rsidRDefault="00EE1B7C" w:rsidP="00EE1B7C">
      <w:pPr>
        <w:pStyle w:val="a3"/>
        <w:tabs>
          <w:tab w:val="clear" w:pos="4153"/>
          <w:tab w:val="clear" w:pos="8306"/>
        </w:tabs>
        <w:jc w:val="both"/>
      </w:pPr>
    </w:p>
    <w:p w:rsidR="00EE1B7C" w:rsidRDefault="00EE1B7C" w:rsidP="00EE1B7C">
      <w:pPr>
        <w:jc w:val="both"/>
      </w:pPr>
      <w:r>
        <w:t>Председатель</w:t>
      </w:r>
    </w:p>
    <w:p w:rsidR="00EE1B7C" w:rsidRDefault="00EE1B7C" w:rsidP="00EE1B7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04F57"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641" w:rsidRDefault="00771641">
      <w:r>
        <w:separator/>
      </w:r>
    </w:p>
  </w:endnote>
  <w:endnote w:type="continuationSeparator" w:id="0">
    <w:p w:rsidR="00771641" w:rsidRDefault="0077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641" w:rsidRDefault="00771641">
      <w:r>
        <w:separator/>
      </w:r>
    </w:p>
  </w:footnote>
  <w:footnote w:type="continuationSeparator" w:id="0">
    <w:p w:rsidR="00771641" w:rsidRDefault="00771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1B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164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1B7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2014-02-26T21:48:00Z</cp:lastPrinted>
  <dcterms:created xsi:type="dcterms:W3CDTF">2014-02-26T21:47:00Z</dcterms:created>
  <dcterms:modified xsi:type="dcterms:W3CDTF">2014-02-26T21:49:00Z</dcterms:modified>
</cp:coreProperties>
</file>