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723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3791C" w:rsidRDefault="00E3791C" w:rsidP="00E3791C">
      <w:pPr>
        <w:jc w:val="center"/>
        <w:rPr>
          <w:b/>
          <w:szCs w:val="28"/>
        </w:rPr>
      </w:pPr>
      <w:r w:rsidRPr="00564CB0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ПРИМОРСКОГО КРАЯ </w:t>
      </w:r>
    </w:p>
    <w:p w:rsidR="00E3791C" w:rsidRPr="00564CB0" w:rsidRDefault="00E3791C" w:rsidP="00E3791C">
      <w:pPr>
        <w:jc w:val="center"/>
        <w:rPr>
          <w:b/>
          <w:szCs w:val="28"/>
        </w:rPr>
      </w:pPr>
      <w:r>
        <w:rPr>
          <w:b/>
          <w:szCs w:val="28"/>
        </w:rPr>
        <w:t>"О ЛЕКАРСТВЕННОМ ОБЕСПЕЧЕНИИ НА ТЕРРИТОРИИ ПРИМОРСКОГО КРАЯ"</w:t>
      </w:r>
    </w:p>
    <w:p w:rsidR="00E3791C" w:rsidRDefault="00E3791C" w:rsidP="00E3791C">
      <w:pPr>
        <w:jc w:val="center"/>
        <w:rPr>
          <w:b/>
        </w:rPr>
      </w:pPr>
    </w:p>
    <w:p w:rsidR="00E3791C" w:rsidRDefault="00E3791C" w:rsidP="00E3791C">
      <w:pPr>
        <w:ind w:firstLine="720"/>
        <w:jc w:val="both"/>
      </w:pPr>
      <w:r>
        <w:t xml:space="preserve">Принят Законодательным Собранием Приморского края 29 января  2014 года </w:t>
      </w:r>
    </w:p>
    <w:p w:rsidR="00E3791C" w:rsidRDefault="00E3791C" w:rsidP="00E3791C">
      <w:pPr>
        <w:ind w:firstLine="279"/>
        <w:jc w:val="both"/>
        <w:rPr>
          <w:szCs w:val="28"/>
        </w:rPr>
      </w:pP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E3791C" w:rsidRDefault="00E3791C" w:rsidP="00E379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9" w:history="1">
        <w:r w:rsidRPr="007535D6">
          <w:rPr>
            <w:rStyle w:val="a6"/>
            <w:color w:val="000000"/>
            <w:szCs w:val="28"/>
            <w:u w:val="none"/>
          </w:rPr>
          <w:t>Закон</w:t>
        </w:r>
      </w:hyperlink>
      <w:r>
        <w:rPr>
          <w:szCs w:val="28"/>
        </w:rPr>
        <w:t xml:space="preserve"> Приморского края от 20 января 1999 года № 32-КЗ                   "О лекарственном обеспечении на территории Приморского края" (Ведомости Думы Приморского края, 1999, № 23, стр. 15, № 45, стр. 19; Ведомости Законодательного Собрания Приморского края, 2001, № 98,     стр. 68; 2005, № 98, стр. 13; 2010, № 141, стр. 17, № 167, стр. 65; 2012, № 27,     стр. 57; 2013, № 46, стр. 25) следующие изменения: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1)в преамбуле слова "изделиями медицинского назначения" заменить словами "медицинскими изделиями";</w:t>
      </w:r>
    </w:p>
    <w:p w:rsidR="00E3791C" w:rsidRDefault="00E3791C" w:rsidP="00E3791C">
      <w:pPr>
        <w:ind w:left="279" w:firstLine="430"/>
        <w:jc w:val="both"/>
        <w:rPr>
          <w:szCs w:val="28"/>
        </w:rPr>
      </w:pPr>
      <w:r>
        <w:rPr>
          <w:szCs w:val="28"/>
        </w:rPr>
        <w:t>2)в статье 1: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а)в абзаце втором слова "изделиями медицинского назначения" заменить словами "медицинскими изделиями";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б)в абзаце пятом после слова "хранение," дополнить словом "перевозку</w:t>
      </w:r>
      <w:r w:rsidR="00B648A0">
        <w:rPr>
          <w:szCs w:val="28"/>
        </w:rPr>
        <w:t>,</w:t>
      </w:r>
      <w:r>
        <w:rPr>
          <w:szCs w:val="28"/>
        </w:rPr>
        <w:t>";</w:t>
      </w:r>
    </w:p>
    <w:p w:rsidR="00E3791C" w:rsidRDefault="00E3791C" w:rsidP="00E3791C">
      <w:pPr>
        <w:ind w:left="279" w:firstLine="430"/>
        <w:jc w:val="both"/>
        <w:rPr>
          <w:szCs w:val="28"/>
        </w:rPr>
      </w:pPr>
      <w:r>
        <w:rPr>
          <w:szCs w:val="28"/>
        </w:rPr>
        <w:t>3)в статье 3</w:t>
      </w:r>
      <w:r w:rsidRPr="00FF07C5">
        <w:rPr>
          <w:szCs w:val="28"/>
        </w:rPr>
        <w:t>: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а)в абзаце втором слова "изделий медицинского назначения" заменить словами "медицинских изделий";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б)в абзаце пятом слова "изделий медицинского назначения" заменить словами "медицинских изделий";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4)в пункте 1 статьи 5 слова "Программой государственных гарантий оказания гражданам Российской Федерации, проживающим на территории Приморского края, бесплатной медицинской помощи" заменить словами "Территориальной программой государственных гарантий бесплатного оказания гражданам медицинской помощи";</w:t>
      </w:r>
    </w:p>
    <w:p w:rsidR="00E3791C" w:rsidRDefault="00E3791C" w:rsidP="00E3791C">
      <w:pPr>
        <w:ind w:left="279" w:firstLine="430"/>
        <w:jc w:val="both"/>
        <w:rPr>
          <w:szCs w:val="28"/>
        </w:rPr>
      </w:pPr>
      <w:r>
        <w:rPr>
          <w:szCs w:val="28"/>
        </w:rPr>
        <w:t>5)в статье 7: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а)в пункте 1 слова "Программой государственных гарантий оказания гражданам Российской Федерации, проживающим на территории Приморского края, бесплатной медицинской помощи" заменить словами "Территориальной программой государственных гарантий бесплатного оказания гражданам медицинской помощи";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 xml:space="preserve">б)в пункте 2 слова "изделиями медицинского назначения" заменить словами "медицинскими изделиями"; </w:t>
      </w:r>
    </w:p>
    <w:p w:rsidR="00E3791C" w:rsidRDefault="00E3791C" w:rsidP="00E3791C">
      <w:pPr>
        <w:ind w:left="279" w:firstLine="430"/>
        <w:jc w:val="both"/>
        <w:rPr>
          <w:szCs w:val="28"/>
        </w:rPr>
      </w:pPr>
      <w:r>
        <w:rPr>
          <w:szCs w:val="28"/>
        </w:rPr>
        <w:t>6)в статье 8: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а)в пункте 3 после слова "утверждается" дополнить словами                 "и формируется";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б)в пункте 5 слово "поселениях" заменить словами "населенных пунктах";</w:t>
      </w:r>
    </w:p>
    <w:p w:rsidR="00E3791C" w:rsidRDefault="00E3791C" w:rsidP="00E3791C">
      <w:pPr>
        <w:ind w:left="279" w:firstLine="430"/>
        <w:jc w:val="both"/>
        <w:rPr>
          <w:szCs w:val="28"/>
        </w:rPr>
      </w:pPr>
      <w:r>
        <w:rPr>
          <w:szCs w:val="28"/>
        </w:rPr>
        <w:t>7)в статье 11: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а)в пункте 3 слова "Программы государственных гарантий оказания гражданам Российской Федерации, проживающим на территории Приморского края, бесплатной медицинской помощи" заменить словами "Территориальной программы государственных гарантий бесплатного оказания гражданам медицинской помощи";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б)в пункте 4 слова "изделиями медицинского назначения" заменить словами "медицинскими изделиями";</w:t>
      </w:r>
    </w:p>
    <w:p w:rsidR="00E3791C" w:rsidRDefault="00E3791C" w:rsidP="00E3791C">
      <w:pPr>
        <w:ind w:firstLine="709"/>
        <w:jc w:val="both"/>
        <w:rPr>
          <w:szCs w:val="28"/>
        </w:rPr>
      </w:pPr>
      <w:r>
        <w:rPr>
          <w:szCs w:val="28"/>
        </w:rPr>
        <w:t>8)в пункте 1 статьи 13 слова "Программой государственных гарантий оказания гражданам Российской Федерации, проживающим на территории Приморского края, бесплатной медицинской помощи" заменить словами "Территориальной программой государственных гарантий бесплатного оказания гражданам медицинской помощи".</w:t>
      </w:r>
    </w:p>
    <w:p w:rsidR="00E3791C" w:rsidRDefault="00E3791C" w:rsidP="00E3791C">
      <w:pPr>
        <w:ind w:left="279"/>
        <w:jc w:val="both"/>
        <w:rPr>
          <w:szCs w:val="28"/>
        </w:rPr>
      </w:pPr>
    </w:p>
    <w:p w:rsidR="00E3791C" w:rsidRDefault="00E3791C" w:rsidP="00E3791C">
      <w:pPr>
        <w:ind w:left="279" w:firstLine="430"/>
        <w:jc w:val="both"/>
        <w:rPr>
          <w:szCs w:val="28"/>
        </w:rPr>
      </w:pPr>
      <w:r>
        <w:rPr>
          <w:szCs w:val="28"/>
        </w:rPr>
        <w:t>СТАТЬЯ 2.</w:t>
      </w:r>
    </w:p>
    <w:p w:rsidR="00E3791C" w:rsidRDefault="00E3791C" w:rsidP="00E379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E3791C" w:rsidRDefault="00E3791C" w:rsidP="00E3791C">
      <w:pPr>
        <w:ind w:firstLine="709"/>
        <w:jc w:val="both"/>
        <w:rPr>
          <w:szCs w:val="28"/>
        </w:rPr>
      </w:pPr>
    </w:p>
    <w:p w:rsidR="00E3791C" w:rsidRDefault="00E3791C" w:rsidP="00E3791C">
      <w:pPr>
        <w:jc w:val="both"/>
        <w:rPr>
          <w:szCs w:val="28"/>
        </w:rPr>
      </w:pPr>
    </w:p>
    <w:p w:rsidR="00E3791C" w:rsidRDefault="00E3791C" w:rsidP="00E3791C">
      <w:pPr>
        <w:jc w:val="both"/>
        <w:rPr>
          <w:szCs w:val="28"/>
        </w:rPr>
      </w:pPr>
    </w:p>
    <w:p w:rsidR="00E3791C" w:rsidRDefault="00E3791C" w:rsidP="00E3791C">
      <w:pPr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FF03D3" w:rsidRDefault="00FF03D3" w:rsidP="00FF03D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FF03D3" w:rsidRDefault="00FF03D3" w:rsidP="00FF03D3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FF03D3" w:rsidRDefault="00FF03D3" w:rsidP="00FF03D3">
      <w:r>
        <w:rPr>
          <w:szCs w:val="28"/>
        </w:rPr>
        <w:t>№ 36</w:t>
      </w:r>
      <w:r>
        <w:rPr>
          <w:szCs w:val="28"/>
        </w:rPr>
        <w:t>5</w:t>
      </w:r>
      <w:r>
        <w:rPr>
          <w:szCs w:val="28"/>
        </w:rPr>
        <w:t>-КЗ</w:t>
      </w:r>
    </w:p>
    <w:p w:rsidR="00FF03D3" w:rsidRDefault="00FF03D3"/>
    <w:sectPr w:rsidR="00FF03D3" w:rsidSect="00E3791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C6A" w:rsidRDefault="00A60C6A">
      <w:r>
        <w:separator/>
      </w:r>
    </w:p>
  </w:endnote>
  <w:endnote w:type="continuationSeparator" w:id="0">
    <w:p w:rsidR="00A60C6A" w:rsidRDefault="00A60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C6A" w:rsidRDefault="00A60C6A">
      <w:r>
        <w:separator/>
      </w:r>
    </w:p>
  </w:footnote>
  <w:footnote w:type="continuationSeparator" w:id="0">
    <w:p w:rsidR="00A60C6A" w:rsidRDefault="00A60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91C" w:rsidRDefault="00E3791C" w:rsidP="00E3791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F03D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791C"/>
    <w:rsid w:val="0003291F"/>
    <w:rsid w:val="00380EE1"/>
    <w:rsid w:val="003B26E7"/>
    <w:rsid w:val="00445036"/>
    <w:rsid w:val="0047435B"/>
    <w:rsid w:val="005A2827"/>
    <w:rsid w:val="007535D6"/>
    <w:rsid w:val="00A53522"/>
    <w:rsid w:val="00A60C6A"/>
    <w:rsid w:val="00AB70F9"/>
    <w:rsid w:val="00AC31EC"/>
    <w:rsid w:val="00B14397"/>
    <w:rsid w:val="00B648A0"/>
    <w:rsid w:val="00BE0544"/>
    <w:rsid w:val="00D246E5"/>
    <w:rsid w:val="00D836FF"/>
    <w:rsid w:val="00E34273"/>
    <w:rsid w:val="00E3791C"/>
    <w:rsid w:val="00E60B2A"/>
    <w:rsid w:val="00F23036"/>
    <w:rsid w:val="00FD1087"/>
    <w:rsid w:val="00FF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rsid w:val="00E3791C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E3791C"/>
    <w:rPr>
      <w:sz w:val="28"/>
    </w:rPr>
  </w:style>
  <w:style w:type="paragraph" w:styleId="a7">
    <w:name w:val="Balloon Text"/>
    <w:basedOn w:val="a"/>
    <w:link w:val="a8"/>
    <w:rsid w:val="00E3791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E379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1BACA70B67B7F7076FCBDCFF8349F27AB695FDE1794D6EF1948F68E74B3FD8o8A7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2014-01-30T22:30:00Z</cp:lastPrinted>
  <dcterms:created xsi:type="dcterms:W3CDTF">2014-02-10T06:07:00Z</dcterms:created>
  <dcterms:modified xsi:type="dcterms:W3CDTF">2014-02-10T06:07:00Z</dcterms:modified>
</cp:coreProperties>
</file>