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354822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60C2D" w:rsidRPr="00A07866" w:rsidRDefault="00D60C2D" w:rsidP="00D60C2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07866">
        <w:rPr>
          <w:rFonts w:ascii="Times New Roman" w:hAnsi="Times New Roman" w:cs="Times New Roman"/>
          <w:sz w:val="28"/>
          <w:szCs w:val="28"/>
        </w:rPr>
        <w:t>О ВНЕСЕНИИ ИЗМЕНЕНИЙ В СТАТЬЮ 10 ЗАКОНА ПРИМОРСКОГО КРАЯ "О СИСТЕМЕ КАПИТАЛЬНОГО РЕМОНТА МНОГОКВАРТИРНЫХ ДОМОВ В ПРИМОРСКОМ КРАЕ"</w:t>
      </w:r>
    </w:p>
    <w:p w:rsidR="00D60C2D" w:rsidRPr="00AB4EC1" w:rsidRDefault="00D60C2D" w:rsidP="00D60C2D">
      <w:pPr>
        <w:widowControl w:val="0"/>
        <w:autoSpaceDE w:val="0"/>
        <w:autoSpaceDN w:val="0"/>
        <w:adjustRightInd w:val="0"/>
        <w:ind w:firstLine="700"/>
        <w:jc w:val="both"/>
        <w:outlineLvl w:val="0"/>
        <w:rPr>
          <w:i/>
          <w:caps/>
          <w:szCs w:val="28"/>
        </w:rPr>
      </w:pPr>
    </w:p>
    <w:p w:rsidR="00D60C2D" w:rsidRPr="007C5CF4" w:rsidRDefault="00D60C2D" w:rsidP="00D60C2D">
      <w:pPr>
        <w:ind w:firstLine="709"/>
        <w:jc w:val="both"/>
      </w:pPr>
      <w:proofErr w:type="gramStart"/>
      <w:r w:rsidRPr="007C5CF4">
        <w:t>Принят</w:t>
      </w:r>
      <w:proofErr w:type="gramEnd"/>
      <w:r w:rsidRPr="007C5CF4">
        <w:t xml:space="preserve"> Законодательным Собранием Приморского края </w:t>
      </w:r>
      <w:r>
        <w:t xml:space="preserve">29 января 2014 года </w:t>
      </w:r>
    </w:p>
    <w:p w:rsidR="00D60C2D" w:rsidRPr="00426B5A" w:rsidRDefault="00D60C2D" w:rsidP="00D60C2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D60C2D" w:rsidRPr="00922C4B" w:rsidRDefault="00D60C2D" w:rsidP="00D60C2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СТАТЬЯ 1. </w:t>
      </w:r>
    </w:p>
    <w:p w:rsidR="00D60C2D" w:rsidRPr="00D059BB" w:rsidRDefault="00D60C2D" w:rsidP="00D60C2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Внести в статью 10</w:t>
      </w:r>
      <w:r w:rsidRPr="00D059BB">
        <w:rPr>
          <w:szCs w:val="28"/>
        </w:rPr>
        <w:t xml:space="preserve"> Закона Приморског</w:t>
      </w:r>
      <w:r>
        <w:rPr>
          <w:szCs w:val="28"/>
        </w:rPr>
        <w:t xml:space="preserve">о края от 7 августа 2013 года № 227-КЗ </w:t>
      </w:r>
      <w:r w:rsidRPr="0058799E">
        <w:rPr>
          <w:szCs w:val="28"/>
        </w:rPr>
        <w:t>"О системе капитального ремонта многоквартирных домов в Приморском</w:t>
      </w:r>
      <w:r w:rsidRPr="001F4566">
        <w:rPr>
          <w:sz w:val="24"/>
          <w:szCs w:val="24"/>
        </w:rPr>
        <w:t xml:space="preserve"> </w:t>
      </w:r>
      <w:r w:rsidRPr="0058799E">
        <w:rPr>
          <w:szCs w:val="28"/>
        </w:rPr>
        <w:t>крае"</w:t>
      </w:r>
      <w:r w:rsidRPr="00D059BB">
        <w:rPr>
          <w:szCs w:val="28"/>
        </w:rPr>
        <w:t xml:space="preserve"> (Ведомости Законодательного</w:t>
      </w:r>
      <w:r>
        <w:rPr>
          <w:szCs w:val="28"/>
        </w:rPr>
        <w:t xml:space="preserve"> Собрания Приморского края, 2013, № 55</w:t>
      </w:r>
      <w:r w:rsidRPr="00D059BB">
        <w:rPr>
          <w:szCs w:val="28"/>
        </w:rPr>
        <w:t>, стр.</w:t>
      </w:r>
      <w:r>
        <w:rPr>
          <w:szCs w:val="28"/>
        </w:rPr>
        <w:t xml:space="preserve"> 5</w:t>
      </w:r>
      <w:r w:rsidRPr="00D059BB">
        <w:rPr>
          <w:szCs w:val="28"/>
        </w:rPr>
        <w:t>) следующ</w:t>
      </w:r>
      <w:r>
        <w:rPr>
          <w:szCs w:val="28"/>
        </w:rPr>
        <w:t>и</w:t>
      </w:r>
      <w:r w:rsidRPr="00D059BB">
        <w:rPr>
          <w:szCs w:val="28"/>
        </w:rPr>
        <w:t>е изменени</w:t>
      </w:r>
      <w:r>
        <w:rPr>
          <w:szCs w:val="28"/>
        </w:rPr>
        <w:t>я</w:t>
      </w:r>
      <w:r w:rsidRPr="00D059BB">
        <w:rPr>
          <w:szCs w:val="28"/>
        </w:rPr>
        <w:t>:</w:t>
      </w:r>
    </w:p>
    <w:p w:rsidR="00D60C2D" w:rsidRDefault="00D60C2D" w:rsidP="00D60C2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1)в части 5 слова "В течение пяти рабочих дней" заменить словами "В течение пяти дней";</w:t>
      </w:r>
    </w:p>
    <w:p w:rsidR="00D60C2D" w:rsidRDefault="00D60C2D" w:rsidP="00D60C2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части 6 слова "В течение пяти рабочих дней" заменить словами "В течение пяти дней".</w:t>
      </w:r>
    </w:p>
    <w:p w:rsidR="00D60C2D" w:rsidRPr="009E3681" w:rsidRDefault="00D60C2D" w:rsidP="00D60C2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D60C2D" w:rsidRPr="009F49E3" w:rsidRDefault="00D60C2D" w:rsidP="00D60C2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49E3">
        <w:rPr>
          <w:szCs w:val="28"/>
        </w:rPr>
        <w:t>СТАТЬЯ 2.</w:t>
      </w:r>
    </w:p>
    <w:p w:rsidR="00D60C2D" w:rsidRDefault="00D60C2D" w:rsidP="00D60C2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D364E">
        <w:rPr>
          <w:szCs w:val="28"/>
        </w:rPr>
        <w:t xml:space="preserve">Настоящий Закон вступает в силу </w:t>
      </w:r>
      <w:r w:rsidRPr="00D54BD2">
        <w:rPr>
          <w:szCs w:val="28"/>
        </w:rPr>
        <w:t>со дня его официального опубликования</w:t>
      </w:r>
      <w:r w:rsidRPr="003D364E">
        <w:rPr>
          <w:szCs w:val="28"/>
        </w:rPr>
        <w:t>.</w:t>
      </w:r>
    </w:p>
    <w:p w:rsidR="00D60C2D" w:rsidRDefault="00D60C2D" w:rsidP="00D60C2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D60C2D" w:rsidRDefault="00D60C2D" w:rsidP="00D60C2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D60C2D" w:rsidRDefault="00D60C2D" w:rsidP="00D60C2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D60C2D" w:rsidRDefault="00D60C2D" w:rsidP="00D60C2D">
      <w:pPr>
        <w:tabs>
          <w:tab w:val="left" w:pos="5477"/>
        </w:tabs>
        <w:autoSpaceDE w:val="0"/>
        <w:autoSpaceDN w:val="0"/>
        <w:adjustRightInd w:val="0"/>
        <w:jc w:val="both"/>
      </w:pPr>
      <w:r w:rsidRPr="003D364E">
        <w:t>Губернатор края</w:t>
      </w:r>
      <w:r w:rsidRPr="003D364E">
        <w:tab/>
      </w:r>
      <w:r>
        <w:tab/>
      </w:r>
      <w:r>
        <w:tab/>
        <w:t xml:space="preserve">       В.В. Миклушевский</w:t>
      </w:r>
    </w:p>
    <w:p w:rsidR="00BE0544" w:rsidRDefault="00BE0544">
      <w:bookmarkStart w:id="0" w:name="_GoBack"/>
      <w:bookmarkEnd w:id="0"/>
    </w:p>
    <w:p w:rsidR="00FA74BC" w:rsidRDefault="00FA74BC" w:rsidP="00FA74BC">
      <w:r>
        <w:t>г. Владивосток</w:t>
      </w:r>
    </w:p>
    <w:p w:rsidR="00FA74BC" w:rsidRDefault="00FA74BC" w:rsidP="00FA74BC">
      <w:r>
        <w:t>10 февраля 2014 года</w:t>
      </w:r>
    </w:p>
    <w:p w:rsidR="00FA74BC" w:rsidRDefault="00FA74BC" w:rsidP="00FA74BC">
      <w:r>
        <w:t>№ 35</w:t>
      </w:r>
      <w:r>
        <w:t>9</w:t>
      </w:r>
      <w:r>
        <w:t>-КЗ</w:t>
      </w:r>
    </w:p>
    <w:sectPr w:rsidR="00FA74BC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69C6" w:rsidRDefault="00DC69C6">
      <w:r>
        <w:separator/>
      </w:r>
    </w:p>
  </w:endnote>
  <w:endnote w:type="continuationSeparator" w:id="0">
    <w:p w:rsidR="00DC69C6" w:rsidRDefault="00DC6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69C6" w:rsidRDefault="00DC69C6">
      <w:r>
        <w:separator/>
      </w:r>
    </w:p>
  </w:footnote>
  <w:footnote w:type="continuationSeparator" w:id="0">
    <w:p w:rsidR="00DC69C6" w:rsidRDefault="00DC69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60C2D"/>
    <w:rsid w:val="0003291F"/>
    <w:rsid w:val="00380EE1"/>
    <w:rsid w:val="003B26E7"/>
    <w:rsid w:val="0047435B"/>
    <w:rsid w:val="005A2827"/>
    <w:rsid w:val="00AB70F9"/>
    <w:rsid w:val="00AC31EC"/>
    <w:rsid w:val="00B14397"/>
    <w:rsid w:val="00BE0544"/>
    <w:rsid w:val="00C62BD4"/>
    <w:rsid w:val="00D60C2D"/>
    <w:rsid w:val="00DC69C6"/>
    <w:rsid w:val="00E34273"/>
    <w:rsid w:val="00E60B2A"/>
    <w:rsid w:val="00F23036"/>
    <w:rsid w:val="00FA74BC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uiPriority w:val="99"/>
    <w:rsid w:val="00D60C2D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5">
    <w:name w:val="Balloon Text"/>
    <w:basedOn w:val="a"/>
    <w:link w:val="a6"/>
    <w:rsid w:val="00D60C2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D60C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36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2014-01-29T04:07:00Z</cp:lastPrinted>
  <dcterms:created xsi:type="dcterms:W3CDTF">2014-02-10T03:37:00Z</dcterms:created>
  <dcterms:modified xsi:type="dcterms:W3CDTF">2014-02-10T03:37:00Z</dcterms:modified>
</cp:coreProperties>
</file>