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6056314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EB55CA" w:rsidP="00AF7C3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AF7C36">
              <w:rPr>
                <w:sz w:val="24"/>
              </w:rPr>
              <w:t>.03.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 w:rsidP="0047612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F94A2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EB55CA" w:rsidP="00476125">
            <w:pPr>
              <w:pStyle w:val="a3"/>
              <w:jc w:val="both"/>
              <w:rPr>
                <w:szCs w:val="28"/>
              </w:rPr>
            </w:pPr>
            <w:r w:rsidRPr="00EB55CA">
              <w:rPr>
                <w:szCs w:val="28"/>
              </w:rPr>
              <w:t xml:space="preserve">О проекте федерального закона </w:t>
            </w:r>
            <w:r w:rsidR="00476125">
              <w:rPr>
                <w:szCs w:val="28"/>
              </w:rPr>
              <w:br/>
            </w:r>
            <w:r w:rsidRPr="00EB55CA">
              <w:rPr>
                <w:szCs w:val="28"/>
              </w:rPr>
              <w:t xml:space="preserve">№ 442788-6 "О внесении изменений в часть вторую Налогового кодекса Российской Федерации в части налогового стимулирования </w:t>
            </w:r>
            <w:proofErr w:type="gramStart"/>
            <w:r w:rsidRPr="00EB55CA">
              <w:rPr>
                <w:szCs w:val="28"/>
              </w:rPr>
              <w:t>осу</w:t>
            </w:r>
            <w:r w:rsidR="00004FF1">
              <w:rPr>
                <w:szCs w:val="28"/>
              </w:rPr>
              <w:t>-</w:t>
            </w:r>
            <w:proofErr w:type="spellStart"/>
            <w:r w:rsidRPr="00EB55CA">
              <w:rPr>
                <w:szCs w:val="28"/>
              </w:rPr>
              <w:t>ществления</w:t>
            </w:r>
            <w:proofErr w:type="spellEnd"/>
            <w:proofErr w:type="gramEnd"/>
            <w:r w:rsidRPr="00EB55CA">
              <w:rPr>
                <w:szCs w:val="28"/>
              </w:rPr>
              <w:t xml:space="preserve"> инновационной деятель-</w:t>
            </w:r>
            <w:proofErr w:type="spellStart"/>
            <w:r w:rsidRPr="00EB55CA">
              <w:rPr>
                <w:szCs w:val="28"/>
              </w:rPr>
              <w:t>ности</w:t>
            </w:r>
            <w:proofErr w:type="spellEnd"/>
            <w:r w:rsidRPr="00EB55CA">
              <w:rPr>
                <w:szCs w:val="28"/>
              </w:rPr>
              <w:t xml:space="preserve"> субъектами малого и среднего предпринимательства регионов Даль-</w:t>
            </w:r>
            <w:proofErr w:type="spellStart"/>
            <w:r w:rsidRPr="00EB55CA">
              <w:rPr>
                <w:szCs w:val="28"/>
              </w:rPr>
              <w:t>невосточного</w:t>
            </w:r>
            <w:proofErr w:type="spellEnd"/>
            <w:r w:rsidRPr="00EB55CA">
              <w:rPr>
                <w:szCs w:val="28"/>
              </w:rPr>
              <w:t xml:space="preserve"> федерального округа"</w:t>
            </w:r>
          </w:p>
        </w:tc>
      </w:tr>
    </w:tbl>
    <w:p w:rsidR="001C4F3F" w:rsidRDefault="001C4F3F">
      <w:pPr>
        <w:jc w:val="right"/>
      </w:pPr>
    </w:p>
    <w:p w:rsidR="00D87066" w:rsidRDefault="00D87066" w:rsidP="00126788">
      <w:pPr>
        <w:autoSpaceDE w:val="0"/>
        <w:autoSpaceDN w:val="0"/>
        <w:adjustRightInd w:val="0"/>
        <w:ind w:firstLine="720"/>
        <w:jc w:val="both"/>
      </w:pPr>
      <w:r>
        <w:t>Рассмотрев и обсудив проект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E178FF">
        <w:rPr>
          <w:szCs w:val="28"/>
        </w:rPr>
        <w:t>ого</w:t>
      </w:r>
      <w:r w:rsidR="00B5117F" w:rsidRPr="00F758DE">
        <w:rPr>
          <w:szCs w:val="28"/>
        </w:rPr>
        <w:t xml:space="preserve"> закон</w:t>
      </w:r>
      <w:r w:rsidR="00E178FF">
        <w:rPr>
          <w:szCs w:val="28"/>
        </w:rPr>
        <w:t>а</w:t>
      </w:r>
      <w:r w:rsidR="00B5117F" w:rsidRPr="00F758DE">
        <w:rPr>
          <w:szCs w:val="28"/>
        </w:rPr>
        <w:t xml:space="preserve"> </w:t>
      </w:r>
      <w:r w:rsidR="00004FF1" w:rsidRPr="00004FF1">
        <w:rPr>
          <w:szCs w:val="28"/>
        </w:rPr>
        <w:t xml:space="preserve">№ 442788-6 "О </w:t>
      </w:r>
      <w:proofErr w:type="gramStart"/>
      <w:r w:rsidR="00004FF1" w:rsidRPr="00004FF1">
        <w:rPr>
          <w:szCs w:val="28"/>
        </w:rPr>
        <w:t>внесении изменений в часть вторую Налогового кодекса Российской Федерации в част</w:t>
      </w:r>
      <w:r w:rsidR="00F817BC">
        <w:rPr>
          <w:szCs w:val="28"/>
        </w:rPr>
        <w:t>и налогового стимулирования осу</w:t>
      </w:r>
      <w:r w:rsidR="00004FF1" w:rsidRPr="00004FF1">
        <w:rPr>
          <w:szCs w:val="28"/>
        </w:rPr>
        <w:t>ществления инновационной деятельности субъектами малого и среднего предпринимательства регио</w:t>
      </w:r>
      <w:r w:rsidR="00F817BC">
        <w:rPr>
          <w:szCs w:val="28"/>
        </w:rPr>
        <w:t>нов Даль</w:t>
      </w:r>
      <w:r w:rsidR="00004FF1" w:rsidRPr="00004FF1">
        <w:rPr>
          <w:szCs w:val="28"/>
        </w:rPr>
        <w:t>невосточного федерального округа"</w:t>
      </w:r>
      <w:r w:rsidR="00B5117F" w:rsidRPr="00F94A2F">
        <w:rPr>
          <w:szCs w:val="28"/>
        </w:rPr>
        <w:t>, внесенный</w:t>
      </w:r>
      <w:r w:rsidR="00B5117F" w:rsidRPr="006629D5">
        <w:t xml:space="preserve"> </w:t>
      </w:r>
      <w:r w:rsidR="00F94A2F" w:rsidRPr="00357ECA">
        <w:rPr>
          <w:szCs w:val="28"/>
        </w:rPr>
        <w:t xml:space="preserve">депутатами Государственной Думы </w:t>
      </w:r>
      <w:r w:rsidR="00126788" w:rsidRPr="00126788">
        <w:rPr>
          <w:szCs w:val="28"/>
        </w:rPr>
        <w:t xml:space="preserve">В.В. Жириновским, </w:t>
      </w:r>
      <w:r w:rsidR="00F817BC">
        <w:rPr>
          <w:szCs w:val="28"/>
        </w:rPr>
        <w:br/>
      </w:r>
      <w:r w:rsidR="00126788" w:rsidRPr="00126788">
        <w:rPr>
          <w:szCs w:val="28"/>
        </w:rPr>
        <w:t xml:space="preserve">А.Н. Диденко, И.Н. Абрамовым, Р.В. Калюжным, В.С. </w:t>
      </w:r>
      <w:proofErr w:type="spellStart"/>
      <w:r w:rsidR="00126788" w:rsidRPr="00126788">
        <w:rPr>
          <w:szCs w:val="28"/>
        </w:rPr>
        <w:t>Золочевским</w:t>
      </w:r>
      <w:proofErr w:type="spellEnd"/>
      <w:r w:rsidR="00126788" w:rsidRPr="00126788">
        <w:rPr>
          <w:szCs w:val="28"/>
        </w:rPr>
        <w:t xml:space="preserve">, </w:t>
      </w:r>
      <w:r w:rsidR="00F817BC">
        <w:rPr>
          <w:szCs w:val="28"/>
        </w:rPr>
        <w:br/>
      </w:r>
      <w:r w:rsidR="00126788" w:rsidRPr="00126788">
        <w:rPr>
          <w:szCs w:val="28"/>
        </w:rPr>
        <w:t>Е.И. Анисимовым, комитет</w:t>
      </w:r>
      <w:proofErr w:type="gramEnd"/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9D41D4">
        <w:rPr>
          <w:szCs w:val="24"/>
        </w:rPr>
        <w:t>Поддержать</w:t>
      </w:r>
      <w:r w:rsidR="009D41D4">
        <w:t xml:space="preserve"> </w:t>
      </w:r>
      <w:r w:rsidR="006E065F">
        <w:t>проект</w:t>
      </w:r>
      <w:r w:rsidR="006E065F" w:rsidRPr="00B5117F">
        <w:rPr>
          <w:szCs w:val="28"/>
        </w:rPr>
        <w:t xml:space="preserve"> </w:t>
      </w:r>
      <w:r w:rsidR="006E065F" w:rsidRPr="00F758DE">
        <w:rPr>
          <w:szCs w:val="28"/>
        </w:rPr>
        <w:t>федеральн</w:t>
      </w:r>
      <w:r w:rsidR="006E065F">
        <w:rPr>
          <w:szCs w:val="28"/>
        </w:rPr>
        <w:t>ого</w:t>
      </w:r>
      <w:r w:rsidR="006E065F" w:rsidRPr="00F758DE">
        <w:rPr>
          <w:szCs w:val="28"/>
        </w:rPr>
        <w:t xml:space="preserve"> закон</w:t>
      </w:r>
      <w:r w:rsidR="006E065F">
        <w:rPr>
          <w:szCs w:val="28"/>
        </w:rPr>
        <w:t>а</w:t>
      </w:r>
      <w:r w:rsidR="006E065F" w:rsidRPr="00F758DE">
        <w:rPr>
          <w:szCs w:val="28"/>
        </w:rPr>
        <w:t xml:space="preserve"> </w:t>
      </w:r>
      <w:r w:rsidR="001906B9" w:rsidRPr="001906B9">
        <w:rPr>
          <w:szCs w:val="28"/>
        </w:rPr>
        <w:t>№ 442788-6 "О внесении изменений в часть вторую Налогового кодекса Российской Федерации в части налогового стимулирования осуществления инновационной деятельности субъектами малого и среднего предпринимательства регионов Дальневосточного федерального округа"</w:t>
      </w:r>
      <w:r w:rsidR="00433330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894054" w:rsidRPr="00707B96" w:rsidRDefault="00BE29D9" w:rsidP="0089405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ab/>
      </w:r>
      <w:r w:rsidR="00894054" w:rsidRPr="00707B96">
        <w:t xml:space="preserve">2.Подготовить и внести на рассмотрение Законодательного Собрания проект постановления Законодательного Собрания Приморского края </w:t>
      </w:r>
      <w:r w:rsidR="00894054">
        <w:t>"</w:t>
      </w:r>
      <w:r w:rsidR="00894054" w:rsidRPr="00D016DA">
        <w:rPr>
          <w:szCs w:val="28"/>
        </w:rPr>
        <w:t xml:space="preserve">О </w:t>
      </w:r>
      <w:r w:rsidR="00894054">
        <w:t>проекте</w:t>
      </w:r>
      <w:r w:rsidR="00894054" w:rsidRPr="00B5117F">
        <w:rPr>
          <w:szCs w:val="28"/>
        </w:rPr>
        <w:t xml:space="preserve"> </w:t>
      </w:r>
      <w:r w:rsidR="00894054" w:rsidRPr="00F758DE">
        <w:rPr>
          <w:szCs w:val="28"/>
        </w:rPr>
        <w:t>федеральн</w:t>
      </w:r>
      <w:r w:rsidR="00894054">
        <w:rPr>
          <w:szCs w:val="28"/>
        </w:rPr>
        <w:t>ого</w:t>
      </w:r>
      <w:r w:rsidR="00894054" w:rsidRPr="00F758DE">
        <w:rPr>
          <w:szCs w:val="28"/>
        </w:rPr>
        <w:t xml:space="preserve"> закон</w:t>
      </w:r>
      <w:r w:rsidR="00894054">
        <w:rPr>
          <w:szCs w:val="28"/>
        </w:rPr>
        <w:t>а</w:t>
      </w:r>
      <w:r w:rsidR="00894054" w:rsidRPr="00F758DE">
        <w:rPr>
          <w:szCs w:val="28"/>
        </w:rPr>
        <w:t xml:space="preserve"> </w:t>
      </w:r>
      <w:r w:rsidR="00433330" w:rsidRPr="00433330">
        <w:rPr>
          <w:szCs w:val="28"/>
        </w:rPr>
        <w:t>№ 442788-6 "О внесении изменений в часть вторую Налогового кодекса Российской Федерации в части налогового стимулирования осуществления инновационной деятельности субъектами малого и среднего предпринимательства регионов Дальневосточного федерального округа"</w:t>
      </w:r>
      <w:r w:rsidR="00894054" w:rsidRPr="00707B96">
        <w:t>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lastRenderedPageBreak/>
        <w:tab/>
        <w:t>3.Рекомендовать Законодательному Собранию принять указанный проект постановления Законодательного Собрания.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 xml:space="preserve">4.Поручить выступить на заседании Законодательного Собрания с докладом по данному вопросу </w:t>
      </w:r>
      <w:r w:rsidR="00A47991">
        <w:t>Беспалову Владимиру Георгиевичу</w:t>
      </w:r>
      <w:r w:rsidRPr="00292897">
        <w:t xml:space="preserve">, </w:t>
      </w:r>
      <w:r w:rsidR="00A47991">
        <w:t xml:space="preserve">заместителю </w:t>
      </w:r>
      <w:r>
        <w:t>председател</w:t>
      </w:r>
      <w:r w:rsidR="00A47991">
        <w:t>я</w:t>
      </w:r>
      <w:r>
        <w:t xml:space="preserve"> комитета по бюджетно-налоговой политике и финансовым ресурсам.</w:t>
      </w:r>
      <w:r w:rsidRPr="00292897">
        <w:t xml:space="preserve"> 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8"/>
      </w:pPr>
      <w:r w:rsidRPr="00292897">
        <w:tab/>
        <w:t xml:space="preserve">5.Определить время, необходимое для рассмотрения Законодательным Собранием данного вопроса, – </w:t>
      </w:r>
      <w:r w:rsidR="00FF07B3">
        <w:t>5</w:t>
      </w:r>
      <w:bookmarkStart w:id="0" w:name="_GoBack"/>
      <w:bookmarkEnd w:id="0"/>
      <w:r w:rsidRPr="00292897">
        <w:t xml:space="preserve"> минут, в том числ</w:t>
      </w:r>
      <w:r>
        <w:t xml:space="preserve">е время для доклада – </w:t>
      </w:r>
      <w:r>
        <w:br/>
        <w:t>3 минуты</w:t>
      </w:r>
      <w:r w:rsidRPr="00292897"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407533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31B" w:rsidRDefault="0003131B" w:rsidP="001C4F3F">
      <w:r>
        <w:separator/>
      </w:r>
    </w:p>
  </w:endnote>
  <w:endnote w:type="continuationSeparator" w:id="0">
    <w:p w:rsidR="0003131B" w:rsidRDefault="0003131B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31B" w:rsidRDefault="0003131B" w:rsidP="001C4F3F">
      <w:r>
        <w:separator/>
      </w:r>
    </w:p>
  </w:footnote>
  <w:footnote w:type="continuationSeparator" w:id="0">
    <w:p w:rsidR="0003131B" w:rsidRDefault="0003131B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07B3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D9"/>
    <w:rsid w:val="00002434"/>
    <w:rsid w:val="00004FF1"/>
    <w:rsid w:val="00013A5F"/>
    <w:rsid w:val="00020B58"/>
    <w:rsid w:val="0002545F"/>
    <w:rsid w:val="00026F84"/>
    <w:rsid w:val="0003131B"/>
    <w:rsid w:val="00043B72"/>
    <w:rsid w:val="00067C3A"/>
    <w:rsid w:val="0007132C"/>
    <w:rsid w:val="000B515B"/>
    <w:rsid w:val="000D7BD5"/>
    <w:rsid w:val="00126788"/>
    <w:rsid w:val="00132CE2"/>
    <w:rsid w:val="00150B40"/>
    <w:rsid w:val="00151A2C"/>
    <w:rsid w:val="00172079"/>
    <w:rsid w:val="001906B9"/>
    <w:rsid w:val="001C0766"/>
    <w:rsid w:val="001C4F3F"/>
    <w:rsid w:val="00211188"/>
    <w:rsid w:val="00243FBB"/>
    <w:rsid w:val="00253418"/>
    <w:rsid w:val="00265208"/>
    <w:rsid w:val="00267AF2"/>
    <w:rsid w:val="00280DC5"/>
    <w:rsid w:val="00283A0A"/>
    <w:rsid w:val="00285243"/>
    <w:rsid w:val="002E3E2A"/>
    <w:rsid w:val="002F6D37"/>
    <w:rsid w:val="003022C2"/>
    <w:rsid w:val="003118BC"/>
    <w:rsid w:val="0031287C"/>
    <w:rsid w:val="003550DC"/>
    <w:rsid w:val="00361AD4"/>
    <w:rsid w:val="00361BE3"/>
    <w:rsid w:val="003A2A80"/>
    <w:rsid w:val="003D03D3"/>
    <w:rsid w:val="003F516D"/>
    <w:rsid w:val="00407533"/>
    <w:rsid w:val="00425253"/>
    <w:rsid w:val="00433330"/>
    <w:rsid w:val="00447CCF"/>
    <w:rsid w:val="004560E7"/>
    <w:rsid w:val="004752DE"/>
    <w:rsid w:val="00476125"/>
    <w:rsid w:val="00490CEA"/>
    <w:rsid w:val="00493CDB"/>
    <w:rsid w:val="00497154"/>
    <w:rsid w:val="004A3942"/>
    <w:rsid w:val="004A66A5"/>
    <w:rsid w:val="004B4F67"/>
    <w:rsid w:val="00515CF2"/>
    <w:rsid w:val="005221F8"/>
    <w:rsid w:val="005312FB"/>
    <w:rsid w:val="00540665"/>
    <w:rsid w:val="0054660D"/>
    <w:rsid w:val="005639D1"/>
    <w:rsid w:val="0057536C"/>
    <w:rsid w:val="005927FF"/>
    <w:rsid w:val="005960BB"/>
    <w:rsid w:val="005C5DC0"/>
    <w:rsid w:val="005D40A1"/>
    <w:rsid w:val="005F2FA8"/>
    <w:rsid w:val="00602D43"/>
    <w:rsid w:val="00614B99"/>
    <w:rsid w:val="00622E1E"/>
    <w:rsid w:val="00651AA9"/>
    <w:rsid w:val="00654EE1"/>
    <w:rsid w:val="00660347"/>
    <w:rsid w:val="006629D5"/>
    <w:rsid w:val="006663EC"/>
    <w:rsid w:val="00684060"/>
    <w:rsid w:val="006A030A"/>
    <w:rsid w:val="006A098B"/>
    <w:rsid w:val="006A1FBF"/>
    <w:rsid w:val="006A2B60"/>
    <w:rsid w:val="006D7102"/>
    <w:rsid w:val="006E065F"/>
    <w:rsid w:val="006F428C"/>
    <w:rsid w:val="00700483"/>
    <w:rsid w:val="007057CE"/>
    <w:rsid w:val="0070582B"/>
    <w:rsid w:val="0072388C"/>
    <w:rsid w:val="00726A39"/>
    <w:rsid w:val="0072718E"/>
    <w:rsid w:val="007275A1"/>
    <w:rsid w:val="0073497A"/>
    <w:rsid w:val="00756078"/>
    <w:rsid w:val="0077244D"/>
    <w:rsid w:val="00777791"/>
    <w:rsid w:val="007A7CA7"/>
    <w:rsid w:val="007B06EA"/>
    <w:rsid w:val="007C6209"/>
    <w:rsid w:val="00810404"/>
    <w:rsid w:val="008156AC"/>
    <w:rsid w:val="00831981"/>
    <w:rsid w:val="008503B7"/>
    <w:rsid w:val="00862E7F"/>
    <w:rsid w:val="00863E81"/>
    <w:rsid w:val="00874CAF"/>
    <w:rsid w:val="00875E48"/>
    <w:rsid w:val="00887028"/>
    <w:rsid w:val="00894054"/>
    <w:rsid w:val="008A63D6"/>
    <w:rsid w:val="008B3995"/>
    <w:rsid w:val="008D677F"/>
    <w:rsid w:val="008E3987"/>
    <w:rsid w:val="008E59B8"/>
    <w:rsid w:val="008F1900"/>
    <w:rsid w:val="00900D7B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D41D4"/>
    <w:rsid w:val="009E409C"/>
    <w:rsid w:val="00A1699B"/>
    <w:rsid w:val="00A17EDB"/>
    <w:rsid w:val="00A34A8B"/>
    <w:rsid w:val="00A47991"/>
    <w:rsid w:val="00A61658"/>
    <w:rsid w:val="00A623DE"/>
    <w:rsid w:val="00A66354"/>
    <w:rsid w:val="00A778DD"/>
    <w:rsid w:val="00AB5CEC"/>
    <w:rsid w:val="00AC0D4A"/>
    <w:rsid w:val="00AC0E17"/>
    <w:rsid w:val="00AC255C"/>
    <w:rsid w:val="00AC51A8"/>
    <w:rsid w:val="00AF7C36"/>
    <w:rsid w:val="00B104FB"/>
    <w:rsid w:val="00B309B5"/>
    <w:rsid w:val="00B50216"/>
    <w:rsid w:val="00B50BF4"/>
    <w:rsid w:val="00B5117F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813"/>
    <w:rsid w:val="00C46CB1"/>
    <w:rsid w:val="00C77933"/>
    <w:rsid w:val="00C976F3"/>
    <w:rsid w:val="00CA0415"/>
    <w:rsid w:val="00CB4FF1"/>
    <w:rsid w:val="00CE6C18"/>
    <w:rsid w:val="00D016DA"/>
    <w:rsid w:val="00D71A93"/>
    <w:rsid w:val="00D83A2B"/>
    <w:rsid w:val="00D87066"/>
    <w:rsid w:val="00D91A41"/>
    <w:rsid w:val="00DE50BD"/>
    <w:rsid w:val="00DF56A5"/>
    <w:rsid w:val="00E178FF"/>
    <w:rsid w:val="00E42116"/>
    <w:rsid w:val="00E50DA6"/>
    <w:rsid w:val="00E54B6D"/>
    <w:rsid w:val="00EB55CA"/>
    <w:rsid w:val="00EB7CF9"/>
    <w:rsid w:val="00EC22C4"/>
    <w:rsid w:val="00EF56AD"/>
    <w:rsid w:val="00EF638A"/>
    <w:rsid w:val="00F20FC8"/>
    <w:rsid w:val="00F2427F"/>
    <w:rsid w:val="00F34F61"/>
    <w:rsid w:val="00F7454A"/>
    <w:rsid w:val="00F758DE"/>
    <w:rsid w:val="00F809FF"/>
    <w:rsid w:val="00F817BC"/>
    <w:rsid w:val="00F94A2F"/>
    <w:rsid w:val="00F9644A"/>
    <w:rsid w:val="00FA44E7"/>
    <w:rsid w:val="00FB7201"/>
    <w:rsid w:val="00FC5FC8"/>
    <w:rsid w:val="00FC6895"/>
    <w:rsid w:val="00FC7719"/>
    <w:rsid w:val="00FD5410"/>
    <w:rsid w:val="00FD75D6"/>
    <w:rsid w:val="00FF07B3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paragraph" w:styleId="a8">
    <w:name w:val="Body Text"/>
    <w:basedOn w:val="a"/>
    <w:link w:val="a9"/>
    <w:rsid w:val="00894054"/>
    <w:pPr>
      <w:jc w:val="both"/>
    </w:pPr>
  </w:style>
  <w:style w:type="character" w:customStyle="1" w:styleId="a9">
    <w:name w:val="Основной текст Знак"/>
    <w:basedOn w:val="a0"/>
    <w:link w:val="a8"/>
    <w:rsid w:val="008940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5719-AFE3-4884-AC93-459904A6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44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 Юлия Владимировна</cp:lastModifiedBy>
  <cp:revision>18</cp:revision>
  <cp:lastPrinted>2014-03-11T04:19:00Z</cp:lastPrinted>
  <dcterms:created xsi:type="dcterms:W3CDTF">2012-03-05T05:02:00Z</dcterms:created>
  <dcterms:modified xsi:type="dcterms:W3CDTF">2014-03-11T04:19:00Z</dcterms:modified>
</cp:coreProperties>
</file>