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2410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1578" w:rsidRPr="00891578" w:rsidRDefault="00B14397" w:rsidP="00891578">
      <w:pPr>
        <w:jc w:val="center"/>
        <w:rPr>
          <w:b/>
        </w:rPr>
      </w:pPr>
      <w:r>
        <w:t xml:space="preserve">  </w:t>
      </w:r>
      <w:r w:rsidR="00891578" w:rsidRPr="00891578">
        <w:rPr>
          <w:b/>
        </w:rPr>
        <w:t xml:space="preserve">О ВНЕСЕНИИ ИЗМЕНЕНИЙ В СТАТЬЮ 13 ЗАКОНА ПРИМОРСКОГО КРАЯ </w:t>
      </w:r>
      <w:r w:rsidR="00891578" w:rsidRPr="00891578">
        <w:rPr>
          <w:b/>
          <w:szCs w:val="28"/>
        </w:rPr>
        <w:t>"</w:t>
      </w:r>
      <w:r w:rsidR="00891578" w:rsidRPr="00891578">
        <w:rPr>
          <w:b/>
        </w:rPr>
        <w:t xml:space="preserve">О ПЧЕЛОВОДСТВЕ </w:t>
      </w:r>
    </w:p>
    <w:p w:rsidR="00891578" w:rsidRPr="00891578" w:rsidRDefault="00891578" w:rsidP="00891578">
      <w:pPr>
        <w:jc w:val="center"/>
        <w:rPr>
          <w:b/>
        </w:rPr>
      </w:pPr>
      <w:r w:rsidRPr="00891578">
        <w:rPr>
          <w:b/>
        </w:rPr>
        <w:t>В ПРИМОРСКОМ КРАЕ</w:t>
      </w:r>
      <w:r w:rsidRPr="00891578">
        <w:rPr>
          <w:b/>
          <w:szCs w:val="28"/>
        </w:rPr>
        <w:t>"</w:t>
      </w:r>
    </w:p>
    <w:p w:rsidR="00891578" w:rsidRPr="00891578" w:rsidRDefault="00891578" w:rsidP="00891578">
      <w:pPr>
        <w:jc w:val="both"/>
        <w:rPr>
          <w:b/>
        </w:rPr>
      </w:pPr>
    </w:p>
    <w:p w:rsidR="00891578" w:rsidRPr="00891578" w:rsidRDefault="00891578" w:rsidP="00891578">
      <w:pPr>
        <w:ind w:firstLine="709"/>
        <w:jc w:val="both"/>
      </w:pPr>
      <w:r w:rsidRPr="00891578">
        <w:t>Принят Законодательным Собранием Приморского края 26 февраля 2014 года</w:t>
      </w:r>
    </w:p>
    <w:p w:rsidR="00891578" w:rsidRPr="00891578" w:rsidRDefault="00891578" w:rsidP="00891578">
      <w:pPr>
        <w:ind w:firstLine="709"/>
        <w:jc w:val="both"/>
      </w:pPr>
    </w:p>
    <w:p w:rsidR="00891578" w:rsidRPr="00891578" w:rsidRDefault="00891578" w:rsidP="00891578">
      <w:pPr>
        <w:ind w:firstLine="709"/>
        <w:jc w:val="both"/>
      </w:pPr>
      <w:r w:rsidRPr="00891578">
        <w:t>СТАТЬЯ 1.</w:t>
      </w:r>
    </w:p>
    <w:p w:rsidR="00891578" w:rsidRPr="00891578" w:rsidRDefault="00891578" w:rsidP="00891578">
      <w:pPr>
        <w:ind w:firstLine="709"/>
        <w:jc w:val="both"/>
      </w:pPr>
      <w:r w:rsidRPr="00891578">
        <w:t xml:space="preserve">Внести в статью 13 Закона Приморского края от 3 декабря 2013 года  № 317-КЗ </w:t>
      </w:r>
      <w:r w:rsidRPr="00891578">
        <w:rPr>
          <w:szCs w:val="28"/>
        </w:rPr>
        <w:t>"</w:t>
      </w:r>
      <w:r w:rsidRPr="00891578">
        <w:t>О пчеловодстве в Приморском крае</w:t>
      </w:r>
      <w:r w:rsidRPr="00891578">
        <w:rPr>
          <w:szCs w:val="28"/>
        </w:rPr>
        <w:t>"</w:t>
      </w:r>
      <w:r w:rsidRPr="00891578">
        <w:t xml:space="preserve"> (Ведомости Законодательного  Собрания Приморского края, 2013, № 62, стр. 36) изменения, изложив ее в следующей редакции:</w:t>
      </w:r>
    </w:p>
    <w:p w:rsidR="00891578" w:rsidRPr="00891578" w:rsidRDefault="00891578" w:rsidP="00891578">
      <w:pPr>
        <w:ind w:firstLine="709"/>
        <w:jc w:val="both"/>
      </w:pPr>
      <w:r w:rsidRPr="00891578">
        <w:t xml:space="preserve">"СТАТЬЯ 13. РЕГИОНАЛЬНЫЙ ГОСУДАРСТВЕННЫЙ </w:t>
      </w:r>
    </w:p>
    <w:p w:rsidR="00891578" w:rsidRPr="00891578" w:rsidRDefault="00891578" w:rsidP="00891578">
      <w:pPr>
        <w:ind w:firstLine="709"/>
        <w:jc w:val="both"/>
      </w:pPr>
      <w:r w:rsidRPr="00891578">
        <w:t xml:space="preserve">                       </w:t>
      </w:r>
      <w:r w:rsidR="003F634B">
        <w:t xml:space="preserve"> </w:t>
      </w:r>
      <w:r w:rsidRPr="00891578">
        <w:t>ВЕТЕРИНАРНЫЙ НАДЗОР В СФЕРЕ</w:t>
      </w:r>
    </w:p>
    <w:p w:rsidR="00891578" w:rsidRPr="00891578" w:rsidRDefault="00891578" w:rsidP="00891578">
      <w:pPr>
        <w:ind w:firstLine="709"/>
        <w:jc w:val="both"/>
      </w:pPr>
      <w:r w:rsidRPr="00891578">
        <w:t xml:space="preserve">                       </w:t>
      </w:r>
      <w:r w:rsidR="003F634B">
        <w:t xml:space="preserve"> </w:t>
      </w:r>
      <w:r w:rsidRPr="00891578">
        <w:t>ПЧЕЛОВОДСТВА</w:t>
      </w:r>
    </w:p>
    <w:p w:rsidR="00891578" w:rsidRPr="00891578" w:rsidRDefault="00891578" w:rsidP="00891578">
      <w:pPr>
        <w:ind w:firstLine="709"/>
        <w:jc w:val="both"/>
      </w:pPr>
    </w:p>
    <w:p w:rsidR="00891578" w:rsidRPr="00891578" w:rsidRDefault="00891578" w:rsidP="00891578">
      <w:pPr>
        <w:ind w:firstLine="709"/>
        <w:jc w:val="both"/>
      </w:pPr>
      <w:r w:rsidRPr="00891578">
        <w:t>Региональный государственный ветеринарный надзор в сфере пчеловодства на территории Приморского края осуществляет уполномоченный в области ветеринарии орган исполнительной власти Приморского края</w:t>
      </w:r>
      <w:proofErr w:type="gramStart"/>
      <w:r w:rsidRPr="00891578">
        <w:t>.".</w:t>
      </w:r>
      <w:proofErr w:type="gramEnd"/>
    </w:p>
    <w:p w:rsidR="00891578" w:rsidRPr="00891578" w:rsidRDefault="00891578" w:rsidP="00891578">
      <w:pPr>
        <w:ind w:firstLine="709"/>
        <w:jc w:val="both"/>
      </w:pPr>
    </w:p>
    <w:p w:rsidR="00891578" w:rsidRPr="00891578" w:rsidRDefault="00891578" w:rsidP="00891578">
      <w:pPr>
        <w:ind w:firstLine="709"/>
        <w:jc w:val="both"/>
      </w:pPr>
      <w:r w:rsidRPr="00891578">
        <w:t xml:space="preserve">СТАТЬЯ 2. </w:t>
      </w:r>
    </w:p>
    <w:p w:rsidR="00891578" w:rsidRPr="00891578" w:rsidRDefault="00891578" w:rsidP="00891578">
      <w:pPr>
        <w:ind w:firstLine="709"/>
        <w:jc w:val="both"/>
      </w:pPr>
      <w:r w:rsidRPr="00891578">
        <w:t>Настоящий Закон вступает в силу со дня его официального опубликования.</w:t>
      </w:r>
    </w:p>
    <w:p w:rsidR="00891578" w:rsidRPr="00891578" w:rsidRDefault="00891578" w:rsidP="00891578">
      <w:pPr>
        <w:ind w:firstLine="709"/>
        <w:jc w:val="both"/>
      </w:pPr>
    </w:p>
    <w:p w:rsidR="00891578" w:rsidRPr="00891578" w:rsidRDefault="00891578" w:rsidP="00891578">
      <w:pPr>
        <w:ind w:firstLine="709"/>
        <w:jc w:val="both"/>
      </w:pPr>
    </w:p>
    <w:p w:rsidR="00891578" w:rsidRDefault="00891578" w:rsidP="00891578">
      <w:pPr>
        <w:jc w:val="both"/>
      </w:pPr>
    </w:p>
    <w:p w:rsidR="0056512F" w:rsidRPr="00891578" w:rsidRDefault="0056512F" w:rsidP="00891578">
      <w:pPr>
        <w:jc w:val="both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891578" w:rsidRPr="00891578" w:rsidRDefault="00891578" w:rsidP="00891578">
      <w:pPr>
        <w:jc w:val="both"/>
      </w:pPr>
      <w:r w:rsidRPr="00891578">
        <w:t>Губернатор</w:t>
      </w:r>
      <w:r w:rsidR="0056512F">
        <w:t>а</w:t>
      </w:r>
      <w:r w:rsidRPr="00891578">
        <w:t xml:space="preserve"> края                                                                    </w:t>
      </w:r>
      <w:r w:rsidR="0056512F">
        <w:t xml:space="preserve">   </w:t>
      </w:r>
      <w:r w:rsidR="00F94923">
        <w:t xml:space="preserve">      </w:t>
      </w:r>
      <w:r w:rsidR="0056512F">
        <w:t xml:space="preserve">  С</w:t>
      </w:r>
      <w:r w:rsidRPr="00891578">
        <w:t xml:space="preserve">.В. </w:t>
      </w:r>
      <w:r w:rsidR="0056512F">
        <w:t>Сидоров</w:t>
      </w:r>
    </w:p>
    <w:p w:rsidR="00BE0544" w:rsidRDefault="00BE0544" w:rsidP="00156971"/>
    <w:p w:rsidR="00A94E74" w:rsidRDefault="00A94E74" w:rsidP="00156971">
      <w:r>
        <w:t>г</w:t>
      </w:r>
      <w:bookmarkStart w:id="0" w:name="_GoBack"/>
      <w:bookmarkEnd w:id="0"/>
      <w:r>
        <w:t>. Владивосток</w:t>
      </w:r>
    </w:p>
    <w:p w:rsidR="00A94E74" w:rsidRDefault="00A94E74" w:rsidP="00156971">
      <w:r>
        <w:t>6 марта 2014 года</w:t>
      </w:r>
    </w:p>
    <w:p w:rsidR="00A94E74" w:rsidRDefault="00A94E74" w:rsidP="00156971">
      <w:r>
        <w:t>№ 389-КЗ</w:t>
      </w:r>
    </w:p>
    <w:sectPr w:rsidR="00A94E7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DD7" w:rsidRDefault="00B85DD7">
      <w:r>
        <w:separator/>
      </w:r>
    </w:p>
  </w:endnote>
  <w:endnote w:type="continuationSeparator" w:id="0">
    <w:p w:rsidR="00B85DD7" w:rsidRDefault="00B8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DD7" w:rsidRDefault="00B85DD7">
      <w:r>
        <w:separator/>
      </w:r>
    </w:p>
  </w:footnote>
  <w:footnote w:type="continuationSeparator" w:id="0">
    <w:p w:rsidR="00B85DD7" w:rsidRDefault="00B85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1578"/>
    <w:rsid w:val="00014CD7"/>
    <w:rsid w:val="0003291F"/>
    <w:rsid w:val="00035010"/>
    <w:rsid w:val="00156971"/>
    <w:rsid w:val="00380EE1"/>
    <w:rsid w:val="003A6C1F"/>
    <w:rsid w:val="003B26E7"/>
    <w:rsid w:val="003F634B"/>
    <w:rsid w:val="0047435B"/>
    <w:rsid w:val="0056512F"/>
    <w:rsid w:val="005A2827"/>
    <w:rsid w:val="006D636D"/>
    <w:rsid w:val="00891578"/>
    <w:rsid w:val="009A56C3"/>
    <w:rsid w:val="00A94E74"/>
    <w:rsid w:val="00AB70F9"/>
    <w:rsid w:val="00AC31EC"/>
    <w:rsid w:val="00B14397"/>
    <w:rsid w:val="00B85DD7"/>
    <w:rsid w:val="00BE0544"/>
    <w:rsid w:val="00E34273"/>
    <w:rsid w:val="00E60B2A"/>
    <w:rsid w:val="00F23036"/>
    <w:rsid w:val="00F9492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8915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8915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2014-03-05T23:06:00Z</cp:lastPrinted>
  <dcterms:created xsi:type="dcterms:W3CDTF">2014-03-06T04:15:00Z</dcterms:created>
  <dcterms:modified xsi:type="dcterms:W3CDTF">2014-03-06T04:15:00Z</dcterms:modified>
</cp:coreProperties>
</file>