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560607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B38BF" w:rsidRDefault="005B38BF" w:rsidP="005B38BF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</w:t>
      </w:r>
    </w:p>
    <w:p w:rsidR="005B38BF" w:rsidRDefault="005B38BF" w:rsidP="005B38BF">
      <w:pPr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"ОБ ОРГАНИЗАЦИИ И ПОДДЕРЖКЕ УЧРЕЖДЕНИЙ КУЛЬТУРЫ И ИСКУССТВА </w:t>
      </w:r>
    </w:p>
    <w:p w:rsidR="005B38BF" w:rsidRPr="003B03EE" w:rsidRDefault="005B38BF" w:rsidP="005B38BF">
      <w:pPr>
        <w:jc w:val="center"/>
        <w:rPr>
          <w:b/>
          <w:szCs w:val="28"/>
        </w:rPr>
      </w:pPr>
      <w:r>
        <w:rPr>
          <w:b/>
          <w:szCs w:val="28"/>
        </w:rPr>
        <w:t xml:space="preserve">В ПРИМОРСКОМ </w:t>
      </w:r>
      <w:proofErr w:type="gramStart"/>
      <w:r>
        <w:rPr>
          <w:b/>
          <w:szCs w:val="28"/>
        </w:rPr>
        <w:t>КРАЕ</w:t>
      </w:r>
      <w:proofErr w:type="gramEnd"/>
      <w:r>
        <w:rPr>
          <w:b/>
          <w:szCs w:val="28"/>
        </w:rPr>
        <w:t>"</w:t>
      </w:r>
    </w:p>
    <w:p w:rsidR="005B38BF" w:rsidRDefault="005B38BF" w:rsidP="005B38BF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5B38BF" w:rsidRPr="003D045B" w:rsidRDefault="005B38BF" w:rsidP="005B38BF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3D045B"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 w:rsidRPr="003D045B">
        <w:rPr>
          <w:rFonts w:ascii="Times New Roman" w:hAnsi="Times New Roman" w:cs="Times New Roman"/>
          <w:sz w:val="28"/>
          <w:szCs w:val="28"/>
        </w:rPr>
        <w:t xml:space="preserve"> Законодательным Собранием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26 февраля 2014 года</w:t>
      </w:r>
    </w:p>
    <w:p w:rsidR="005B38BF" w:rsidRPr="003D045B" w:rsidRDefault="005B38BF" w:rsidP="005B38BF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B38BF" w:rsidRDefault="005B38BF" w:rsidP="005B38BF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1.</w:t>
      </w:r>
    </w:p>
    <w:p w:rsidR="005B38BF" w:rsidRDefault="005B38BF" w:rsidP="005B38BF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Закон Приморского края от 29 декабря 2004 года № 203-КЗ "Об организации и поддержке учреждений культуры и искусства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в Приморском крае" (Ведомости Законодательного Собрания Приморского края, 2004, № 83, стр. 21; 2007, № 12, стр. 20; 2009, № 120, стр. 15; 2012, </w:t>
      </w:r>
      <w:r>
        <w:rPr>
          <w:rFonts w:ascii="Times New Roman" w:hAnsi="Times New Roman" w:cs="Times New Roman"/>
          <w:sz w:val="28"/>
          <w:szCs w:val="28"/>
        </w:rPr>
        <w:br/>
        <w:t>№ 35, стр. 26; 2014, № 69, стр. 14) следующие изменения:</w:t>
      </w:r>
      <w:proofErr w:type="gramEnd"/>
    </w:p>
    <w:p w:rsidR="005B38BF" w:rsidRDefault="005B38BF" w:rsidP="005B38BF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1)в пункте 5 части 2 статьи 10 слова "размещения на конкурсной основе государственных целевых заказов" заменить словами "осуществления закупки товаров, работ, услуг для обеспечения государственных нужд";</w:t>
      </w:r>
    </w:p>
    <w:p w:rsidR="005B38BF" w:rsidRDefault="005B38BF" w:rsidP="005B38BF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2)в статье 11:</w:t>
      </w:r>
    </w:p>
    <w:p w:rsidR="005B38BF" w:rsidRDefault="005B38BF" w:rsidP="005B38BF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)с</w:t>
      </w:r>
      <w:proofErr w:type="gramEnd"/>
      <w:r>
        <w:rPr>
          <w:rFonts w:ascii="Times New Roman" w:hAnsi="Times New Roman" w:cs="Times New Roman"/>
          <w:sz w:val="28"/>
          <w:szCs w:val="28"/>
        </w:rPr>
        <w:t>лово "размещения" заменить словом "осуществления";</w:t>
      </w:r>
    </w:p>
    <w:p w:rsidR="005B38BF" w:rsidRDefault="005B38BF" w:rsidP="005B38BF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)с</w:t>
      </w:r>
      <w:proofErr w:type="gramEnd"/>
      <w:r>
        <w:rPr>
          <w:rFonts w:ascii="Times New Roman" w:hAnsi="Times New Roman" w:cs="Times New Roman"/>
          <w:sz w:val="28"/>
          <w:szCs w:val="28"/>
        </w:rPr>
        <w:t>лова "на конкурсной основе государственных заказов" заменить словами "закупки товаров, работ, услуг для обеспечения государственных нужд";</w:t>
      </w:r>
    </w:p>
    <w:p w:rsidR="005B38BF" w:rsidRPr="003D045B" w:rsidRDefault="005B38BF" w:rsidP="005B38BF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3)в статье 12 слова "размещения на конкурсной основе государственных заказов" заменить словами "осуществления закупки товаров, работ, услуг для обеспечения государственных нужд".</w:t>
      </w:r>
    </w:p>
    <w:p w:rsidR="005B38BF" w:rsidRPr="003D045B" w:rsidRDefault="005B38BF" w:rsidP="005B38BF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B38BF" w:rsidRPr="003D045B" w:rsidRDefault="005B38BF" w:rsidP="005B38BF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D045B"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2.</w:t>
      </w:r>
    </w:p>
    <w:p w:rsidR="005B38BF" w:rsidRPr="003D045B" w:rsidRDefault="005B38BF" w:rsidP="005B38BF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D045B">
        <w:rPr>
          <w:rFonts w:ascii="Times New Roman" w:hAnsi="Times New Roman" w:cs="Times New Roman"/>
          <w:sz w:val="28"/>
          <w:szCs w:val="28"/>
        </w:rPr>
        <w:t xml:space="preserve">Настоящий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3D045B">
        <w:rPr>
          <w:rFonts w:ascii="Times New Roman" w:hAnsi="Times New Roman" w:cs="Times New Roman"/>
          <w:sz w:val="28"/>
          <w:szCs w:val="28"/>
        </w:rPr>
        <w:t xml:space="preserve">акон вступает в силу </w:t>
      </w:r>
      <w:r>
        <w:rPr>
          <w:rFonts w:ascii="Times New Roman" w:hAnsi="Times New Roman" w:cs="Times New Roman"/>
          <w:sz w:val="28"/>
          <w:szCs w:val="28"/>
        </w:rPr>
        <w:t>со</w:t>
      </w:r>
      <w:r w:rsidRPr="003D045B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опубликования.</w:t>
      </w:r>
    </w:p>
    <w:p w:rsidR="005B38BF" w:rsidRPr="003D045B" w:rsidRDefault="005B38BF" w:rsidP="005B38BF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B38BF" w:rsidRPr="003D045B" w:rsidRDefault="005B38BF" w:rsidP="005B38BF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B38BF" w:rsidRPr="003D045B" w:rsidRDefault="005B38BF" w:rsidP="005B38BF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B38BF" w:rsidRPr="003D045B" w:rsidRDefault="005B38BF" w:rsidP="005B38BF">
      <w:pPr>
        <w:rPr>
          <w:szCs w:val="28"/>
        </w:rPr>
      </w:pPr>
      <w:r w:rsidRPr="003D045B">
        <w:rPr>
          <w:szCs w:val="28"/>
        </w:rPr>
        <w:t>Губернатор края</w:t>
      </w:r>
      <w:r w:rsidRPr="003D045B">
        <w:rPr>
          <w:szCs w:val="28"/>
        </w:rPr>
        <w:tab/>
      </w:r>
      <w:r w:rsidRPr="003D045B">
        <w:rPr>
          <w:szCs w:val="28"/>
        </w:rPr>
        <w:tab/>
      </w:r>
      <w:r w:rsidRPr="003D045B">
        <w:rPr>
          <w:szCs w:val="28"/>
        </w:rPr>
        <w:tab/>
      </w:r>
      <w:r w:rsidRPr="003D045B">
        <w:rPr>
          <w:szCs w:val="28"/>
        </w:rPr>
        <w:tab/>
      </w:r>
      <w:r w:rsidRPr="003D045B">
        <w:rPr>
          <w:szCs w:val="28"/>
        </w:rPr>
        <w:tab/>
      </w:r>
      <w:r w:rsidRPr="003D045B">
        <w:rPr>
          <w:szCs w:val="28"/>
        </w:rPr>
        <w:tab/>
        <w:t xml:space="preserve">             </w:t>
      </w:r>
      <w:r>
        <w:rPr>
          <w:szCs w:val="28"/>
        </w:rPr>
        <w:t xml:space="preserve"> </w:t>
      </w:r>
      <w:r w:rsidRPr="003D045B">
        <w:rPr>
          <w:szCs w:val="28"/>
        </w:rPr>
        <w:t xml:space="preserve">   В.В. Миклушевский</w:t>
      </w:r>
    </w:p>
    <w:p w:rsidR="005B38BF" w:rsidRPr="003D045B" w:rsidRDefault="005B38BF" w:rsidP="005B38BF">
      <w:pPr>
        <w:pStyle w:val="a3"/>
        <w:ind w:firstLine="709"/>
        <w:jc w:val="center"/>
        <w:rPr>
          <w:szCs w:val="28"/>
        </w:rPr>
      </w:pPr>
    </w:p>
    <w:p w:rsidR="00270A3F" w:rsidRDefault="00270A3F" w:rsidP="00270A3F">
      <w:bookmarkStart w:id="0" w:name="_GoBack"/>
      <w:r>
        <w:t>г. Владивосток</w:t>
      </w:r>
    </w:p>
    <w:p w:rsidR="00270A3F" w:rsidRDefault="00270A3F" w:rsidP="00270A3F">
      <w:r>
        <w:t>5 марта 2014 года</w:t>
      </w:r>
    </w:p>
    <w:p w:rsidR="005B38BF" w:rsidRDefault="00270A3F" w:rsidP="00270A3F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t>№ 38</w:t>
      </w:r>
      <w:r>
        <w:t>4</w:t>
      </w:r>
      <w:r>
        <w:t>-КЗ</w:t>
      </w:r>
      <w:bookmarkEnd w:id="0"/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AB8" w:rsidRDefault="00922AB8">
      <w:r>
        <w:separator/>
      </w:r>
    </w:p>
  </w:endnote>
  <w:endnote w:type="continuationSeparator" w:id="0">
    <w:p w:rsidR="00922AB8" w:rsidRDefault="00922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AB8" w:rsidRDefault="00922AB8">
      <w:r>
        <w:separator/>
      </w:r>
    </w:p>
  </w:footnote>
  <w:footnote w:type="continuationSeparator" w:id="0">
    <w:p w:rsidR="00922AB8" w:rsidRDefault="00922A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38BF"/>
    <w:rsid w:val="0003291F"/>
    <w:rsid w:val="00270A3F"/>
    <w:rsid w:val="00380EE1"/>
    <w:rsid w:val="003B26E7"/>
    <w:rsid w:val="0047435B"/>
    <w:rsid w:val="005A2827"/>
    <w:rsid w:val="005B38BF"/>
    <w:rsid w:val="00664124"/>
    <w:rsid w:val="008B2D20"/>
    <w:rsid w:val="00922AB8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uiPriority w:val="99"/>
    <w:rsid w:val="005B38B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5B38BF"/>
    <w:rPr>
      <w:sz w:val="28"/>
    </w:rPr>
  </w:style>
  <w:style w:type="paragraph" w:styleId="a6">
    <w:name w:val="Balloon Text"/>
    <w:basedOn w:val="a"/>
    <w:link w:val="a7"/>
    <w:rsid w:val="008B2D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8B2D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3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2014-02-26T23:18:00Z</cp:lastPrinted>
  <dcterms:created xsi:type="dcterms:W3CDTF">2014-03-05T23:15:00Z</dcterms:created>
  <dcterms:modified xsi:type="dcterms:W3CDTF">2014-03-05T23:15:00Z</dcterms:modified>
</cp:coreProperties>
</file>