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60554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A2F58" w:rsidRDefault="005A2F58" w:rsidP="005A2F58">
      <w:pPr>
        <w:jc w:val="center"/>
        <w:rPr>
          <w:b/>
          <w:bCs/>
        </w:rPr>
      </w:pPr>
      <w:r w:rsidRPr="00D0667D">
        <w:rPr>
          <w:b/>
        </w:rPr>
        <w:t>О ВНЕСЕНИИ ИЗМЕНЕНИЙ</w:t>
      </w:r>
      <w:r>
        <w:rPr>
          <w:b/>
        </w:rPr>
        <w:t xml:space="preserve"> </w:t>
      </w:r>
      <w:r w:rsidRPr="00D0667D">
        <w:rPr>
          <w:b/>
        </w:rPr>
        <w:t xml:space="preserve">В СТАТЬЮ 3 </w:t>
      </w:r>
      <w:r w:rsidRPr="00D0667D">
        <w:rPr>
          <w:b/>
          <w:bCs/>
        </w:rPr>
        <w:t xml:space="preserve">ЗАКОНА </w:t>
      </w:r>
    </w:p>
    <w:p w:rsidR="005A2F58" w:rsidRDefault="005A2F58" w:rsidP="005A2F58">
      <w:pPr>
        <w:jc w:val="center"/>
        <w:rPr>
          <w:b/>
        </w:rPr>
      </w:pPr>
      <w:r w:rsidRPr="00D0667D">
        <w:rPr>
          <w:b/>
          <w:bCs/>
        </w:rPr>
        <w:t>ПРИМОРСКОГО КРАЯ</w:t>
      </w:r>
      <w:r>
        <w:rPr>
          <w:b/>
          <w:bCs/>
        </w:rPr>
        <w:t xml:space="preserve"> </w:t>
      </w:r>
      <w:r w:rsidRPr="00D0667D">
        <w:rPr>
          <w:b/>
        </w:rPr>
        <w:t>"ОБ ОБЕСПЕЧЕНИИ ОКАЗАНИЯ ЮРИДИЧЕСКОЙ ПОМОЩИ</w:t>
      </w:r>
      <w:r>
        <w:rPr>
          <w:b/>
        </w:rPr>
        <w:t xml:space="preserve"> </w:t>
      </w:r>
      <w:r w:rsidRPr="00D0667D">
        <w:rPr>
          <w:b/>
        </w:rPr>
        <w:t xml:space="preserve">НА ТЕРРИТОРИИ </w:t>
      </w:r>
    </w:p>
    <w:p w:rsidR="005A2F58" w:rsidRPr="00D0667D" w:rsidRDefault="005A2F58" w:rsidP="005A2F58">
      <w:pPr>
        <w:jc w:val="center"/>
        <w:rPr>
          <w:b/>
          <w:szCs w:val="28"/>
        </w:rPr>
      </w:pPr>
      <w:r w:rsidRPr="00D0667D">
        <w:rPr>
          <w:b/>
        </w:rPr>
        <w:t>ПРИМОРСКОГО КРАЯ"</w:t>
      </w:r>
    </w:p>
    <w:p w:rsidR="005A2F58" w:rsidRPr="00D0667D" w:rsidRDefault="005A2F58" w:rsidP="005A2F58"/>
    <w:p w:rsidR="005A2F58" w:rsidRDefault="005A2F58" w:rsidP="005A2F58">
      <w:pPr>
        <w:tabs>
          <w:tab w:val="left" w:pos="7371"/>
        </w:tabs>
        <w:ind w:firstLine="709"/>
        <w:jc w:val="both"/>
      </w:pPr>
      <w:r w:rsidRPr="00D0667D">
        <w:t xml:space="preserve">Принят Законодательным Собранием Приморского края </w:t>
      </w:r>
      <w:r>
        <w:t>26 февраля 2014 года</w:t>
      </w:r>
    </w:p>
    <w:p w:rsidR="005A2F58" w:rsidRPr="00D0667D" w:rsidRDefault="005A2F58" w:rsidP="005A2F58">
      <w:pPr>
        <w:tabs>
          <w:tab w:val="left" w:pos="7371"/>
        </w:tabs>
        <w:ind w:firstLine="709"/>
        <w:jc w:val="both"/>
      </w:pPr>
    </w:p>
    <w:p w:rsidR="005A2F58" w:rsidRPr="00D0667D" w:rsidRDefault="005A2F58" w:rsidP="005A2F58">
      <w:pPr>
        <w:tabs>
          <w:tab w:val="left" w:pos="7371"/>
        </w:tabs>
        <w:ind w:firstLine="709"/>
        <w:jc w:val="both"/>
      </w:pPr>
      <w:r w:rsidRPr="00D0667D">
        <w:rPr>
          <w:bCs/>
        </w:rPr>
        <w:t>СТАТЬЯ 1.</w:t>
      </w:r>
    </w:p>
    <w:p w:rsidR="005A2F58" w:rsidRPr="00D0667D" w:rsidRDefault="005A2F58" w:rsidP="005A2F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667D">
        <w:rPr>
          <w:rFonts w:ascii="Times New Roman" w:hAnsi="Times New Roman" w:cs="Times New Roman"/>
          <w:sz w:val="28"/>
          <w:szCs w:val="28"/>
        </w:rPr>
        <w:t xml:space="preserve">Внести в статью 3 Закона Приморского края от 5 мая 2012 года </w:t>
      </w:r>
      <w:r w:rsidRPr="00D0667D">
        <w:rPr>
          <w:rFonts w:ascii="Times New Roman" w:hAnsi="Times New Roman" w:cs="Times New Roman"/>
          <w:sz w:val="28"/>
          <w:szCs w:val="28"/>
        </w:rPr>
        <w:br/>
        <w:t>№ 31-КЗ "</w:t>
      </w:r>
      <w:r w:rsidRPr="00D0667D">
        <w:rPr>
          <w:rFonts w:ascii="Times New Roman" w:hAnsi="Times New Roman" w:cs="Times New Roman"/>
          <w:bCs/>
          <w:sz w:val="28"/>
          <w:szCs w:val="28"/>
        </w:rPr>
        <w:t>Об обеспечении оказания юридической помощи на территории Приморского края</w:t>
      </w:r>
      <w:r w:rsidRPr="00D0667D">
        <w:rPr>
          <w:rFonts w:ascii="Times New Roman" w:hAnsi="Times New Roman" w:cs="Times New Roman"/>
          <w:sz w:val="28"/>
          <w:szCs w:val="28"/>
        </w:rPr>
        <w:t>" (Ведомости Законодательного Собрания Приморского края, 2012, № 12, стр. 20, № 25, стр. 7) следующие изменения:</w:t>
      </w:r>
    </w:p>
    <w:p w:rsidR="005A2F58" w:rsidRPr="00D0667D" w:rsidRDefault="005A2F58" w:rsidP="005A2F58">
      <w:pPr>
        <w:ind w:firstLine="709"/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>1)в части 2:</w:t>
      </w:r>
    </w:p>
    <w:p w:rsidR="005A2F58" w:rsidRPr="00D0667D" w:rsidRDefault="005A2F58" w:rsidP="005A2F58">
      <w:pPr>
        <w:ind w:firstLine="709"/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>а)в пункте 3 после слов "Героям Социалистического Труда," дополнить словами "Героям Труда Российской Федерации</w:t>
      </w:r>
      <w:r>
        <w:rPr>
          <w:szCs w:val="28"/>
          <w:lang w:eastAsia="en-US"/>
        </w:rPr>
        <w:t>,</w:t>
      </w:r>
      <w:r w:rsidRPr="00D0667D">
        <w:rPr>
          <w:szCs w:val="28"/>
          <w:lang w:eastAsia="en-US"/>
        </w:rPr>
        <w:t xml:space="preserve">"; </w:t>
      </w:r>
    </w:p>
    <w:p w:rsidR="005A2F58" w:rsidRPr="00D0667D" w:rsidRDefault="005A2F58" w:rsidP="005A2F58">
      <w:pPr>
        <w:ind w:firstLine="709"/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>б)пункт 4 изложить в следующей редакции:</w:t>
      </w:r>
    </w:p>
    <w:p w:rsidR="005A2F58" w:rsidRPr="00D0667D" w:rsidRDefault="005A2F58" w:rsidP="005A2F58">
      <w:pPr>
        <w:ind w:firstLine="709"/>
        <w:jc w:val="both"/>
        <w:rPr>
          <w:szCs w:val="28"/>
        </w:rPr>
      </w:pPr>
      <w:r w:rsidRPr="00D0667D">
        <w:rPr>
          <w:szCs w:val="28"/>
        </w:rPr>
        <w:t>"4)детям-инвалидам, детям-сиротам, детям, оставшимся без попечения родителей, лицам из числа детей-сирот и детей, оставшихся без попечения родителей, проживающим на территории Приморского края;";</w:t>
      </w:r>
    </w:p>
    <w:p w:rsidR="005A2F58" w:rsidRPr="00D0667D" w:rsidRDefault="005A2F58" w:rsidP="005A2F58">
      <w:pPr>
        <w:ind w:firstLine="709"/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>в)дополнить пунктами 4</w:t>
      </w:r>
      <w:r w:rsidRPr="00D0667D">
        <w:rPr>
          <w:szCs w:val="28"/>
          <w:vertAlign w:val="superscript"/>
          <w:lang w:eastAsia="en-US"/>
        </w:rPr>
        <w:t xml:space="preserve">1 </w:t>
      </w:r>
      <w:r w:rsidRPr="00D0667D">
        <w:rPr>
          <w:szCs w:val="28"/>
          <w:lang w:eastAsia="en-US"/>
        </w:rPr>
        <w:t>и 4</w:t>
      </w:r>
      <w:r w:rsidRPr="00D0667D">
        <w:rPr>
          <w:szCs w:val="28"/>
          <w:vertAlign w:val="superscript"/>
          <w:lang w:eastAsia="en-US"/>
        </w:rPr>
        <w:t>2</w:t>
      </w:r>
      <w:r w:rsidRPr="00D0667D">
        <w:rPr>
          <w:szCs w:val="28"/>
          <w:lang w:eastAsia="en-US"/>
        </w:rPr>
        <w:t xml:space="preserve"> следующего содержания:</w:t>
      </w:r>
    </w:p>
    <w:p w:rsidR="005A2F58" w:rsidRPr="00D0667D" w:rsidRDefault="005A2F58" w:rsidP="005A2F58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667D">
        <w:rPr>
          <w:rFonts w:ascii="Times New Roman" w:hAnsi="Times New Roman" w:cs="Times New Roman"/>
          <w:sz w:val="28"/>
          <w:szCs w:val="28"/>
        </w:rPr>
        <w:t>"4</w:t>
      </w:r>
      <w:r w:rsidRPr="00D0667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0667D">
        <w:rPr>
          <w:rFonts w:ascii="Times New Roman" w:hAnsi="Times New Roman" w:cs="Times New Roman"/>
          <w:sz w:val="28"/>
          <w:szCs w:val="28"/>
        </w:rPr>
        <w:t xml:space="preserve">)лицам, желающим принять </w:t>
      </w:r>
      <w:r w:rsidRPr="00D0667D">
        <w:rPr>
          <w:rFonts w:ascii="Times New Roman" w:hAnsi="Times New Roman" w:cs="Times New Roman"/>
          <w:bCs/>
          <w:sz w:val="28"/>
          <w:szCs w:val="28"/>
        </w:rPr>
        <w:t>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5A2F58" w:rsidRPr="00D0667D" w:rsidRDefault="005A2F58" w:rsidP="005A2F58">
      <w:pPr>
        <w:ind w:firstLine="709"/>
        <w:jc w:val="both"/>
        <w:rPr>
          <w:bCs/>
          <w:szCs w:val="28"/>
        </w:rPr>
      </w:pPr>
      <w:r w:rsidRPr="00D0667D">
        <w:rPr>
          <w:bCs/>
          <w:szCs w:val="28"/>
        </w:rPr>
        <w:t>4</w:t>
      </w:r>
      <w:r w:rsidRPr="00D0667D">
        <w:rPr>
          <w:bCs/>
          <w:szCs w:val="28"/>
          <w:vertAlign w:val="superscript"/>
        </w:rPr>
        <w:t>2</w:t>
      </w:r>
      <w:r w:rsidRPr="00D0667D">
        <w:rPr>
          <w:bCs/>
          <w:szCs w:val="28"/>
        </w:rPr>
        <w:t>)усыновителям,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детей;"</w:t>
      </w:r>
      <w:r>
        <w:rPr>
          <w:bCs/>
          <w:szCs w:val="28"/>
        </w:rPr>
        <w:t>;</w:t>
      </w:r>
    </w:p>
    <w:p w:rsidR="005A2F58" w:rsidRDefault="005A2F58" w:rsidP="005A2F58">
      <w:pPr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ab/>
        <w:t>2)в части 4:</w:t>
      </w:r>
    </w:p>
    <w:p w:rsidR="005A2F58" w:rsidRDefault="005A2F58" w:rsidP="005A2F58">
      <w:pPr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а)в пункте 3:</w:t>
      </w:r>
    </w:p>
    <w:p w:rsidR="005A2F58" w:rsidRDefault="005A2F58" w:rsidP="005A2F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  <w:lang w:eastAsia="en-US"/>
        </w:rPr>
        <w:tab/>
        <w:t>в абзаце первом после слов "</w:t>
      </w:r>
      <w:r>
        <w:rPr>
          <w:szCs w:val="28"/>
        </w:rPr>
        <w:t>Героям Социалистического Труда," дополнить словами "</w:t>
      </w:r>
      <w:r w:rsidRPr="00D0667D">
        <w:rPr>
          <w:szCs w:val="28"/>
          <w:lang w:eastAsia="en-US"/>
        </w:rPr>
        <w:t>Геро</w:t>
      </w:r>
      <w:r>
        <w:rPr>
          <w:szCs w:val="28"/>
          <w:lang w:eastAsia="en-US"/>
        </w:rPr>
        <w:t>ям</w:t>
      </w:r>
      <w:r w:rsidRPr="00D0667D">
        <w:rPr>
          <w:szCs w:val="28"/>
          <w:lang w:eastAsia="en-US"/>
        </w:rPr>
        <w:t xml:space="preserve"> Труда Российск</w:t>
      </w:r>
      <w:r>
        <w:rPr>
          <w:szCs w:val="28"/>
          <w:lang w:eastAsia="en-US"/>
        </w:rPr>
        <w:t>о</w:t>
      </w:r>
      <w:r w:rsidRPr="00D0667D">
        <w:rPr>
          <w:szCs w:val="28"/>
          <w:lang w:eastAsia="en-US"/>
        </w:rPr>
        <w:t>й Федерации</w:t>
      </w:r>
      <w:r>
        <w:rPr>
          <w:szCs w:val="28"/>
          <w:lang w:eastAsia="en-US"/>
        </w:rPr>
        <w:t>,</w:t>
      </w:r>
      <w:r w:rsidRPr="00D0667D">
        <w:rPr>
          <w:szCs w:val="28"/>
          <w:lang w:eastAsia="en-US"/>
        </w:rPr>
        <w:t>"</w:t>
      </w:r>
      <w:r>
        <w:rPr>
          <w:szCs w:val="28"/>
          <w:lang w:eastAsia="en-US"/>
        </w:rPr>
        <w:t>;</w:t>
      </w:r>
    </w:p>
    <w:p w:rsidR="005A2F58" w:rsidRDefault="005A2F58" w:rsidP="005A2F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  <w:lang w:eastAsia="en-US"/>
        </w:rPr>
        <w:tab/>
        <w:t>в подпункте "б" после слов "</w:t>
      </w:r>
      <w:r>
        <w:rPr>
          <w:szCs w:val="28"/>
        </w:rPr>
        <w:t>Героя Социалистического Труда" дополнить словами ", Героя Труда Российской Федерации";</w:t>
      </w:r>
    </w:p>
    <w:p w:rsidR="005A2F58" w:rsidRPr="00D0667D" w:rsidRDefault="005A2F58" w:rsidP="005A2F58">
      <w:pPr>
        <w:ind w:firstLine="709"/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 xml:space="preserve">б)в пункте 4: </w:t>
      </w:r>
    </w:p>
    <w:p w:rsidR="005A2F58" w:rsidRPr="00D0667D" w:rsidRDefault="005A2F58" w:rsidP="005A2F58">
      <w:pPr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ab/>
        <w:t>в абзаце первом после слов "оставшихся без попечения родителей," дополнить словами "лиц из числа детей-сирот и детей, оставшихся без попечения родителей,";</w:t>
      </w:r>
    </w:p>
    <w:p w:rsidR="005A2F58" w:rsidRPr="00D0667D" w:rsidRDefault="005A2F58" w:rsidP="005A2F58">
      <w:pPr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ab/>
        <w:t>подпункт "в" изложить в следующей редакции:</w:t>
      </w:r>
    </w:p>
    <w:p w:rsidR="005A2F58" w:rsidRPr="00D0667D" w:rsidRDefault="005A2F58" w:rsidP="005A2F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0667D">
        <w:rPr>
          <w:szCs w:val="28"/>
          <w:lang w:eastAsia="en-US"/>
        </w:rPr>
        <w:t>"в)</w:t>
      </w:r>
      <w:r w:rsidRPr="00D0667D">
        <w:rPr>
          <w:szCs w:val="28"/>
        </w:rPr>
        <w:t>свидетельства о рождении ребенка для несовершеннолетнего, не достигшего 14-летнего возраста;";</w:t>
      </w:r>
    </w:p>
    <w:p w:rsidR="005A2F58" w:rsidRPr="00D0667D" w:rsidRDefault="005A2F58" w:rsidP="005A2F58">
      <w:pPr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lastRenderedPageBreak/>
        <w:tab/>
        <w:t>в подпункте "д" после слов "оставшегося без попечения родителей" дополнить словами ",</w:t>
      </w:r>
      <w:r>
        <w:rPr>
          <w:szCs w:val="28"/>
          <w:lang w:eastAsia="en-US"/>
        </w:rPr>
        <w:t xml:space="preserve"> </w:t>
      </w:r>
      <w:r w:rsidRPr="00D0667D">
        <w:rPr>
          <w:szCs w:val="28"/>
          <w:lang w:eastAsia="en-US"/>
        </w:rPr>
        <w:t>лица из числа детей-сирот и детей, оставшихся без попечения родителей";</w:t>
      </w:r>
    </w:p>
    <w:p w:rsidR="005A2F58" w:rsidRPr="00D0667D" w:rsidRDefault="005A2F58" w:rsidP="005A2F58">
      <w:pPr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ab/>
      </w:r>
      <w:r w:rsidR="00954B3F">
        <w:rPr>
          <w:szCs w:val="28"/>
          <w:lang w:eastAsia="en-US"/>
        </w:rPr>
        <w:t>в</w:t>
      </w:r>
      <w:r w:rsidRPr="00D0667D">
        <w:rPr>
          <w:szCs w:val="28"/>
          <w:lang w:eastAsia="en-US"/>
        </w:rPr>
        <w:t>)дополнить пунктом 4</w:t>
      </w:r>
      <w:r w:rsidRPr="00D0667D">
        <w:rPr>
          <w:szCs w:val="28"/>
          <w:vertAlign w:val="superscript"/>
          <w:lang w:eastAsia="en-US"/>
        </w:rPr>
        <w:t>1</w:t>
      </w:r>
      <w:r w:rsidRPr="00D0667D">
        <w:rPr>
          <w:szCs w:val="28"/>
          <w:lang w:eastAsia="en-US"/>
        </w:rPr>
        <w:t xml:space="preserve"> следующего содержания:</w:t>
      </w:r>
    </w:p>
    <w:p w:rsidR="005A2F58" w:rsidRPr="00D0667D" w:rsidRDefault="005A2F58" w:rsidP="005A2F58">
      <w:pPr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ab/>
        <w:t>"4</w:t>
      </w:r>
      <w:r w:rsidRPr="00D0667D">
        <w:rPr>
          <w:szCs w:val="28"/>
          <w:vertAlign w:val="superscript"/>
          <w:lang w:eastAsia="en-US"/>
        </w:rPr>
        <w:t>1</w:t>
      </w:r>
      <w:r w:rsidRPr="00D0667D">
        <w:rPr>
          <w:szCs w:val="28"/>
          <w:lang w:eastAsia="en-US"/>
        </w:rPr>
        <w:t>)лицам, желающим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семью, по предъявлении 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5A2F58" w:rsidRPr="00D0667D" w:rsidRDefault="005A2F58" w:rsidP="005A2F58">
      <w:pPr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ab/>
      </w:r>
      <w:r w:rsidR="00954B3F">
        <w:rPr>
          <w:szCs w:val="28"/>
          <w:lang w:eastAsia="en-US"/>
        </w:rPr>
        <w:t>г</w:t>
      </w:r>
      <w:r w:rsidRPr="00D0667D">
        <w:rPr>
          <w:szCs w:val="28"/>
          <w:lang w:eastAsia="en-US"/>
        </w:rPr>
        <w:t>)дополнить пунктом 4</w:t>
      </w:r>
      <w:r w:rsidRPr="00D0667D">
        <w:rPr>
          <w:szCs w:val="28"/>
          <w:vertAlign w:val="superscript"/>
          <w:lang w:eastAsia="en-US"/>
        </w:rPr>
        <w:t>2</w:t>
      </w:r>
      <w:r w:rsidRPr="00D0667D">
        <w:rPr>
          <w:szCs w:val="28"/>
          <w:lang w:eastAsia="en-US"/>
        </w:rPr>
        <w:t xml:space="preserve"> следующего содержания:</w:t>
      </w:r>
    </w:p>
    <w:p w:rsidR="005A2F58" w:rsidRPr="00D0667D" w:rsidRDefault="005A2F58" w:rsidP="005A2F58">
      <w:pPr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ab/>
        <w:t>"4</w:t>
      </w:r>
      <w:r w:rsidRPr="00D0667D">
        <w:rPr>
          <w:szCs w:val="28"/>
          <w:vertAlign w:val="superscript"/>
          <w:lang w:eastAsia="en-US"/>
        </w:rPr>
        <w:t>2</w:t>
      </w:r>
      <w:r w:rsidRPr="00D0667D">
        <w:rPr>
          <w:szCs w:val="28"/>
          <w:lang w:eastAsia="en-US"/>
        </w:rPr>
        <w:t>)усыновителям,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детей, по предъявлении:</w:t>
      </w:r>
    </w:p>
    <w:p w:rsidR="005A2F58" w:rsidRPr="00D0667D" w:rsidRDefault="005A2F58" w:rsidP="005A2F58">
      <w:pPr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ab/>
        <w:t>а)паспорта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5A2F58" w:rsidRPr="00D0667D" w:rsidRDefault="005A2F58" w:rsidP="005A2F58">
      <w:pPr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ab/>
        <w:t>б)свидетельства об усыновлении (удочерении);";</w:t>
      </w:r>
    </w:p>
    <w:p w:rsidR="005A2F58" w:rsidRPr="00D0667D" w:rsidRDefault="005A2F58" w:rsidP="005A2F58">
      <w:pPr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ab/>
        <w:t>3)в части 6:</w:t>
      </w:r>
    </w:p>
    <w:p w:rsidR="005A2F58" w:rsidRPr="00D0667D" w:rsidRDefault="005A2F58" w:rsidP="005A2F58">
      <w:pPr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ab/>
        <w:t>а)в абзаце первом после слов "оставшимся без попечения родителей," дополнить словами "лицам из числа детей-сирот и детей, оставшихся без попечения родителей,";</w:t>
      </w:r>
    </w:p>
    <w:p w:rsidR="005A2F58" w:rsidRPr="00D0667D" w:rsidRDefault="005A2F58" w:rsidP="005A2F58">
      <w:pPr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ab/>
        <w:t>б)дополнить пунктом 3 следующего содержания:</w:t>
      </w:r>
    </w:p>
    <w:p w:rsidR="005A2F58" w:rsidRPr="00D0667D" w:rsidRDefault="005A2F58" w:rsidP="005A2F58">
      <w:pPr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ab/>
        <w:t>"3)в случае, если за оказанием юридической помощи обратилось лицо из числа детей-сирот и детей, оставшихся без попечения родителей, бесплатная юридическая помощь оказывается адвокатом по предъявлении:</w:t>
      </w:r>
    </w:p>
    <w:p w:rsidR="005A2F58" w:rsidRPr="00D0667D" w:rsidRDefault="005A2F58" w:rsidP="005A2F58">
      <w:pPr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ab/>
        <w:t>а)паспорта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5A2F58" w:rsidRPr="00D0667D" w:rsidRDefault="005A2F58" w:rsidP="005A2F58">
      <w:pPr>
        <w:autoSpaceDE w:val="0"/>
        <w:autoSpaceDN w:val="0"/>
        <w:adjustRightInd w:val="0"/>
        <w:ind w:firstLine="540"/>
        <w:jc w:val="both"/>
        <w:rPr>
          <w:szCs w:val="28"/>
          <w:lang w:eastAsia="en-US"/>
        </w:rPr>
      </w:pPr>
      <w:r w:rsidRPr="00D0667D">
        <w:rPr>
          <w:szCs w:val="28"/>
          <w:lang w:eastAsia="en-US"/>
        </w:rPr>
        <w:tab/>
        <w:t xml:space="preserve">б)документа, подтверждающего статус лица из числа детей-сирот и детей, оставшихся без попечения родителей </w:t>
      </w:r>
      <w:r w:rsidRPr="00D0667D">
        <w:rPr>
          <w:bCs/>
          <w:szCs w:val="28"/>
        </w:rPr>
        <w:t xml:space="preserve">(свидетельства о смерти единственного или обоих родителей, </w:t>
      </w:r>
      <w:r>
        <w:rPr>
          <w:bCs/>
          <w:szCs w:val="28"/>
        </w:rPr>
        <w:t>решения</w:t>
      </w:r>
      <w:r w:rsidRPr="00D0667D">
        <w:rPr>
          <w:bCs/>
          <w:szCs w:val="28"/>
        </w:rPr>
        <w:t xml:space="preserve"> (решени</w:t>
      </w:r>
      <w:r>
        <w:rPr>
          <w:bCs/>
          <w:szCs w:val="28"/>
        </w:rPr>
        <w:t>й</w:t>
      </w:r>
      <w:r w:rsidRPr="00D0667D">
        <w:rPr>
          <w:bCs/>
          <w:szCs w:val="28"/>
        </w:rPr>
        <w:t>) суда об объявлении единственного или обоих родителей умершими, о лишении единственного или обоих родителей родительских прав, об ограничении единственного или обоих родителей в родительских правах, о признании единственного или обоих родителей недееспособными или ограниченно дееспособными, о признании единственного или обоих родителей безвестно отсутствующими).</w:t>
      </w:r>
      <w:r w:rsidRPr="00D0667D">
        <w:rPr>
          <w:szCs w:val="28"/>
          <w:lang w:eastAsia="en-US"/>
        </w:rPr>
        <w:t>".</w:t>
      </w:r>
    </w:p>
    <w:p w:rsidR="005A2F58" w:rsidRDefault="005A2F58" w:rsidP="005A2F58">
      <w:pPr>
        <w:jc w:val="both"/>
        <w:rPr>
          <w:szCs w:val="28"/>
          <w:lang w:eastAsia="en-US"/>
        </w:rPr>
      </w:pPr>
    </w:p>
    <w:p w:rsidR="005A2F58" w:rsidRDefault="005A2F58" w:rsidP="005A2F58">
      <w:pPr>
        <w:jc w:val="both"/>
        <w:rPr>
          <w:szCs w:val="28"/>
          <w:lang w:eastAsia="en-US"/>
        </w:rPr>
      </w:pPr>
    </w:p>
    <w:p w:rsidR="005A2F58" w:rsidRDefault="005A2F58" w:rsidP="005A2F58">
      <w:pPr>
        <w:jc w:val="both"/>
        <w:rPr>
          <w:szCs w:val="28"/>
          <w:lang w:eastAsia="en-US"/>
        </w:rPr>
      </w:pPr>
    </w:p>
    <w:p w:rsidR="005A2F58" w:rsidRPr="00D0667D" w:rsidRDefault="005A2F58" w:rsidP="005A2F58">
      <w:pPr>
        <w:jc w:val="both"/>
        <w:rPr>
          <w:szCs w:val="28"/>
          <w:lang w:eastAsia="en-US"/>
        </w:rPr>
      </w:pPr>
    </w:p>
    <w:p w:rsidR="005A2F58" w:rsidRPr="00D0667D" w:rsidRDefault="005A2F58" w:rsidP="005A2F58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D0667D">
        <w:rPr>
          <w:rFonts w:ascii="Times New Roman" w:hAnsi="Times New Roman"/>
          <w:sz w:val="28"/>
          <w:szCs w:val="28"/>
        </w:rPr>
        <w:lastRenderedPageBreak/>
        <w:t>СТАТЬЯ 2.</w:t>
      </w:r>
    </w:p>
    <w:p w:rsidR="005A2F58" w:rsidRPr="00D0667D" w:rsidRDefault="005A2F58" w:rsidP="005A2F5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D0667D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5A2F58" w:rsidRPr="00D0667D" w:rsidRDefault="005A2F58" w:rsidP="005A2F58">
      <w:pPr>
        <w:jc w:val="center"/>
        <w:rPr>
          <w:szCs w:val="28"/>
        </w:rPr>
      </w:pPr>
    </w:p>
    <w:p w:rsidR="005A2F58" w:rsidRPr="00D0667D" w:rsidRDefault="005A2F58" w:rsidP="005A2F58">
      <w:pPr>
        <w:autoSpaceDE w:val="0"/>
        <w:autoSpaceDN w:val="0"/>
        <w:adjustRightInd w:val="0"/>
        <w:jc w:val="both"/>
        <w:outlineLvl w:val="0"/>
        <w:rPr>
          <w:szCs w:val="28"/>
          <w:lang w:eastAsia="en-US"/>
        </w:rPr>
      </w:pPr>
    </w:p>
    <w:p w:rsidR="005A2F58" w:rsidRPr="00D0667D" w:rsidRDefault="005A2F58" w:rsidP="005A2F58"/>
    <w:p w:rsidR="005A2F58" w:rsidRPr="00D0667D" w:rsidRDefault="005A2F58" w:rsidP="005A2F58">
      <w:r w:rsidRPr="00D0667D">
        <w:rPr>
          <w:szCs w:val="28"/>
        </w:rPr>
        <w:t>Губернатор края</w:t>
      </w:r>
      <w:r w:rsidRPr="00D0667D">
        <w:rPr>
          <w:szCs w:val="28"/>
        </w:rPr>
        <w:tab/>
      </w:r>
      <w:r w:rsidRPr="00D0667D">
        <w:rPr>
          <w:szCs w:val="28"/>
        </w:rPr>
        <w:tab/>
      </w:r>
      <w:r w:rsidRPr="00D0667D">
        <w:rPr>
          <w:szCs w:val="28"/>
        </w:rPr>
        <w:tab/>
      </w:r>
      <w:r w:rsidRPr="00D0667D">
        <w:rPr>
          <w:szCs w:val="28"/>
        </w:rPr>
        <w:tab/>
      </w:r>
      <w:r w:rsidRPr="00D0667D">
        <w:rPr>
          <w:szCs w:val="28"/>
        </w:rPr>
        <w:tab/>
      </w:r>
      <w:r w:rsidRPr="00D0667D">
        <w:rPr>
          <w:szCs w:val="28"/>
        </w:rPr>
        <w:tab/>
      </w:r>
      <w:r w:rsidRPr="00D0667D">
        <w:rPr>
          <w:szCs w:val="28"/>
        </w:rPr>
        <w:tab/>
        <w:t xml:space="preserve">       В.В. Миклушевский</w:t>
      </w:r>
    </w:p>
    <w:p w:rsidR="00BE0544" w:rsidRDefault="00BE0544"/>
    <w:p w:rsidR="002A199E" w:rsidRDefault="002A199E" w:rsidP="002A199E">
      <w:bookmarkStart w:id="0" w:name="_GoBack"/>
      <w:r>
        <w:t>г. Владивосток</w:t>
      </w:r>
    </w:p>
    <w:p w:rsidR="002A199E" w:rsidRDefault="002A199E" w:rsidP="002A199E">
      <w:r>
        <w:t>5 марта 2014 года</w:t>
      </w:r>
    </w:p>
    <w:p w:rsidR="002A199E" w:rsidRDefault="002A199E" w:rsidP="002A199E">
      <w:r>
        <w:t>№ 38</w:t>
      </w:r>
      <w:r>
        <w:t>1</w:t>
      </w:r>
      <w:r>
        <w:t>-КЗ</w:t>
      </w:r>
      <w:bookmarkEnd w:id="0"/>
    </w:p>
    <w:sectPr w:rsidR="002A199E" w:rsidSect="005A2F5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ED1" w:rsidRDefault="00B45ED1">
      <w:r>
        <w:separator/>
      </w:r>
    </w:p>
  </w:endnote>
  <w:endnote w:type="continuationSeparator" w:id="0">
    <w:p w:rsidR="00B45ED1" w:rsidRDefault="00B45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ED1" w:rsidRDefault="00B45ED1">
      <w:r>
        <w:separator/>
      </w:r>
    </w:p>
  </w:footnote>
  <w:footnote w:type="continuationSeparator" w:id="0">
    <w:p w:rsidR="00B45ED1" w:rsidRDefault="00B45E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F58" w:rsidRDefault="005A2F58" w:rsidP="005A2F5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A199E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2F58"/>
    <w:rsid w:val="0003291F"/>
    <w:rsid w:val="002345B4"/>
    <w:rsid w:val="002A199E"/>
    <w:rsid w:val="00380EE1"/>
    <w:rsid w:val="003B26E7"/>
    <w:rsid w:val="0047435B"/>
    <w:rsid w:val="005A2827"/>
    <w:rsid w:val="005A2F58"/>
    <w:rsid w:val="007C7E9E"/>
    <w:rsid w:val="0086485D"/>
    <w:rsid w:val="00954B3F"/>
    <w:rsid w:val="009E3143"/>
    <w:rsid w:val="00AB70F9"/>
    <w:rsid w:val="00AC31EC"/>
    <w:rsid w:val="00B14397"/>
    <w:rsid w:val="00B45ED1"/>
    <w:rsid w:val="00BE0544"/>
    <w:rsid w:val="00D62A27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5A2F58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5A2F58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5A2F58"/>
    <w:rPr>
      <w:sz w:val="28"/>
    </w:rPr>
  </w:style>
  <w:style w:type="paragraph" w:styleId="a6">
    <w:name w:val="Balloon Text"/>
    <w:basedOn w:val="a"/>
    <w:link w:val="a7"/>
    <w:rsid w:val="005A2F5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5A2F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9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2014-02-27T04:51:00Z</cp:lastPrinted>
  <dcterms:created xsi:type="dcterms:W3CDTF">2014-03-05T23:06:00Z</dcterms:created>
  <dcterms:modified xsi:type="dcterms:W3CDTF">2014-03-05T23:06:00Z</dcterms:modified>
</cp:coreProperties>
</file>