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257485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31E7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31E76">
              <w:rPr>
                <w:szCs w:val="28"/>
              </w:rPr>
              <w:t>29.01.2014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31E76" w:rsidRPr="00C31E76">
              <w:rPr>
                <w:szCs w:val="28"/>
              </w:rPr>
              <w:t>1118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31E7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31E76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6A769D">
              <w:rPr>
                <w:szCs w:val="28"/>
              </w:rPr>
              <w:t>"О внесении изменений в статью 6</w:t>
            </w:r>
            <w:r w:rsidRPr="006A769D">
              <w:rPr>
                <w:szCs w:val="28"/>
                <w:vertAlign w:val="superscript"/>
              </w:rPr>
              <w:t>2</w:t>
            </w:r>
            <w:r w:rsidRPr="006A769D">
              <w:rPr>
                <w:szCs w:val="28"/>
              </w:rPr>
              <w:t xml:space="preserve"> Закона Приморского края "О защите прав граждан в жилищно-коммунальной сфере"</w:t>
            </w:r>
          </w:p>
          <w:p w:rsidR="000B3FB2" w:rsidRPr="00C31E76" w:rsidRDefault="000B3FB2" w:rsidP="0094344A">
            <w:pPr>
              <w:ind w:left="-108"/>
              <w:jc w:val="both"/>
            </w:pPr>
          </w:p>
        </w:tc>
      </w:tr>
    </w:tbl>
    <w:p w:rsidR="00C31E76" w:rsidRDefault="00C31E76" w:rsidP="00C31E76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  <w:r>
        <w:t>Законодательное Собрание Приморского края</w:t>
      </w:r>
    </w:p>
    <w:p w:rsidR="00C31E76" w:rsidRDefault="00C31E76" w:rsidP="00C31E76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C31E76" w:rsidRDefault="00C31E76" w:rsidP="00C31E76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/>
        <w:jc w:val="both"/>
      </w:pPr>
      <w:r>
        <w:t>ПОСТАНОВЛЯЕТ:</w:t>
      </w:r>
    </w:p>
    <w:p w:rsidR="00C31E76" w:rsidRDefault="00C31E76" w:rsidP="00C31E76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C31E76" w:rsidRPr="0059601A" w:rsidRDefault="00C31E76" w:rsidP="00C31E76">
      <w:pPr>
        <w:tabs>
          <w:tab w:val="left" w:pos="709"/>
        </w:tabs>
        <w:spacing w:line="228" w:lineRule="auto"/>
        <w:ind w:firstLine="709"/>
        <w:jc w:val="both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 w:rsidRPr="006A769D">
        <w:rPr>
          <w:szCs w:val="28"/>
        </w:rPr>
        <w:t>"О внесении изменений в статью 6</w:t>
      </w:r>
      <w:r w:rsidRPr="006A769D">
        <w:rPr>
          <w:szCs w:val="28"/>
          <w:vertAlign w:val="superscript"/>
        </w:rPr>
        <w:t>2</w:t>
      </w:r>
      <w:r w:rsidRPr="006A769D">
        <w:rPr>
          <w:szCs w:val="28"/>
        </w:rPr>
        <w:t xml:space="preserve"> Закона Приморского края "О защите прав граждан в жилищно-коммунальной сфере"</w:t>
      </w:r>
      <w:r w:rsidRPr="0059601A">
        <w:rPr>
          <w:szCs w:val="28"/>
        </w:rPr>
        <w:t>.</w:t>
      </w:r>
    </w:p>
    <w:p w:rsidR="00C31E76" w:rsidRPr="0059601A" w:rsidRDefault="00C31E76" w:rsidP="00C31E76">
      <w:pPr>
        <w:tabs>
          <w:tab w:val="left" w:pos="709"/>
        </w:tabs>
        <w:spacing w:line="228" w:lineRule="auto"/>
        <w:ind w:firstLine="709"/>
        <w:jc w:val="both"/>
        <w:rPr>
          <w:szCs w:val="28"/>
        </w:rPr>
      </w:pPr>
    </w:p>
    <w:p w:rsidR="00C31E76" w:rsidRDefault="00C31E76" w:rsidP="00C31E76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C31E76" w:rsidRDefault="00C31E76" w:rsidP="00C31E76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</w:p>
    <w:p w:rsidR="00C31E76" w:rsidRPr="00071DFA" w:rsidRDefault="00C31E76" w:rsidP="00C31E76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C31E76" w:rsidRPr="0059601A" w:rsidRDefault="00C31E76" w:rsidP="00C31E76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  <w:rPr>
          <w:szCs w:val="28"/>
        </w:rPr>
      </w:pPr>
    </w:p>
    <w:p w:rsidR="00C31E76" w:rsidRDefault="00C31E76" w:rsidP="00C31E76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C31E76" w:rsidRDefault="00C31E76" w:rsidP="00C31E76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C31E76" w:rsidRDefault="00C31E76" w:rsidP="00C31E76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C31E76" w:rsidRDefault="00C31E76" w:rsidP="00C31E76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A49" w:rsidRDefault="006D4A49">
      <w:r>
        <w:separator/>
      </w:r>
    </w:p>
  </w:endnote>
  <w:endnote w:type="continuationSeparator" w:id="0">
    <w:p w:rsidR="006D4A49" w:rsidRDefault="006D4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A49" w:rsidRDefault="006D4A49">
      <w:r>
        <w:separator/>
      </w:r>
    </w:p>
  </w:footnote>
  <w:footnote w:type="continuationSeparator" w:id="0">
    <w:p w:rsidR="006D4A49" w:rsidRDefault="006D4A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1E7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D4A49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31E76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31E7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2014-01-29T21:13:00Z</cp:lastPrinted>
  <dcterms:created xsi:type="dcterms:W3CDTF">2014-01-29T21:12:00Z</dcterms:created>
  <dcterms:modified xsi:type="dcterms:W3CDTF">2014-01-29T21:14:00Z</dcterms:modified>
</cp:coreProperties>
</file>