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344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7357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73575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73575">
              <w:rPr>
                <w:szCs w:val="28"/>
              </w:rPr>
              <w:t>1211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7357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73575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Закон Приморского края "О Реестре должностей государствен</w:t>
            </w:r>
            <w:r>
              <w:softHyphen/>
              <w:t>ной гражданской службы Примор</w:t>
            </w:r>
            <w:r>
              <w:softHyphen/>
              <w:t>ского края и о денежном содержа</w:t>
            </w:r>
            <w:r>
              <w:softHyphen/>
              <w:t>нии государственных гражданских служащих Приморского края"</w:t>
            </w:r>
          </w:p>
          <w:p w:rsidR="000B3FB2" w:rsidRPr="00773575" w:rsidRDefault="000B3FB2" w:rsidP="0094344A">
            <w:pPr>
              <w:ind w:left="-108"/>
              <w:jc w:val="both"/>
            </w:pPr>
          </w:p>
        </w:tc>
      </w:tr>
    </w:tbl>
    <w:p w:rsidR="00773575" w:rsidRPr="00F2794F" w:rsidRDefault="00773575" w:rsidP="0077357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773575" w:rsidRPr="00F2794F" w:rsidRDefault="00773575" w:rsidP="0077357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575" w:rsidRPr="00F2794F" w:rsidRDefault="00773575" w:rsidP="0077357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73575" w:rsidRPr="00F2794F" w:rsidRDefault="00773575" w:rsidP="0077357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575" w:rsidRDefault="00773575" w:rsidP="007735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773575" w:rsidRDefault="00773575" w:rsidP="00773575">
      <w:pPr>
        <w:autoSpaceDE w:val="0"/>
        <w:autoSpaceDN w:val="0"/>
        <w:adjustRightInd w:val="0"/>
        <w:jc w:val="both"/>
        <w:rPr>
          <w:szCs w:val="28"/>
        </w:rPr>
      </w:pPr>
    </w:p>
    <w:p w:rsidR="00773575" w:rsidRDefault="00773575" w:rsidP="0077357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11 марта 2014 года.</w:t>
      </w:r>
    </w:p>
    <w:p w:rsidR="00773575" w:rsidRDefault="00773575" w:rsidP="00773575">
      <w:pPr>
        <w:autoSpaceDE w:val="0"/>
        <w:autoSpaceDN w:val="0"/>
        <w:adjustRightInd w:val="0"/>
        <w:jc w:val="both"/>
        <w:rPr>
          <w:szCs w:val="28"/>
        </w:rPr>
      </w:pPr>
    </w:p>
    <w:p w:rsidR="00773575" w:rsidRDefault="00773575" w:rsidP="00773575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73575" w:rsidRDefault="00773575" w:rsidP="00773575">
      <w:pPr>
        <w:ind w:firstLine="709"/>
        <w:jc w:val="both"/>
        <w:rPr>
          <w:color w:val="000000"/>
        </w:rPr>
      </w:pPr>
    </w:p>
    <w:p w:rsidR="00773575" w:rsidRDefault="00773575" w:rsidP="00773575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773575" w:rsidRDefault="00773575" w:rsidP="0077357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3575" w:rsidRDefault="00773575" w:rsidP="0077357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3575" w:rsidRPr="00F2794F" w:rsidRDefault="00773575" w:rsidP="0077357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3575" w:rsidRPr="00F2794F" w:rsidRDefault="00773575" w:rsidP="0077357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773575" w:rsidRDefault="00773575" w:rsidP="0077357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C62" w:rsidRDefault="00721C62">
      <w:r>
        <w:separator/>
      </w:r>
    </w:p>
  </w:endnote>
  <w:endnote w:type="continuationSeparator" w:id="0">
    <w:p w:rsidR="00721C62" w:rsidRDefault="00721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C62" w:rsidRDefault="00721C62">
      <w:r>
        <w:separator/>
      </w:r>
    </w:p>
  </w:footnote>
  <w:footnote w:type="continuationSeparator" w:id="0">
    <w:p w:rsidR="00721C62" w:rsidRDefault="00721C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357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1C62"/>
    <w:rsid w:val="00726997"/>
    <w:rsid w:val="00773575"/>
    <w:rsid w:val="007B48E7"/>
    <w:rsid w:val="007B5289"/>
    <w:rsid w:val="00835A0E"/>
    <w:rsid w:val="008818A7"/>
    <w:rsid w:val="008C2A3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7357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2014-02-26T21:04:00Z</cp:lastPrinted>
  <dcterms:created xsi:type="dcterms:W3CDTF">2014-02-26T21:03:00Z</dcterms:created>
  <dcterms:modified xsi:type="dcterms:W3CDTF">2014-02-26T21:04:00Z</dcterms:modified>
</cp:coreProperties>
</file>